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7A9F4E" w14:textId="0C99220E" w:rsidR="005335B6" w:rsidRPr="00F32D96" w:rsidRDefault="00196757" w:rsidP="00196757">
      <w:pPr>
        <w:jc w:val="center"/>
        <w:rPr>
          <w:sz w:val="44"/>
          <w:szCs w:val="44"/>
        </w:rPr>
      </w:pPr>
      <w:bookmarkStart w:id="0" w:name="_Hlk25320629"/>
      <w:bookmarkStart w:id="1" w:name="_GoBack"/>
      <w:bookmarkEnd w:id="0"/>
      <w:bookmarkEnd w:id="1"/>
      <w:r>
        <w:rPr>
          <w:noProof/>
          <w:sz w:val="44"/>
          <w:szCs w:val="44"/>
        </w:rPr>
        <w:drawing>
          <wp:inline distT="0" distB="0" distL="0" distR="0" wp14:anchorId="69BC1B65" wp14:editId="023FCE34">
            <wp:extent cx="2984269" cy="939338"/>
            <wp:effectExtent l="0" t="0" r="698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CHM Logo.jpg"/>
                    <pic:cNvPicPr/>
                  </pic:nvPicPr>
                  <pic:blipFill>
                    <a:blip r:embed="rId8">
                      <a:extLst>
                        <a:ext uri="{28A0092B-C50C-407E-A947-70E740481C1C}">
                          <a14:useLocalDpi xmlns:a14="http://schemas.microsoft.com/office/drawing/2010/main" val="0"/>
                        </a:ext>
                      </a:extLst>
                    </a:blip>
                    <a:stretch>
                      <a:fillRect/>
                    </a:stretch>
                  </pic:blipFill>
                  <pic:spPr>
                    <a:xfrm>
                      <a:off x="0" y="0"/>
                      <a:ext cx="2984269" cy="939338"/>
                    </a:xfrm>
                    <a:prstGeom prst="rect">
                      <a:avLst/>
                    </a:prstGeom>
                  </pic:spPr>
                </pic:pic>
              </a:graphicData>
            </a:graphic>
          </wp:inline>
        </w:drawing>
      </w:r>
    </w:p>
    <w:p w14:paraId="01DDE3BA" w14:textId="77777777" w:rsidR="00CA4390" w:rsidRDefault="00CA4390" w:rsidP="00CA4390">
      <w:pPr>
        <w:spacing w:line="360" w:lineRule="auto"/>
        <w:rPr>
          <w:b/>
          <w:sz w:val="48"/>
          <w:szCs w:val="48"/>
        </w:rPr>
      </w:pPr>
    </w:p>
    <w:p w14:paraId="3F941869" w14:textId="77777777" w:rsidR="00733875" w:rsidRDefault="00733875" w:rsidP="00733875">
      <w:pPr>
        <w:pBdr>
          <w:top w:val="single" w:sz="4" w:space="1" w:color="auto"/>
          <w:bottom w:val="single" w:sz="4" w:space="1" w:color="auto"/>
        </w:pBdr>
        <w:spacing w:after="120"/>
        <w:jc w:val="center"/>
        <w:rPr>
          <w:rFonts w:eastAsia="Times New Roman"/>
          <w:bCs/>
          <w:i/>
          <w:iCs/>
          <w:sz w:val="68"/>
          <w:szCs w:val="68"/>
        </w:rPr>
      </w:pPr>
      <w:bookmarkStart w:id="2" w:name="_Hlk526435185"/>
    </w:p>
    <w:p w14:paraId="2E16E122" w14:textId="77777777" w:rsidR="00E2114C" w:rsidRDefault="00E2114C" w:rsidP="003E15E5">
      <w:pPr>
        <w:pBdr>
          <w:top w:val="single" w:sz="4" w:space="1" w:color="auto"/>
          <w:bottom w:val="single" w:sz="4" w:space="1" w:color="auto"/>
        </w:pBdr>
        <w:spacing w:after="120"/>
        <w:jc w:val="left"/>
        <w:rPr>
          <w:rFonts w:eastAsia="Times New Roman"/>
          <w:bCs/>
          <w:i/>
          <w:iCs/>
          <w:sz w:val="68"/>
          <w:szCs w:val="68"/>
        </w:rPr>
      </w:pPr>
      <w:r>
        <w:rPr>
          <w:rFonts w:eastAsia="Times New Roman"/>
          <w:bCs/>
          <w:i/>
          <w:iCs/>
          <w:sz w:val="68"/>
          <w:szCs w:val="68"/>
        </w:rPr>
        <w:t>Making ACT bus stops work for women</w:t>
      </w:r>
    </w:p>
    <w:p w14:paraId="04086CB2" w14:textId="30FFDF6B" w:rsidR="002161AB" w:rsidRPr="00E2114C" w:rsidRDefault="00733875" w:rsidP="003E15E5">
      <w:pPr>
        <w:pBdr>
          <w:top w:val="single" w:sz="4" w:space="1" w:color="auto"/>
          <w:bottom w:val="single" w:sz="4" w:space="1" w:color="auto"/>
        </w:pBdr>
        <w:spacing w:after="120"/>
        <w:jc w:val="left"/>
        <w:rPr>
          <w:rFonts w:eastAsia="Times New Roman"/>
          <w:bCs/>
          <w:i/>
          <w:iCs/>
          <w:sz w:val="44"/>
          <w:szCs w:val="44"/>
        </w:rPr>
      </w:pPr>
      <w:r w:rsidRPr="00E2114C">
        <w:rPr>
          <w:rFonts w:eastAsia="Times New Roman"/>
          <w:bCs/>
          <w:i/>
          <w:iCs/>
          <w:sz w:val="44"/>
          <w:szCs w:val="44"/>
        </w:rPr>
        <w:t>Women’s perceptions of safety from recent changes to some of ACT’s bus stop</w:t>
      </w:r>
      <w:r w:rsidR="00877134" w:rsidRPr="00E2114C">
        <w:rPr>
          <w:rFonts w:eastAsia="Times New Roman"/>
          <w:bCs/>
          <w:i/>
          <w:iCs/>
          <w:sz w:val="44"/>
          <w:szCs w:val="44"/>
        </w:rPr>
        <w:t xml:space="preserve"> location</w:t>
      </w:r>
      <w:r w:rsidRPr="00E2114C">
        <w:rPr>
          <w:rFonts w:eastAsia="Times New Roman"/>
          <w:bCs/>
          <w:i/>
          <w:iCs/>
          <w:sz w:val="44"/>
          <w:szCs w:val="44"/>
        </w:rPr>
        <w:t>s</w:t>
      </w:r>
      <w:bookmarkEnd w:id="2"/>
    </w:p>
    <w:p w14:paraId="2F9EB22C" w14:textId="77777777" w:rsidR="00733875" w:rsidRDefault="00733875" w:rsidP="00733875">
      <w:pPr>
        <w:pBdr>
          <w:top w:val="single" w:sz="4" w:space="1" w:color="auto"/>
          <w:bottom w:val="single" w:sz="4" w:space="1" w:color="auto"/>
        </w:pBdr>
        <w:spacing w:after="120"/>
        <w:jc w:val="center"/>
        <w:rPr>
          <w:rFonts w:eastAsia="Times New Roman"/>
          <w:bCs/>
          <w:i/>
          <w:iCs/>
          <w:sz w:val="68"/>
          <w:szCs w:val="68"/>
        </w:rPr>
      </w:pPr>
    </w:p>
    <w:p w14:paraId="5C6985F1" w14:textId="77777777" w:rsidR="00733875" w:rsidRDefault="00733875" w:rsidP="002161AB">
      <w:pPr>
        <w:shd w:val="clear" w:color="auto" w:fill="FFFFFF"/>
        <w:spacing w:line="312" w:lineRule="atLeast"/>
        <w:textAlignment w:val="baseline"/>
        <w:outlineLvl w:val="1"/>
        <w:rPr>
          <w:b/>
          <w:sz w:val="20"/>
          <w:szCs w:val="20"/>
        </w:rPr>
      </w:pPr>
    </w:p>
    <w:p w14:paraId="4AB7B5A2" w14:textId="04BFDB2D" w:rsidR="00196757" w:rsidRDefault="00196757" w:rsidP="00CA4390">
      <w:pPr>
        <w:spacing w:after="0"/>
        <w:rPr>
          <w:rFonts w:ascii="MS Reference Sans Serif" w:hAnsi="MS Reference Sans Serif" w:cs="Estrangelo Edessa"/>
        </w:rPr>
      </w:pPr>
    </w:p>
    <w:p w14:paraId="4F480039" w14:textId="183D715D" w:rsidR="00196757" w:rsidRDefault="00196757" w:rsidP="00CA4390">
      <w:pPr>
        <w:spacing w:after="0"/>
        <w:rPr>
          <w:rFonts w:ascii="MS Reference Sans Serif" w:hAnsi="MS Reference Sans Serif" w:cs="Estrangelo Edessa"/>
        </w:rPr>
      </w:pPr>
    </w:p>
    <w:p w14:paraId="237F8B9E" w14:textId="6F1BF454" w:rsidR="00196757" w:rsidRDefault="00196757" w:rsidP="00CA4390">
      <w:pPr>
        <w:spacing w:after="0"/>
        <w:rPr>
          <w:rFonts w:ascii="MS Reference Sans Serif" w:hAnsi="MS Reference Sans Serif" w:cs="Estrangelo Edessa"/>
        </w:rPr>
      </w:pPr>
    </w:p>
    <w:p w14:paraId="1E7939BF" w14:textId="2BA91859" w:rsidR="00196757" w:rsidRDefault="00196757" w:rsidP="00CA4390">
      <w:pPr>
        <w:spacing w:after="0"/>
        <w:rPr>
          <w:rFonts w:ascii="MS Reference Sans Serif" w:hAnsi="MS Reference Sans Serif" w:cs="Estrangelo Edessa"/>
        </w:rPr>
      </w:pPr>
    </w:p>
    <w:p w14:paraId="1117DE82" w14:textId="5BBFE256" w:rsidR="00196757" w:rsidRDefault="00196757" w:rsidP="00CA4390">
      <w:pPr>
        <w:spacing w:after="0"/>
        <w:rPr>
          <w:rFonts w:ascii="MS Reference Sans Serif" w:hAnsi="MS Reference Sans Serif" w:cs="Estrangelo Edessa"/>
        </w:rPr>
      </w:pPr>
    </w:p>
    <w:p w14:paraId="5B7A0A82" w14:textId="77777777" w:rsidR="00196757" w:rsidRDefault="00196757" w:rsidP="00CA4390">
      <w:pPr>
        <w:spacing w:after="0"/>
        <w:rPr>
          <w:rFonts w:ascii="MS Reference Sans Serif" w:hAnsi="MS Reference Sans Serif" w:cs="Estrangelo Edessa"/>
        </w:rPr>
      </w:pPr>
    </w:p>
    <w:p w14:paraId="3FED28F9" w14:textId="658DAC09" w:rsidR="00CA4390" w:rsidRDefault="00CA4390" w:rsidP="00CA4390">
      <w:pPr>
        <w:pStyle w:val="Heading2"/>
      </w:pPr>
      <w:r>
        <w:t>Pip Courtney-Bailey</w:t>
      </w:r>
    </w:p>
    <w:p w14:paraId="109DFD92" w14:textId="550DB2E6" w:rsidR="00CA4390" w:rsidRDefault="00CA4390" w:rsidP="00CA4390">
      <w:pPr>
        <w:pStyle w:val="Heading2"/>
      </w:pPr>
      <w:r>
        <w:t>Amber Hutchison</w:t>
      </w:r>
    </w:p>
    <w:p w14:paraId="09950630" w14:textId="6A5E106E" w:rsidR="009C4A1C" w:rsidRPr="009C4A1C" w:rsidRDefault="009C4A1C" w:rsidP="009C4A1C">
      <w:pPr>
        <w:pStyle w:val="Heading2"/>
      </w:pPr>
      <w:r>
        <w:t>Julia Tran</w:t>
      </w:r>
    </w:p>
    <w:p w14:paraId="10EFF270" w14:textId="3B2FE56F" w:rsidR="009C4A1C" w:rsidRDefault="009C4A1C" w:rsidP="009C4A1C">
      <w:pPr>
        <w:pStyle w:val="Heading2"/>
      </w:pPr>
      <w:r w:rsidRPr="009C4A1C">
        <w:t>Sandra Wiens</w:t>
      </w:r>
    </w:p>
    <w:p w14:paraId="3E3CB0A1" w14:textId="77777777" w:rsidR="002161AB" w:rsidRPr="00C940BB" w:rsidRDefault="002161AB" w:rsidP="00C940BB"/>
    <w:p w14:paraId="6F6BF123" w14:textId="419899F9" w:rsidR="00B64EE8" w:rsidRDefault="00CA4390" w:rsidP="00CA4390">
      <w:pPr>
        <w:ind w:right="567"/>
        <w:sectPr w:rsidR="00B64EE8" w:rsidSect="00E2090D">
          <w:footerReference w:type="even" r:id="rId9"/>
          <w:footerReference w:type="default" r:id="rId10"/>
          <w:footerReference w:type="first" r:id="rId11"/>
          <w:pgSz w:w="11906" w:h="16838"/>
          <w:pgMar w:top="1440" w:right="1259" w:bottom="1440" w:left="1259" w:header="708" w:footer="708" w:gutter="0"/>
          <w:cols w:space="708"/>
          <w:titlePg/>
          <w:docGrid w:linePitch="360"/>
        </w:sectPr>
      </w:pPr>
      <w:r>
        <w:t>November 2019</w:t>
      </w:r>
    </w:p>
    <w:p w14:paraId="67CDC083" w14:textId="4ADF311D" w:rsidR="005335B6" w:rsidRDefault="005335B6" w:rsidP="00CA4390">
      <w:pPr>
        <w:ind w:right="567"/>
      </w:pPr>
    </w:p>
    <w:p w14:paraId="5A892A74" w14:textId="46F84246" w:rsidR="005335B6" w:rsidRDefault="005335B6" w:rsidP="005335B6">
      <w:pPr>
        <w:pStyle w:val="Heading1"/>
      </w:pPr>
      <w:bookmarkStart w:id="3" w:name="_Hlk25753591"/>
      <w:r>
        <w:t>Introduction</w:t>
      </w:r>
    </w:p>
    <w:p w14:paraId="482AC363" w14:textId="77777777" w:rsidR="000C225B" w:rsidRDefault="000C225B" w:rsidP="000C225B">
      <w:pPr>
        <w:rPr>
          <w:lang w:eastAsia="en-AU"/>
        </w:rPr>
      </w:pPr>
      <w:r>
        <w:t>M</w:t>
      </w:r>
      <w:r w:rsidRPr="001018BC">
        <w:t>en and women use public spaces differently and have different concerns about how public spaces meet their needs and what makes them feel safe in public spaces.</w:t>
      </w:r>
      <w:r>
        <w:t xml:space="preserve">  R</w:t>
      </w:r>
      <w:r w:rsidRPr="004B4BC0">
        <w:rPr>
          <w:lang w:eastAsia="en-AU"/>
        </w:rPr>
        <w:t xml:space="preserve">esearch shows </w:t>
      </w:r>
      <w:r>
        <w:rPr>
          <w:lang w:eastAsia="en-AU"/>
        </w:rPr>
        <w:t xml:space="preserve">that </w:t>
      </w:r>
      <w:r w:rsidRPr="004B4BC0">
        <w:rPr>
          <w:lang w:eastAsia="en-AU"/>
        </w:rPr>
        <w:t xml:space="preserve">women report feeling more afraid in public places than men, particularly in relation to </w:t>
      </w:r>
      <w:r>
        <w:rPr>
          <w:lang w:eastAsia="en-AU"/>
        </w:rPr>
        <w:t xml:space="preserve">fear of </w:t>
      </w:r>
      <w:r w:rsidRPr="004B4BC0">
        <w:rPr>
          <w:lang w:eastAsia="en-AU"/>
        </w:rPr>
        <w:t>crime</w:t>
      </w:r>
      <w:r w:rsidRPr="004B4BC0">
        <w:t>.</w:t>
      </w:r>
      <w:r w:rsidRPr="004B4BC0">
        <w:rPr>
          <w:rStyle w:val="FootnoteReference"/>
        </w:rPr>
        <w:footnoteReference w:id="1"/>
      </w:r>
      <w:r w:rsidRPr="004B4BC0">
        <w:t xml:space="preserve">  </w:t>
      </w:r>
      <w:r>
        <w:t xml:space="preserve">This is despite the fact that </w:t>
      </w:r>
      <w:r w:rsidRPr="00C8792D">
        <w:rPr>
          <w:lang w:eastAsia="en-AU"/>
        </w:rPr>
        <w:t>the evidence shows that women are more likely to experience physical violence in their home by a current and/or previous partner.</w:t>
      </w:r>
    </w:p>
    <w:p w14:paraId="2B967DD0" w14:textId="776A13F9" w:rsidR="000C225B" w:rsidRPr="00245899" w:rsidRDefault="000C225B" w:rsidP="000C225B">
      <w:pPr>
        <w:autoSpaceDE w:val="0"/>
        <w:autoSpaceDN w:val="0"/>
        <w:adjustRightInd w:val="0"/>
      </w:pPr>
      <w:r>
        <w:t xml:space="preserve">Over the years, </w:t>
      </w:r>
      <w:r w:rsidRPr="00245899">
        <w:t xml:space="preserve">the Women’s Centre for Health Matters </w:t>
      </w:r>
      <w:r>
        <w:t xml:space="preserve">(WCHM) </w:t>
      </w:r>
      <w:r w:rsidRPr="00245899">
        <w:t>ha</w:t>
      </w:r>
      <w:r>
        <w:t>s</w:t>
      </w:r>
      <w:r w:rsidRPr="00245899">
        <w:t xml:space="preserve"> explored the views and experiences of </w:t>
      </w:r>
      <w:r>
        <w:t xml:space="preserve">ACT </w:t>
      </w:r>
      <w:r w:rsidRPr="00245899">
        <w:t xml:space="preserve">women regarding their personal safety </w:t>
      </w:r>
      <w:r>
        <w:t>and what impacts on their perceptions of safety</w:t>
      </w:r>
      <w:r w:rsidRPr="00245899">
        <w:t xml:space="preserve">. </w:t>
      </w:r>
      <w:r>
        <w:t>Our research has shown</w:t>
      </w:r>
      <w:r w:rsidRPr="004B4BC0">
        <w:t xml:space="preserve"> that </w:t>
      </w:r>
      <w:r>
        <w:t>their</w:t>
      </w:r>
      <w:r w:rsidRPr="004B4BC0">
        <w:t xml:space="preserve"> </w:t>
      </w:r>
      <w:r>
        <w:t>p</w:t>
      </w:r>
      <w:r w:rsidRPr="003C4D2A">
        <w:t xml:space="preserve">erceptions of personal safety, as well as </w:t>
      </w:r>
      <w:r>
        <w:t xml:space="preserve">of </w:t>
      </w:r>
      <w:r w:rsidRPr="003C4D2A">
        <w:t xml:space="preserve">actual safety, influence the extent to which </w:t>
      </w:r>
      <w:r>
        <w:t xml:space="preserve">they use ACT’s public </w:t>
      </w:r>
      <w:r w:rsidRPr="003C4D2A">
        <w:t>places and spaces</w:t>
      </w:r>
      <w:r>
        <w:t xml:space="preserve"> – and that it can reduce their access to certain areas where they feel unsafe, limit their social participation and impact on their use of essential services such as public transport.</w:t>
      </w:r>
      <w:r>
        <w:rPr>
          <w:rStyle w:val="FootnoteReference"/>
        </w:rPr>
        <w:footnoteReference w:id="2"/>
      </w:r>
      <w:r>
        <w:t xml:space="preserve"> </w:t>
      </w:r>
      <w:r>
        <w:rPr>
          <w:rStyle w:val="FootnoteReference"/>
        </w:rPr>
        <w:footnoteReference w:id="3"/>
      </w:r>
    </w:p>
    <w:p w14:paraId="47656E07" w14:textId="2825FA28" w:rsidR="000C225B" w:rsidRPr="00245899" w:rsidRDefault="000C225B" w:rsidP="000C225B">
      <w:r>
        <w:t>Our report on the results from the WCHM safety mapping tool, identified that women felt</w:t>
      </w:r>
      <w:r w:rsidRPr="00245899">
        <w:t xml:space="preserve"> </w:t>
      </w:r>
      <w:r>
        <w:t>un</w:t>
      </w:r>
      <w:r w:rsidRPr="00245899">
        <w:t xml:space="preserve">safe in spaces that are </w:t>
      </w:r>
      <w:r>
        <w:t>poorly</w:t>
      </w:r>
      <w:r w:rsidRPr="00245899">
        <w:t xml:space="preserve"> lit, </w:t>
      </w:r>
      <w:r>
        <w:t>are isolated or where there are areas of entrapment</w:t>
      </w:r>
      <w:r w:rsidRPr="00245899">
        <w:t>.</w:t>
      </w:r>
      <w:r>
        <w:rPr>
          <w:rStyle w:val="FootnoteReference"/>
        </w:rPr>
        <w:footnoteReference w:id="4"/>
      </w:r>
      <w:r w:rsidRPr="00245899">
        <w:t xml:space="preserve"> </w:t>
      </w:r>
      <w:r>
        <w:t xml:space="preserve">In the WCHM report on safety in public spaces for older women, feeling safe </w:t>
      </w:r>
      <w:r w:rsidR="00EA3E1D">
        <w:t xml:space="preserve">for women </w:t>
      </w:r>
      <w:r>
        <w:t>included good lighting, physical structures such as level and safe paths, adequate signage, no or limited entrapment site</w:t>
      </w:r>
      <w:r w:rsidR="00EA3E1D">
        <w:t>s</w:t>
      </w:r>
      <w:r>
        <w:t xml:space="preserve"> and clear visibility of the area.</w:t>
      </w:r>
      <w:r>
        <w:rPr>
          <w:rStyle w:val="FootnoteReference"/>
        </w:rPr>
        <w:footnoteReference w:id="5"/>
      </w:r>
    </w:p>
    <w:p w14:paraId="0173354C" w14:textId="4764D979" w:rsidR="000C225B" w:rsidRPr="00FC5CCD" w:rsidRDefault="000C225B" w:rsidP="00604E66">
      <w:pPr>
        <w:autoSpaceDE w:val="0"/>
        <w:autoSpaceDN w:val="0"/>
        <w:adjustRightInd w:val="0"/>
      </w:pPr>
      <w:r>
        <w:t>So w</w:t>
      </w:r>
      <w:r w:rsidRPr="001018BC">
        <w:t xml:space="preserve">omen’s perceptions </w:t>
      </w:r>
      <w:r>
        <w:t xml:space="preserve">and fear </w:t>
      </w:r>
      <w:r w:rsidRPr="001018BC">
        <w:t xml:space="preserve">of safety in public spaces may be </w:t>
      </w:r>
      <w:r>
        <w:t xml:space="preserve">influenced </w:t>
      </w:r>
      <w:r w:rsidRPr="001018BC">
        <w:t xml:space="preserve">by the </w:t>
      </w:r>
      <w:r>
        <w:t xml:space="preserve">better </w:t>
      </w:r>
      <w:r w:rsidRPr="001018BC">
        <w:t>design of public spaces</w:t>
      </w:r>
      <w:r w:rsidRPr="005D5C91">
        <w:t xml:space="preserve">. </w:t>
      </w:r>
      <w:r w:rsidR="00604E66">
        <w:t xml:space="preserve"> </w:t>
      </w:r>
      <w:r w:rsidRPr="00FC5CCD">
        <w:t xml:space="preserve">The ACT women’s plan </w:t>
      </w:r>
      <w:r>
        <w:t xml:space="preserve">also </w:t>
      </w:r>
      <w:r w:rsidRPr="00FC5CCD">
        <w:t>2016-26 recognises th</w:t>
      </w:r>
      <w:r>
        <w:t>is</w:t>
      </w:r>
      <w:r w:rsidRPr="00FC5CCD">
        <w:t>:</w:t>
      </w:r>
    </w:p>
    <w:p w14:paraId="3BD04A99" w14:textId="77777777" w:rsidR="000C225B" w:rsidRPr="008612B7" w:rsidRDefault="000C225B" w:rsidP="000C225B">
      <w:pPr>
        <w:rPr>
          <w:i/>
          <w:iCs/>
        </w:rPr>
      </w:pPr>
      <w:r w:rsidRPr="008612B7">
        <w:rPr>
          <w:i/>
          <w:iCs/>
        </w:rPr>
        <w:t>“Safety and perceptions of safety in public places are key to women’s equal and full participation. There is a requirement for all areas of government to consider how to ensure women feel safe. In areas such as urban planning, public transport, and institutions such as university campuses, women’s safety considerations are key.”</w:t>
      </w:r>
      <w:r w:rsidRPr="008612B7">
        <w:rPr>
          <w:rStyle w:val="FootnoteReference"/>
          <w:i/>
          <w:iCs/>
        </w:rPr>
        <w:footnoteReference w:id="6"/>
      </w:r>
    </w:p>
    <w:p w14:paraId="4810A954" w14:textId="58C086D0" w:rsidR="00485319" w:rsidRDefault="00877134" w:rsidP="00877134">
      <w:pPr>
        <w:rPr>
          <w:rFonts w:eastAsiaTheme="majorEastAsia"/>
          <w:color w:val="862633"/>
          <w:sz w:val="44"/>
          <w:szCs w:val="44"/>
        </w:rPr>
      </w:pPr>
      <w:r>
        <w:t xml:space="preserve"> </w:t>
      </w:r>
      <w:r w:rsidR="00485319">
        <w:br w:type="page"/>
      </w:r>
    </w:p>
    <w:p w14:paraId="04DD0729" w14:textId="10026CB2" w:rsidR="00733875" w:rsidRPr="00733875" w:rsidRDefault="00733875" w:rsidP="00733875">
      <w:pPr>
        <w:pStyle w:val="Heading1"/>
      </w:pPr>
      <w:r>
        <w:lastRenderedPageBreak/>
        <w:t>Exploring the safety impacts of recent changes</w:t>
      </w:r>
    </w:p>
    <w:p w14:paraId="4DAA1DB1" w14:textId="7E8E8CA9" w:rsidR="00733875" w:rsidRPr="0031676F" w:rsidRDefault="00733875" w:rsidP="002B56BD">
      <w:pPr>
        <w:pBdr>
          <w:top w:val="single" w:sz="4" w:space="1" w:color="auto"/>
          <w:left w:val="single" w:sz="4" w:space="4" w:color="auto"/>
          <w:bottom w:val="single" w:sz="4" w:space="1" w:color="auto"/>
          <w:right w:val="single" w:sz="4" w:space="4" w:color="auto"/>
        </w:pBdr>
        <w:rPr>
          <w:i/>
          <w:iCs/>
        </w:rPr>
      </w:pPr>
      <w:r w:rsidRPr="00733875">
        <w:rPr>
          <w:u w:val="single"/>
        </w:rPr>
        <w:t>Note:</w:t>
      </w:r>
      <w:r>
        <w:t xml:space="preserve"> </w:t>
      </w:r>
      <w:r w:rsidRPr="00752054">
        <w:t>‘</w:t>
      </w:r>
      <w:r>
        <w:t>S</w:t>
      </w:r>
      <w:r w:rsidRPr="00752054">
        <w:t xml:space="preserve">afety’ refers to </w:t>
      </w:r>
      <w:r w:rsidRPr="0031676F">
        <w:rPr>
          <w:i/>
          <w:iCs/>
        </w:rPr>
        <w:t>personal safety</w:t>
      </w:r>
      <w:r w:rsidRPr="00752054">
        <w:t>—specifically, how safe a woman is and how safe they feel in that environment.</w:t>
      </w:r>
    </w:p>
    <w:p w14:paraId="40CAACF2" w14:textId="3DB73691" w:rsidR="000C225B" w:rsidRDefault="000C225B" w:rsidP="000C225B">
      <w:r>
        <w:t>During</w:t>
      </w:r>
      <w:r w:rsidRPr="00245899">
        <w:t xml:space="preserve"> 2019 the ACT government </w:t>
      </w:r>
      <w:r>
        <w:t xml:space="preserve">has </w:t>
      </w:r>
      <w:r w:rsidRPr="00245899">
        <w:t xml:space="preserve">made significant changes to the transport system in Canberra to accommodate the tram line from Gungahlin to the city.  </w:t>
      </w:r>
      <w:r>
        <w:t>T</w:t>
      </w:r>
      <w:r w:rsidRPr="00245899">
        <w:t>he bus system was revamped</w:t>
      </w:r>
      <w:r>
        <w:t xml:space="preserve"> with the mission of </w:t>
      </w:r>
      <w:r w:rsidRPr="00FB3EDB">
        <w:rPr>
          <w:i/>
          <w:iCs/>
        </w:rPr>
        <w:t>“safe, active, efficient &amp; cost-effective, accessible and socially inclusive, sustainable, integrated with land use planning public transport.”</w:t>
      </w:r>
      <w:r>
        <w:t xml:space="preserve">  As a result</w:t>
      </w:r>
      <w:r w:rsidR="00733875">
        <w:t>,</w:t>
      </w:r>
      <w:r>
        <w:t xml:space="preserve"> m</w:t>
      </w:r>
      <w:r w:rsidRPr="00245899">
        <w:t xml:space="preserve">any of the bus routes were changed and many bus stops were decommissioned.  </w:t>
      </w:r>
    </w:p>
    <w:p w14:paraId="3A598B4B" w14:textId="3198CFD3" w:rsidR="000C225B" w:rsidRDefault="000C225B" w:rsidP="000C225B">
      <w:pPr>
        <w:autoSpaceDE w:val="0"/>
        <w:autoSpaceDN w:val="0"/>
        <w:adjustRightInd w:val="0"/>
      </w:pPr>
      <w:r w:rsidRPr="00B03256">
        <w:t xml:space="preserve">In September WCHM </w:t>
      </w:r>
      <w:r w:rsidR="0031676F">
        <w:t xml:space="preserve">began to </w:t>
      </w:r>
      <w:r w:rsidRPr="00B03256">
        <w:t>hear from many women that changes to ACT’s bus routes</w:t>
      </w:r>
      <w:r w:rsidRPr="00752054">
        <w:t xml:space="preserve"> had affected them and their feelings of safety. </w:t>
      </w:r>
      <w:r>
        <w:t xml:space="preserve"> </w:t>
      </w:r>
      <w:r w:rsidRPr="00245899">
        <w:t>Anecdotally, women told us th</w:t>
      </w:r>
      <w:r w:rsidR="0031676F">
        <w:t>e</w:t>
      </w:r>
      <w:r w:rsidRPr="00245899">
        <w:t xml:space="preserve"> changes to</w:t>
      </w:r>
      <w:r>
        <w:t xml:space="preserve"> some of</w:t>
      </w:r>
      <w:r w:rsidRPr="00245899">
        <w:t xml:space="preserve"> the bus routes meant that they now need</w:t>
      </w:r>
      <w:r>
        <w:t>ed</w:t>
      </w:r>
      <w:r w:rsidRPr="00245899">
        <w:t xml:space="preserve"> to use bus stops that they felt were unsaf</w:t>
      </w:r>
      <w:r>
        <w:t xml:space="preserve">e, </w:t>
      </w:r>
      <w:r w:rsidR="0031676F">
        <w:t xml:space="preserve">or </w:t>
      </w:r>
      <w:r>
        <w:t xml:space="preserve">which had led them to </w:t>
      </w:r>
      <w:r w:rsidRPr="00752054">
        <w:t>change to alternate transport methods, or to</w:t>
      </w:r>
      <w:r>
        <w:t xml:space="preserve"> change their travel behaviours and patterns to avoid those s</w:t>
      </w:r>
      <w:r w:rsidR="0031676F">
        <w:t>top</w:t>
      </w:r>
      <w:r>
        <w:t>s</w:t>
      </w:r>
      <w:r w:rsidR="00705AF7">
        <w:t>, or to use those bus stops with extra caution</w:t>
      </w:r>
      <w:r>
        <w:t>.</w:t>
      </w:r>
    </w:p>
    <w:p w14:paraId="18418BBF" w14:textId="19BE8454" w:rsidR="000C225B" w:rsidRDefault="000C225B" w:rsidP="000C225B">
      <w:pPr>
        <w:autoSpaceDE w:val="0"/>
        <w:autoSpaceDN w:val="0"/>
        <w:adjustRightInd w:val="0"/>
      </w:pPr>
      <w:r w:rsidRPr="002977E5">
        <w:t>As a result, WCHM conducted a short survey to explore this further and to obtain information from ACT women about the changes that had affected their feelings of safety at the bus stops they now had to use, and to identify and map the locations of those bus stops.</w:t>
      </w:r>
      <w:r>
        <w:t xml:space="preserve"> </w:t>
      </w:r>
      <w:r w:rsidR="0031676F">
        <w:t>In the short time the survey was opened w</w:t>
      </w:r>
      <w:r>
        <w:t>e re</w:t>
      </w:r>
      <w:r w:rsidRPr="002977E5">
        <w:t>ceived 144 responses</w:t>
      </w:r>
      <w:r>
        <w:t xml:space="preserve">.  </w:t>
      </w:r>
    </w:p>
    <w:p w14:paraId="259AED83" w14:textId="77777777" w:rsidR="000C225B" w:rsidRDefault="000C225B" w:rsidP="000C225B">
      <w:r>
        <w:t>Women described the changes that had impacted on them and their feelings of safety:</w:t>
      </w:r>
    </w:p>
    <w:p w14:paraId="43968D3C" w14:textId="140D49BE" w:rsidR="000C225B" w:rsidRPr="00877134" w:rsidRDefault="00877134" w:rsidP="00877134">
      <w:pPr>
        <w:ind w:left="720"/>
        <w:jc w:val="left"/>
        <w:rPr>
          <w:i/>
          <w:iCs/>
        </w:rPr>
      </w:pPr>
      <w:r>
        <w:rPr>
          <w:i/>
          <w:iCs/>
        </w:rPr>
        <w:t>‘</w:t>
      </w:r>
      <w:r w:rsidR="000C225B" w:rsidRPr="00877134">
        <w:rPr>
          <w:i/>
          <w:iCs/>
        </w:rPr>
        <w:t>There is minimal to no lighting, both at my closest bus stop and the few that come before it. Also to get to my house from the bus stop I must either walk through the reserve which is pitch black or side streets and alleys which have no or incredibly poor lighting.</w:t>
      </w:r>
      <w:r>
        <w:rPr>
          <w:i/>
          <w:iCs/>
        </w:rPr>
        <w:t>‘</w:t>
      </w:r>
    </w:p>
    <w:p w14:paraId="01B51E0D" w14:textId="10F1A17F" w:rsidR="000C225B" w:rsidRPr="00877134" w:rsidRDefault="00877134" w:rsidP="00877134">
      <w:pPr>
        <w:ind w:left="720"/>
        <w:jc w:val="left"/>
        <w:rPr>
          <w:i/>
          <w:iCs/>
        </w:rPr>
      </w:pPr>
      <w:r>
        <w:rPr>
          <w:i/>
          <w:iCs/>
        </w:rPr>
        <w:t>‘</w:t>
      </w:r>
      <w:r w:rsidR="000C225B" w:rsidRPr="00877134">
        <w:rPr>
          <w:i/>
          <w:iCs/>
        </w:rPr>
        <w:t>The route from the new bus stop to my street is on an unlit bike path, set back from the road. Nearby drivers cannot see me, and there are lots of trees and not a lot of visibility. I usually use my phone torch so I can see the path. I worry about being knocked over by cyclists but also about potential assault etc as I am very vulnerable.</w:t>
      </w:r>
      <w:r>
        <w:rPr>
          <w:i/>
          <w:iCs/>
        </w:rPr>
        <w:t>’</w:t>
      </w:r>
    </w:p>
    <w:p w14:paraId="1C4E97BD" w14:textId="6F4E09A6" w:rsidR="000C225B" w:rsidRPr="00877134" w:rsidRDefault="00877134" w:rsidP="00877134">
      <w:pPr>
        <w:ind w:left="720"/>
        <w:jc w:val="left"/>
        <w:rPr>
          <w:i/>
          <w:iCs/>
        </w:rPr>
      </w:pPr>
      <w:r>
        <w:rPr>
          <w:i/>
          <w:iCs/>
        </w:rPr>
        <w:t>‘</w:t>
      </w:r>
      <w:r w:rsidR="000C225B" w:rsidRPr="00877134">
        <w:rPr>
          <w:i/>
          <w:iCs/>
        </w:rPr>
        <w:t>I feel unsafe as no-one can see you there in the dark. No need to be there in the first place except to get on to the next little portion of your trip. Anyone can grab a child there and no-one would know... lots of car traffic with no visibility from others etc.</w:t>
      </w:r>
      <w:r>
        <w:rPr>
          <w:i/>
          <w:iCs/>
        </w:rPr>
        <w:t>’</w:t>
      </w:r>
    </w:p>
    <w:p w14:paraId="0E1FFE4A" w14:textId="05D2C8DA" w:rsidR="000C225B" w:rsidRPr="00877134" w:rsidRDefault="00877134" w:rsidP="00877134">
      <w:pPr>
        <w:ind w:left="720"/>
        <w:jc w:val="left"/>
        <w:rPr>
          <w:i/>
          <w:iCs/>
        </w:rPr>
      </w:pPr>
      <w:r>
        <w:rPr>
          <w:i/>
          <w:iCs/>
        </w:rPr>
        <w:t>‘</w:t>
      </w:r>
      <w:r w:rsidR="000C225B" w:rsidRPr="00877134">
        <w:rPr>
          <w:i/>
          <w:iCs/>
        </w:rPr>
        <w:t>No housing overlooks these walking paths (they're all major transport corridors or parks- there would be no witnesses). Have been previously harassed, followed in these areas.</w:t>
      </w:r>
      <w:r>
        <w:rPr>
          <w:i/>
          <w:iCs/>
        </w:rPr>
        <w:t>’</w:t>
      </w:r>
    </w:p>
    <w:p w14:paraId="7C6B1214" w14:textId="2760A6F4" w:rsidR="000C225B" w:rsidRPr="00877134" w:rsidRDefault="000C225B" w:rsidP="00877134">
      <w:pPr>
        <w:ind w:left="720"/>
        <w:jc w:val="left"/>
        <w:rPr>
          <w:i/>
          <w:iCs/>
        </w:rPr>
      </w:pPr>
      <w:r w:rsidRPr="00877134">
        <w:rPr>
          <w:i/>
          <w:iCs/>
        </w:rPr>
        <w:t>The footpaths are also not well maintained making them dangerous to walk on at night where I have limited visibility. Also the lack of lighting makes it hard to see me when waiting for a bus at night, and buses have almost missed me and not stopped -  this could leave me stranded …...</w:t>
      </w:r>
      <w:r w:rsidR="00877134">
        <w:rPr>
          <w:i/>
          <w:iCs/>
        </w:rPr>
        <w:t>’</w:t>
      </w:r>
    </w:p>
    <w:p w14:paraId="32A1881F" w14:textId="429CFD59" w:rsidR="000C225B" w:rsidRPr="002977E5" w:rsidRDefault="00877134" w:rsidP="00877134">
      <w:pPr>
        <w:pStyle w:val="ListParagraph"/>
        <w:rPr>
          <w:i/>
          <w:iCs/>
        </w:rPr>
      </w:pPr>
      <w:r>
        <w:rPr>
          <w:i/>
          <w:iCs/>
        </w:rPr>
        <w:t>‘</w:t>
      </w:r>
      <w:r w:rsidR="000C225B" w:rsidRPr="002977E5">
        <w:rPr>
          <w:i/>
          <w:iCs/>
        </w:rPr>
        <w:t>The route to &amp; from the bus stop... poor lighting; near an underpass; park to walk through; crossing busy road as too scared to use the long dark underpass.</w:t>
      </w:r>
      <w:r>
        <w:rPr>
          <w:i/>
          <w:iCs/>
        </w:rPr>
        <w:t>’</w:t>
      </w:r>
    </w:p>
    <w:p w14:paraId="505A80C8" w14:textId="77777777" w:rsidR="00877134" w:rsidRDefault="00877134" w:rsidP="00877134">
      <w:pPr>
        <w:pStyle w:val="ListParagraph"/>
        <w:rPr>
          <w:i/>
          <w:iCs/>
        </w:rPr>
      </w:pPr>
    </w:p>
    <w:p w14:paraId="79EFD4AA" w14:textId="33CA1525" w:rsidR="000C225B" w:rsidRDefault="00877134" w:rsidP="00877134">
      <w:pPr>
        <w:pStyle w:val="ListParagraph"/>
        <w:rPr>
          <w:i/>
          <w:iCs/>
        </w:rPr>
      </w:pPr>
      <w:r>
        <w:rPr>
          <w:i/>
          <w:iCs/>
        </w:rPr>
        <w:t>‘</w:t>
      </w:r>
      <w:r w:rsidR="000C225B" w:rsidRPr="002977E5">
        <w:rPr>
          <w:i/>
          <w:iCs/>
        </w:rPr>
        <w:t>Not an obvious bus stop, no path on that side of the road, inadequate lighting.  The pathway lights don't always work, the sensors turn off before you go past so are left in darkness.</w:t>
      </w:r>
      <w:r>
        <w:rPr>
          <w:i/>
          <w:iCs/>
        </w:rPr>
        <w:t>’’</w:t>
      </w:r>
    </w:p>
    <w:p w14:paraId="6A9A0C6C" w14:textId="77777777" w:rsidR="00877134" w:rsidRPr="002977E5" w:rsidRDefault="00877134" w:rsidP="00877134">
      <w:pPr>
        <w:pStyle w:val="ListParagraph"/>
        <w:rPr>
          <w:i/>
          <w:iCs/>
        </w:rPr>
      </w:pPr>
    </w:p>
    <w:p w14:paraId="00BE81EF" w14:textId="2B33C317" w:rsidR="000C225B" w:rsidRDefault="00877134" w:rsidP="00877134">
      <w:pPr>
        <w:pStyle w:val="ListParagraph"/>
        <w:rPr>
          <w:i/>
          <w:iCs/>
        </w:rPr>
      </w:pPr>
      <w:r>
        <w:rPr>
          <w:i/>
          <w:iCs/>
        </w:rPr>
        <w:lastRenderedPageBreak/>
        <w:t>‘</w:t>
      </w:r>
      <w:r w:rsidR="000C225B" w:rsidRPr="002977E5">
        <w:rPr>
          <w:i/>
          <w:iCs/>
        </w:rPr>
        <w:t>At night time I have to use an underpass to get under southern cross that has no lighting (I need to use a torch) and there are no houses close by, I feel very vulnerable and unsafe. Sometimes I try to run cross the six lanes of Southern Cross traffic in peak hour (with no traffic lights or crossing) rather than use the underpass, as that feels safer.</w:t>
      </w:r>
      <w:r>
        <w:rPr>
          <w:i/>
          <w:iCs/>
        </w:rPr>
        <w:t>’</w:t>
      </w:r>
    </w:p>
    <w:p w14:paraId="7BD02524" w14:textId="77777777" w:rsidR="00877134" w:rsidRPr="002977E5" w:rsidRDefault="00877134" w:rsidP="00877134">
      <w:pPr>
        <w:pStyle w:val="ListParagraph"/>
        <w:rPr>
          <w:i/>
          <w:iCs/>
        </w:rPr>
      </w:pPr>
    </w:p>
    <w:p w14:paraId="278B7130" w14:textId="75DAB084" w:rsidR="000C225B" w:rsidRDefault="00877134" w:rsidP="00877134">
      <w:pPr>
        <w:pStyle w:val="ListParagraph"/>
        <w:rPr>
          <w:i/>
          <w:iCs/>
        </w:rPr>
      </w:pPr>
      <w:r>
        <w:rPr>
          <w:i/>
          <w:iCs/>
        </w:rPr>
        <w:t>‘</w:t>
      </w:r>
      <w:r w:rsidR="000C225B" w:rsidRPr="002977E5">
        <w:rPr>
          <w:i/>
          <w:iCs/>
        </w:rPr>
        <w:t>The path from the bus stop to the laneway I walk through is dark, overgrown and mostly covered in dirt/weeds.</w:t>
      </w:r>
      <w:r>
        <w:rPr>
          <w:i/>
          <w:iCs/>
        </w:rPr>
        <w:t>’</w:t>
      </w:r>
    </w:p>
    <w:p w14:paraId="25B0DA4A" w14:textId="77777777" w:rsidR="00877134" w:rsidRPr="002977E5" w:rsidRDefault="00877134" w:rsidP="00877134">
      <w:pPr>
        <w:pStyle w:val="ListParagraph"/>
        <w:rPr>
          <w:i/>
          <w:iCs/>
        </w:rPr>
      </w:pPr>
    </w:p>
    <w:p w14:paraId="2B81FD3B" w14:textId="19BBC84C" w:rsidR="000C225B" w:rsidRDefault="00877134" w:rsidP="00877134">
      <w:pPr>
        <w:pStyle w:val="ListParagraph"/>
        <w:rPr>
          <w:i/>
          <w:iCs/>
        </w:rPr>
      </w:pPr>
      <w:r>
        <w:rPr>
          <w:i/>
          <w:iCs/>
        </w:rPr>
        <w:t>‘</w:t>
      </w:r>
      <w:r w:rsidR="000C225B" w:rsidRPr="002977E5">
        <w:rPr>
          <w:i/>
          <w:iCs/>
        </w:rPr>
        <w:t>This means walking further away from my house, and walking further in the dark. The walk down the Street and then into my street is extremely dark and the footpaths are bad. The other day I fell in a big pile of leaves that has built up and doesn't get moved away by the government.</w:t>
      </w:r>
      <w:r>
        <w:rPr>
          <w:i/>
          <w:iCs/>
        </w:rPr>
        <w:t>’</w:t>
      </w:r>
    </w:p>
    <w:p w14:paraId="53FFC83A" w14:textId="77777777" w:rsidR="00877134" w:rsidRPr="002977E5" w:rsidRDefault="00877134" w:rsidP="00877134">
      <w:pPr>
        <w:pStyle w:val="ListParagraph"/>
        <w:rPr>
          <w:i/>
          <w:iCs/>
        </w:rPr>
      </w:pPr>
    </w:p>
    <w:p w14:paraId="34DC87A7" w14:textId="005B0CD5" w:rsidR="000C225B" w:rsidRDefault="00877134" w:rsidP="00877134">
      <w:pPr>
        <w:pStyle w:val="ListParagraph"/>
        <w:rPr>
          <w:i/>
          <w:iCs/>
        </w:rPr>
      </w:pPr>
      <w:r>
        <w:rPr>
          <w:i/>
          <w:iCs/>
        </w:rPr>
        <w:t>‘</w:t>
      </w:r>
      <w:r w:rsidR="000C225B" w:rsidRPr="002977E5">
        <w:rPr>
          <w:i/>
          <w:iCs/>
        </w:rPr>
        <w:t>Bus stop not well lit at night. Bus shelter not weather/rain proof. Cars set down and park in the bus bay. Feel very vulnerable while waiting 20-45 mins for connecting bus.</w:t>
      </w:r>
      <w:r>
        <w:rPr>
          <w:i/>
          <w:iCs/>
        </w:rPr>
        <w:t>’</w:t>
      </w:r>
    </w:p>
    <w:p w14:paraId="40080498" w14:textId="77777777" w:rsidR="00877134" w:rsidRPr="002977E5" w:rsidRDefault="00877134" w:rsidP="00877134">
      <w:pPr>
        <w:pStyle w:val="ListParagraph"/>
        <w:rPr>
          <w:i/>
          <w:iCs/>
        </w:rPr>
      </w:pPr>
    </w:p>
    <w:p w14:paraId="0B4CF13E" w14:textId="12261571" w:rsidR="000C225B" w:rsidRDefault="00877134" w:rsidP="00877134">
      <w:pPr>
        <w:pStyle w:val="ListParagraph"/>
        <w:rPr>
          <w:i/>
          <w:iCs/>
        </w:rPr>
      </w:pPr>
      <w:r>
        <w:rPr>
          <w:i/>
          <w:iCs/>
        </w:rPr>
        <w:t>‘</w:t>
      </w:r>
      <w:r w:rsidR="000C225B" w:rsidRPr="002977E5">
        <w:rPr>
          <w:i/>
          <w:iCs/>
        </w:rPr>
        <w:t>I now do not go out at night due to the 30-40 minute walk. I need to make sure I'm home before dark. I also have a disability and at times use a cane so I'm unable to run/protect myself if I need to when walking to and from the bus. This fact probably makes me more vulnerable to others.</w:t>
      </w:r>
      <w:r w:rsidR="000C225B" w:rsidRPr="00472BBE">
        <w:rPr>
          <w:i/>
          <w:iCs/>
        </w:rPr>
        <w:t xml:space="preserve"> </w:t>
      </w:r>
      <w:r w:rsidR="000C225B" w:rsidRPr="002977E5">
        <w:rPr>
          <w:i/>
          <w:iCs/>
        </w:rPr>
        <w:t>It's now also difficult to buy groceries as it's tough walking 30-40 minutes while carrying groceries.</w:t>
      </w:r>
      <w:r>
        <w:rPr>
          <w:i/>
          <w:iCs/>
        </w:rPr>
        <w:t>’</w:t>
      </w:r>
    </w:p>
    <w:p w14:paraId="5A113B0F" w14:textId="77777777" w:rsidR="00877134" w:rsidRPr="002977E5" w:rsidRDefault="00877134" w:rsidP="00877134">
      <w:pPr>
        <w:pStyle w:val="ListParagraph"/>
        <w:rPr>
          <w:i/>
          <w:iCs/>
        </w:rPr>
      </w:pPr>
    </w:p>
    <w:p w14:paraId="21CF9202" w14:textId="51C60C2B" w:rsidR="000C225B" w:rsidRDefault="00877134" w:rsidP="00877134">
      <w:pPr>
        <w:pStyle w:val="ListParagraph"/>
        <w:rPr>
          <w:i/>
          <w:iCs/>
        </w:rPr>
      </w:pPr>
      <w:r>
        <w:rPr>
          <w:i/>
          <w:iCs/>
        </w:rPr>
        <w:t>‘</w:t>
      </w:r>
      <w:r w:rsidR="000C225B" w:rsidRPr="002977E5">
        <w:rPr>
          <w:i/>
          <w:iCs/>
        </w:rPr>
        <w:t>I can't use this stop anymore since the 3 was cancelled so I had to walk across the AN</w:t>
      </w:r>
      <w:r w:rsidR="000C225B">
        <w:rPr>
          <w:i/>
          <w:iCs/>
        </w:rPr>
        <w:t>U</w:t>
      </w:r>
      <w:r w:rsidR="000C225B" w:rsidRPr="002977E5">
        <w:rPr>
          <w:i/>
          <w:iCs/>
        </w:rPr>
        <w:t xml:space="preserve"> campus in the dark for 15-20 minutes to get to the ANU bus stop at </w:t>
      </w:r>
      <w:proofErr w:type="spellStart"/>
      <w:r w:rsidR="000C225B">
        <w:rPr>
          <w:i/>
          <w:iCs/>
        </w:rPr>
        <w:t>U</w:t>
      </w:r>
      <w:r w:rsidR="000C225B" w:rsidRPr="002977E5">
        <w:rPr>
          <w:i/>
          <w:iCs/>
        </w:rPr>
        <w:t>nilodge</w:t>
      </w:r>
      <w:proofErr w:type="spellEnd"/>
      <w:r w:rsidR="000C225B" w:rsidRPr="002977E5">
        <w:rPr>
          <w:i/>
          <w:iCs/>
        </w:rPr>
        <w:t>.  I often study late at the research school of earth sciences (I'm an honours student), so now in the winter time I have to drive every day when before I would bus every day.</w:t>
      </w:r>
      <w:r>
        <w:rPr>
          <w:i/>
          <w:iCs/>
        </w:rPr>
        <w:t>’</w:t>
      </w:r>
    </w:p>
    <w:p w14:paraId="35CDB52C" w14:textId="77777777" w:rsidR="00877134" w:rsidRPr="002977E5" w:rsidRDefault="00877134" w:rsidP="00877134">
      <w:pPr>
        <w:pStyle w:val="ListParagraph"/>
        <w:rPr>
          <w:i/>
          <w:iCs/>
        </w:rPr>
      </w:pPr>
    </w:p>
    <w:p w14:paraId="33211495" w14:textId="77D50602" w:rsidR="000C225B" w:rsidRPr="002977E5" w:rsidRDefault="00877134" w:rsidP="00877134">
      <w:pPr>
        <w:pStyle w:val="ListParagraph"/>
        <w:rPr>
          <w:i/>
          <w:iCs/>
        </w:rPr>
      </w:pPr>
      <w:r>
        <w:rPr>
          <w:i/>
          <w:iCs/>
        </w:rPr>
        <w:t>‘</w:t>
      </w:r>
      <w:r w:rsidR="000C225B" w:rsidRPr="002977E5">
        <w:rPr>
          <w:i/>
          <w:iCs/>
        </w:rPr>
        <w:t>On the old system, after dark, I walked to the nearest main road and was not exposed. Now I have to walk through Phillip shops when they're all closed, past the caryards etc. I am disabled and cannot run to safety if I need to. I no longer go out after dark at all.</w:t>
      </w:r>
    </w:p>
    <w:p w14:paraId="336A5AB1" w14:textId="77777777" w:rsidR="00877134" w:rsidRDefault="00877134" w:rsidP="00877134">
      <w:pPr>
        <w:pStyle w:val="ListParagraph"/>
        <w:rPr>
          <w:i/>
          <w:iCs/>
        </w:rPr>
      </w:pPr>
    </w:p>
    <w:p w14:paraId="171F5CA7" w14:textId="565A9306" w:rsidR="000C225B" w:rsidRPr="002977E5" w:rsidRDefault="00877134" w:rsidP="00877134">
      <w:pPr>
        <w:pStyle w:val="ListParagraph"/>
        <w:rPr>
          <w:i/>
          <w:iCs/>
        </w:rPr>
      </w:pPr>
      <w:r>
        <w:rPr>
          <w:i/>
          <w:iCs/>
        </w:rPr>
        <w:t>‘</w:t>
      </w:r>
      <w:r w:rsidR="000C225B" w:rsidRPr="002977E5">
        <w:rPr>
          <w:i/>
          <w:iCs/>
        </w:rPr>
        <w:t>Not well sheltered. Isolated. Because of my past life experience, I am fearful that if a woman is the only passenger waiting there, she is not safe from attack and sexual assault.</w:t>
      </w:r>
      <w:r>
        <w:rPr>
          <w:i/>
          <w:iCs/>
        </w:rPr>
        <w:t>’</w:t>
      </w:r>
    </w:p>
    <w:p w14:paraId="077072B4" w14:textId="22681279" w:rsidR="000C225B" w:rsidRPr="00472BBE" w:rsidRDefault="000C225B" w:rsidP="000C225B">
      <w:pPr>
        <w:autoSpaceDE w:val="0"/>
        <w:autoSpaceDN w:val="0"/>
        <w:adjustRightInd w:val="0"/>
      </w:pPr>
      <w:r>
        <w:t>T</w:t>
      </w:r>
      <w:r w:rsidRPr="002977E5">
        <w:t xml:space="preserve">he results of the survey were </w:t>
      </w:r>
      <w:r w:rsidR="0031676F">
        <w:t xml:space="preserve">then </w:t>
      </w:r>
      <w:r w:rsidRPr="002977E5">
        <w:t xml:space="preserve">analysed to identify </w:t>
      </w:r>
      <w:r w:rsidR="0031676F">
        <w:t xml:space="preserve">the </w:t>
      </w:r>
      <w:r w:rsidRPr="002977E5">
        <w:t>specific bus stops which women had highlighted</w:t>
      </w:r>
      <w:r>
        <w:t xml:space="preserve">, and 77 </w:t>
      </w:r>
      <w:r w:rsidRPr="00472BBE">
        <w:t xml:space="preserve">individual bus stops were identified </w:t>
      </w:r>
      <w:r w:rsidR="0031676F">
        <w:t>from</w:t>
      </w:r>
      <w:r w:rsidRPr="00472BBE">
        <w:t xml:space="preserve"> those responses</w:t>
      </w:r>
      <w:r>
        <w:t xml:space="preserve">.  Of those, </w:t>
      </w:r>
      <w:r w:rsidRPr="00472BBE">
        <w:t>40 were selected for further investigation because they were highlighted as the most problematic for women in terms of their safety at the stops</w:t>
      </w:r>
      <w:r w:rsidR="0031676F">
        <w:t xml:space="preserve">, </w:t>
      </w:r>
      <w:r>
        <w:t xml:space="preserve">and </w:t>
      </w:r>
      <w:r w:rsidR="0031676F">
        <w:t xml:space="preserve">this was also </w:t>
      </w:r>
      <w:r>
        <w:t>informed by virtual observation via Google maps.</w:t>
      </w:r>
    </w:p>
    <w:p w14:paraId="7FED13C1" w14:textId="08C7E63F" w:rsidR="000C225B" w:rsidRPr="00752054" w:rsidRDefault="000C225B" w:rsidP="000C225B">
      <w:pPr>
        <w:autoSpaceDE w:val="0"/>
        <w:autoSpaceDN w:val="0"/>
        <w:adjustRightInd w:val="0"/>
      </w:pPr>
      <w:r>
        <w:t>WCHM</w:t>
      </w:r>
      <w:r w:rsidRPr="00472BBE">
        <w:t xml:space="preserve"> </w:t>
      </w:r>
      <w:r>
        <w:t xml:space="preserve">staff </w:t>
      </w:r>
      <w:r w:rsidRPr="00472BBE">
        <w:t xml:space="preserve">conducted women’s safety audits of </w:t>
      </w:r>
      <w:r>
        <w:t xml:space="preserve">all 40 of </w:t>
      </w:r>
      <w:r w:rsidRPr="00472BBE">
        <w:t>th</w:t>
      </w:r>
      <w:r>
        <w:t>ose bu</w:t>
      </w:r>
      <w:r w:rsidRPr="00472BBE">
        <w:t>s stops</w:t>
      </w:r>
      <w:r>
        <w:t xml:space="preserve">, a method which we have used over many years. </w:t>
      </w:r>
      <w:r w:rsidRPr="00472BBE">
        <w:t>A women’s safety assessment is a process that involves women walking through a physical environment, evaluating how safe it feels, and using that feedback to highlight the need for changes. One of the guiding principles of the women’s safety audit is that women are the experts about their own sense of safety and have knowledge about the spaces that they use.</w:t>
      </w:r>
      <w:r w:rsidRPr="00752054">
        <w:t xml:space="preserve"> </w:t>
      </w:r>
      <w:r>
        <w:t xml:space="preserve"> </w:t>
      </w:r>
    </w:p>
    <w:p w14:paraId="451BC9B0" w14:textId="1F30C333" w:rsidR="000C225B" w:rsidRPr="00752054" w:rsidRDefault="000C225B" w:rsidP="000C225B">
      <w:pPr>
        <w:autoSpaceDE w:val="0"/>
        <w:autoSpaceDN w:val="0"/>
        <w:adjustRightInd w:val="0"/>
      </w:pPr>
      <w:r>
        <w:t xml:space="preserve">Photos were taken of the bus stops </w:t>
      </w:r>
      <w:r w:rsidR="004D3CAD">
        <w:t>and</w:t>
      </w:r>
      <w:r w:rsidR="002B56BD">
        <w:t xml:space="preserve"> surroundings – ‘</w:t>
      </w:r>
      <w:r w:rsidR="002B56BD" w:rsidRPr="002B56BD">
        <w:rPr>
          <w:i/>
          <w:iCs/>
        </w:rPr>
        <w:t>the journey home</w:t>
      </w:r>
      <w:r w:rsidR="002B56BD">
        <w:t xml:space="preserve">’ - </w:t>
      </w:r>
      <w:r>
        <w:t>to show the factors which contributed to perceptions of safety for women.  And for several of the bus stops, photos were taken at night to convey the concerns that women had highlighted to us</w:t>
      </w:r>
      <w:r w:rsidRPr="00752054">
        <w:t xml:space="preserve">. </w:t>
      </w:r>
    </w:p>
    <w:p w14:paraId="56153CD4" w14:textId="77777777" w:rsidR="000C225B" w:rsidRDefault="000C225B" w:rsidP="000C225B">
      <w:r>
        <w:t>The audits id</w:t>
      </w:r>
      <w:r w:rsidRPr="00D8241D">
        <w:t xml:space="preserve">entified a number of </w:t>
      </w:r>
      <w:r>
        <w:t xml:space="preserve">common </w:t>
      </w:r>
      <w:r w:rsidRPr="00D8241D">
        <w:t xml:space="preserve">factors </w:t>
      </w:r>
      <w:r>
        <w:t>which contributed to women</w:t>
      </w:r>
      <w:r w:rsidRPr="00D8241D">
        <w:t xml:space="preserve"> feel</w:t>
      </w:r>
      <w:r>
        <w:t>ing</w:t>
      </w:r>
      <w:r w:rsidRPr="00D8241D">
        <w:t xml:space="preserve"> unsafe and more vulnerable</w:t>
      </w:r>
      <w:r>
        <w:t xml:space="preserve"> at those stops which were audited: </w:t>
      </w:r>
    </w:p>
    <w:p w14:paraId="07CB6D55" w14:textId="77777777" w:rsidR="000C225B" w:rsidRPr="00877134" w:rsidRDefault="000C225B" w:rsidP="000C225B">
      <w:pPr>
        <w:pStyle w:val="Heading2"/>
        <w:rPr>
          <w:b w:val="0"/>
          <w:bCs/>
          <w:i/>
          <w:iCs/>
          <w:color w:val="auto"/>
        </w:rPr>
      </w:pPr>
      <w:r w:rsidRPr="00877134">
        <w:rPr>
          <w:b w:val="0"/>
          <w:bCs/>
          <w:i/>
          <w:iCs/>
          <w:color w:val="auto"/>
        </w:rPr>
        <w:lastRenderedPageBreak/>
        <w:t>Lighting</w:t>
      </w:r>
    </w:p>
    <w:p w14:paraId="222E00F7" w14:textId="3C9E75CF" w:rsidR="000C225B" w:rsidRDefault="000C225B" w:rsidP="000C225B">
      <w:pPr>
        <w:pStyle w:val="ListParagraph"/>
        <w:numPr>
          <w:ilvl w:val="0"/>
          <w:numId w:val="3"/>
        </w:numPr>
        <w:ind w:right="567"/>
      </w:pPr>
      <w:r>
        <w:t xml:space="preserve">Bus stops which had no lighting or </w:t>
      </w:r>
      <w:r w:rsidR="00283C9B">
        <w:t xml:space="preserve">which </w:t>
      </w:r>
      <w:r>
        <w:t>did not have sufficient lighting directly over the bus stop.</w:t>
      </w:r>
    </w:p>
    <w:p w14:paraId="59E7C837" w14:textId="77777777" w:rsidR="000C225B" w:rsidRDefault="000C225B" w:rsidP="000C225B">
      <w:pPr>
        <w:pStyle w:val="ListParagraph"/>
        <w:numPr>
          <w:ilvl w:val="0"/>
          <w:numId w:val="3"/>
        </w:numPr>
        <w:ind w:right="567"/>
      </w:pPr>
      <w:r>
        <w:t>Bus stops which had no lighting illuminating the paths to and from the bus stop.</w:t>
      </w:r>
    </w:p>
    <w:p w14:paraId="2BF8C092" w14:textId="77777777" w:rsidR="000C225B" w:rsidRDefault="000C225B" w:rsidP="000C225B">
      <w:pPr>
        <w:pStyle w:val="ListParagraph"/>
        <w:numPr>
          <w:ilvl w:val="0"/>
          <w:numId w:val="3"/>
        </w:numPr>
        <w:ind w:right="567"/>
      </w:pPr>
      <w:r>
        <w:t>Bus stops which only had nearby street lighting that wasn’t sufficient in illuminating the bus stop.</w:t>
      </w:r>
    </w:p>
    <w:p w14:paraId="01006BAC" w14:textId="77777777" w:rsidR="000C225B" w:rsidRPr="00877134" w:rsidRDefault="000C225B" w:rsidP="000C225B">
      <w:pPr>
        <w:pStyle w:val="Heading2"/>
        <w:rPr>
          <w:b w:val="0"/>
          <w:bCs/>
          <w:i/>
          <w:iCs/>
          <w:color w:val="auto"/>
        </w:rPr>
      </w:pPr>
      <w:r w:rsidRPr="00877134">
        <w:rPr>
          <w:b w:val="0"/>
          <w:bCs/>
          <w:i/>
          <w:iCs/>
          <w:color w:val="auto"/>
        </w:rPr>
        <w:t>Isolation</w:t>
      </w:r>
    </w:p>
    <w:p w14:paraId="082F55AB" w14:textId="77777777" w:rsidR="000C225B" w:rsidRDefault="000C225B" w:rsidP="000C225B">
      <w:pPr>
        <w:pStyle w:val="ListParagraph"/>
        <w:numPr>
          <w:ilvl w:val="0"/>
          <w:numId w:val="4"/>
        </w:numPr>
        <w:ind w:right="567"/>
      </w:pPr>
      <w:r>
        <w:t>Bus stops which were located on arterial roads and were isolated due to large green spaces or nature reserves.</w:t>
      </w:r>
    </w:p>
    <w:p w14:paraId="1AF62CBC" w14:textId="77777777" w:rsidR="000C225B" w:rsidRDefault="000C225B" w:rsidP="000C225B">
      <w:pPr>
        <w:pStyle w:val="ListParagraph"/>
        <w:numPr>
          <w:ilvl w:val="0"/>
          <w:numId w:val="4"/>
        </w:numPr>
        <w:ind w:right="567"/>
      </w:pPr>
      <w:r>
        <w:t>Bus stops which had a lack of visibility and line of sight from any</w:t>
      </w:r>
      <w:r w:rsidRPr="007B4FB8">
        <w:t xml:space="preserve"> residential area</w:t>
      </w:r>
      <w:r>
        <w:t xml:space="preserve">s. </w:t>
      </w:r>
    </w:p>
    <w:p w14:paraId="711EDC55" w14:textId="77777777" w:rsidR="000C225B" w:rsidRDefault="000C225B" w:rsidP="000C225B">
      <w:pPr>
        <w:pStyle w:val="ListParagraph"/>
        <w:numPr>
          <w:ilvl w:val="0"/>
          <w:numId w:val="4"/>
        </w:numPr>
      </w:pPr>
      <w:r>
        <w:t>Bus stops where the visibility of the bus stop was obstructed by back fences and alleyways.</w:t>
      </w:r>
    </w:p>
    <w:p w14:paraId="47F79BA2" w14:textId="77777777" w:rsidR="000C225B" w:rsidRDefault="000C225B" w:rsidP="000C225B">
      <w:pPr>
        <w:pStyle w:val="ListParagraph"/>
        <w:numPr>
          <w:ilvl w:val="0"/>
          <w:numId w:val="4"/>
        </w:numPr>
      </w:pPr>
      <w:r>
        <w:t>Bus stops which had poorly lit lanes or alleys leading to and from the bus stop.</w:t>
      </w:r>
    </w:p>
    <w:p w14:paraId="011A638E" w14:textId="77777777" w:rsidR="000C225B" w:rsidRPr="00877134" w:rsidRDefault="000C225B" w:rsidP="000C225B">
      <w:pPr>
        <w:pStyle w:val="Heading2"/>
        <w:rPr>
          <w:b w:val="0"/>
          <w:bCs/>
          <w:i/>
          <w:iCs/>
          <w:color w:val="auto"/>
        </w:rPr>
      </w:pPr>
      <w:r w:rsidRPr="00877134">
        <w:rPr>
          <w:b w:val="0"/>
          <w:bCs/>
          <w:i/>
          <w:iCs/>
          <w:color w:val="auto"/>
        </w:rPr>
        <w:t>Areas of possible entrapment</w:t>
      </w:r>
    </w:p>
    <w:p w14:paraId="6C69FFEC" w14:textId="77777777" w:rsidR="000C225B" w:rsidRDefault="000C225B" w:rsidP="000C225B">
      <w:pPr>
        <w:pStyle w:val="ListParagraph"/>
        <w:numPr>
          <w:ilvl w:val="0"/>
          <w:numId w:val="4"/>
        </w:numPr>
        <w:ind w:right="567"/>
      </w:pPr>
      <w:r>
        <w:t>Bus stops which had paths leading to underpasses, alleyways and other areas which were not visible to pedestrians or cars or houses and which were possible entrapment sites.</w:t>
      </w:r>
    </w:p>
    <w:p w14:paraId="398BE990" w14:textId="77777777" w:rsidR="000C225B" w:rsidRDefault="000C225B" w:rsidP="000C225B">
      <w:pPr>
        <w:pStyle w:val="ListParagraph"/>
        <w:numPr>
          <w:ilvl w:val="0"/>
          <w:numId w:val="4"/>
        </w:numPr>
        <w:ind w:right="567"/>
      </w:pPr>
      <w:r>
        <w:t>Bus stops which had dense bush or trees and embankments which were possible areas of entrapment.</w:t>
      </w:r>
    </w:p>
    <w:p w14:paraId="4333A2AA" w14:textId="352491F1" w:rsidR="00485319" w:rsidRDefault="00485319" w:rsidP="00424111"/>
    <w:p w14:paraId="3CD9A0F7" w14:textId="77777777" w:rsidR="00485319" w:rsidRDefault="00485319">
      <w:pPr>
        <w:ind w:left="567" w:right="567"/>
      </w:pPr>
      <w:r>
        <w:br w:type="page"/>
      </w:r>
    </w:p>
    <w:p w14:paraId="2CFA836B" w14:textId="73858BC7" w:rsidR="00485319" w:rsidRDefault="00485319" w:rsidP="00485319">
      <w:pPr>
        <w:pStyle w:val="Heading1"/>
      </w:pPr>
      <w:r>
        <w:lastRenderedPageBreak/>
        <w:t>The problem</w:t>
      </w:r>
    </w:p>
    <w:p w14:paraId="05920C15" w14:textId="16FE0099" w:rsidR="00266ABF" w:rsidRDefault="00485319" w:rsidP="00485319">
      <w:r>
        <w:t xml:space="preserve">Perceptions of safety impact on </w:t>
      </w:r>
      <w:r w:rsidR="00765186">
        <w:t xml:space="preserve">women’s </w:t>
      </w:r>
      <w:r w:rsidR="002B56BD">
        <w:t>choices of transport</w:t>
      </w:r>
      <w:r>
        <w:t>. When people feel safe, they spend more time walking in their local area</w:t>
      </w:r>
      <w:r>
        <w:rPr>
          <w:rStyle w:val="FootnoteReference"/>
        </w:rPr>
        <w:footnoteReference w:id="7"/>
      </w:r>
      <w:r>
        <w:t xml:space="preserve">. In the ACT, feeling unsafe in public spaces </w:t>
      </w:r>
      <w:r w:rsidR="002B56BD">
        <w:t xml:space="preserve">(including </w:t>
      </w:r>
      <w:r>
        <w:t>after dark</w:t>
      </w:r>
      <w:r w:rsidR="002B56BD">
        <w:t>)</w:t>
      </w:r>
      <w:r>
        <w:t xml:space="preserve"> resulted in older women restricting their participation in public spaces, particularly when alone</w:t>
      </w:r>
      <w:r>
        <w:rPr>
          <w:rStyle w:val="FootnoteReference"/>
        </w:rPr>
        <w:footnoteReference w:id="8"/>
      </w:r>
      <w:r>
        <w:t>.</w:t>
      </w:r>
    </w:p>
    <w:p w14:paraId="65503C83" w14:textId="1DA7B564" w:rsidR="00485319" w:rsidRDefault="00D33B9B" w:rsidP="00485319">
      <w:r>
        <w:t>While some women avoid active travel, including between their home and bus stop, other women have no choice but to use a transport mode where they feel unsafe</w:t>
      </w:r>
      <w:r>
        <w:rPr>
          <w:rStyle w:val="FootnoteReference"/>
        </w:rPr>
        <w:footnoteReference w:id="9"/>
      </w:r>
      <w:r>
        <w:t xml:space="preserve">. </w:t>
      </w:r>
      <w:r w:rsidR="001A186F">
        <w:t>In both cases, the design and location of bus stops contributes to their perceptions of safety, and consequently has an impact on their willingness to use public transport</w:t>
      </w:r>
      <w:r w:rsidR="00765186">
        <w:t xml:space="preserve"> and</w:t>
      </w:r>
      <w:r w:rsidR="005A7529">
        <w:t xml:space="preserve"> </w:t>
      </w:r>
      <w:r w:rsidR="00765186">
        <w:t xml:space="preserve">to </w:t>
      </w:r>
      <w:r w:rsidR="005A7529">
        <w:t xml:space="preserve">walk between their home and </w:t>
      </w:r>
      <w:r w:rsidR="00765186">
        <w:t xml:space="preserve">a </w:t>
      </w:r>
      <w:r w:rsidR="005A7529">
        <w:t>bus stop.</w:t>
      </w:r>
    </w:p>
    <w:p w14:paraId="75AEB261" w14:textId="4378E0B1" w:rsidR="00485319" w:rsidRDefault="00485319" w:rsidP="00485319">
      <w:r>
        <w:t>There are gendered dimensions to perceived safety. Within the ACT, the risk that most impacts women’s feelings about their safety is the threat of sexual assault.</w:t>
      </w:r>
      <w:r w:rsidR="001A186F">
        <w:t xml:space="preserve"> Research by WCHM shows that even in areas with low rates of reported crime, women fel</w:t>
      </w:r>
      <w:r w:rsidR="00266ABF">
        <w:t>t</w:t>
      </w:r>
      <w:r w:rsidR="001A186F">
        <w:t xml:space="preserve"> unsafe due to the perceived risk of assault or sexual assault, particularly after dark.</w:t>
      </w:r>
      <w:r w:rsidR="00266ABF">
        <w:t xml:space="preserve"> For men, the primary safety risk related to risk of mugging or being harassed for money</w:t>
      </w:r>
      <w:r w:rsidR="005A7529">
        <w:rPr>
          <w:rStyle w:val="FootnoteReference"/>
        </w:rPr>
        <w:footnoteReference w:id="10"/>
      </w:r>
      <w:r w:rsidR="00266ABF">
        <w:t xml:space="preserve">. </w:t>
      </w:r>
      <w:r w:rsidR="005A7529">
        <w:t>When women talk about lighting, isolation, and entrapment sites such as adjoining dark bushland, their concern is about a risk that may result in serious injury or death, which is why it is so important to them that someone nearby can see or hear them.</w:t>
      </w:r>
    </w:p>
    <w:p w14:paraId="0F50B415" w14:textId="310CC3B6" w:rsidR="005A7529" w:rsidRDefault="002C5F71" w:rsidP="00485319">
      <w:r>
        <w:t>Women in the ACT have lower average and median incomes than men, which makes the costs of car ownership less manageable. Women have been found to travel similar distances to men each day, but women make 13 per cent more trips in a day because they do more trip-chaining, and are more likely than men to be making a trip to pick up or drop off others</w:t>
      </w:r>
      <w:r>
        <w:rPr>
          <w:rStyle w:val="FootnoteReference"/>
        </w:rPr>
        <w:footnoteReference w:id="11"/>
      </w:r>
      <w:r>
        <w:t>. This means that women are more likely to be starting or ending shorter, more frequent trips in residential areas. If we want women to make the choice to use public transport for more of these trips, improving perceived safety is important.</w:t>
      </w:r>
    </w:p>
    <w:p w14:paraId="51BCF9A7" w14:textId="0E77BDB0" w:rsidR="002C5F71" w:rsidRDefault="002C5F71">
      <w:pPr>
        <w:spacing w:after="160" w:line="312" w:lineRule="auto"/>
        <w:ind w:left="567" w:right="567"/>
      </w:pPr>
      <w:r>
        <w:br w:type="page"/>
      </w:r>
    </w:p>
    <w:p w14:paraId="1DDC1A5C" w14:textId="3BC89894" w:rsidR="00192682" w:rsidRDefault="00192682" w:rsidP="00912F46">
      <w:pPr>
        <w:pStyle w:val="Heading1"/>
      </w:pPr>
      <w:r>
        <w:lastRenderedPageBreak/>
        <w:t>Ways to improve perceived safety</w:t>
      </w:r>
      <w:r w:rsidR="00912F46">
        <w:t xml:space="preserve"> at </w:t>
      </w:r>
      <w:r w:rsidR="00765186">
        <w:t xml:space="preserve">and around </w:t>
      </w:r>
      <w:r w:rsidR="00912F46">
        <w:t>bus stops</w:t>
      </w:r>
    </w:p>
    <w:p w14:paraId="4E889EBC" w14:textId="4AB60490" w:rsidR="00912F46" w:rsidRDefault="00912F46" w:rsidP="00912F46">
      <w:r>
        <w:t>Improved lighting, reduced isolation, and eliminating possible areas of entrapment would all contribute to women feeling safer at bus stops</w:t>
      </w:r>
      <w:r w:rsidR="00765186">
        <w:t xml:space="preserve"> and on their journey to and from the bus stop</w:t>
      </w:r>
      <w:r>
        <w:t>.</w:t>
      </w:r>
    </w:p>
    <w:p w14:paraId="4F7742F8" w14:textId="7555CE49" w:rsidR="00D223F6" w:rsidRDefault="00912F46" w:rsidP="00912F46">
      <w:r>
        <w:t xml:space="preserve">In </w:t>
      </w:r>
      <w:r w:rsidR="00765186">
        <w:t>our audits</w:t>
      </w:r>
      <w:r>
        <w:t xml:space="preserve"> many of the bus stops that had problems with isolation and areas of entrapment were located on arterial roads, bordered by dark bushland and/or the back fences of residences.</w:t>
      </w:r>
    </w:p>
    <w:p w14:paraId="1A7A98A7" w14:textId="630A8121" w:rsidR="00B2790D" w:rsidRDefault="00B2790D" w:rsidP="00912F46">
      <w:r>
        <w:t>ACT urban planning recommends putting people first</w:t>
      </w:r>
      <w:r>
        <w:rPr>
          <w:rStyle w:val="FootnoteReference"/>
        </w:rPr>
        <w:footnoteReference w:id="12"/>
      </w:r>
      <w:r>
        <w:t xml:space="preserve">. This must go beyond </w:t>
      </w:r>
      <w:r w:rsidR="00F164FE">
        <w:t xml:space="preserve">personal safety from a crime perspective, </w:t>
      </w:r>
      <w:r>
        <w:t>as detailed in the ACT Crime Prevention &amp; Urban Design Resource Manual</w:t>
      </w:r>
      <w:r>
        <w:rPr>
          <w:rStyle w:val="FootnoteReference"/>
        </w:rPr>
        <w:footnoteReference w:id="13"/>
      </w:r>
      <w:r>
        <w:t xml:space="preserve">, and include design principles that improve the perception of safety for people who </w:t>
      </w:r>
      <w:r w:rsidR="00F164FE">
        <w:t>may be</w:t>
      </w:r>
      <w:r>
        <w:t xml:space="preserve"> at greater risk of assault or may have reduced capacity to escape threats. This includes the needs of women, young people, older people, people with disabilities, LGBTIQ people, and people from culturally and linguistically diverse backgrounds.</w:t>
      </w:r>
    </w:p>
    <w:p w14:paraId="19F02245" w14:textId="2A93EC33" w:rsidR="00912F46" w:rsidRDefault="00D223F6" w:rsidP="00912F46">
      <w:r>
        <w:t xml:space="preserve">Principles on </w:t>
      </w:r>
      <w:r w:rsidR="00F164FE">
        <w:t xml:space="preserve">urban planning around </w:t>
      </w:r>
      <w:r>
        <w:t>public transport stops in other Australian jurisdictions, such as Victoria</w:t>
      </w:r>
      <w:r w:rsidR="00877134">
        <w:rPr>
          <w:rStyle w:val="FootnoteReference"/>
        </w:rPr>
        <w:footnoteReference w:id="14"/>
      </w:r>
      <w:r>
        <w:t xml:space="preserve">, include that paths to public transport stops should be along active frontages, and should avoid underpasses. Urban planning design principles also recommend avoiding parkland or green open space bordered by the back fences of houses. Instead, </w:t>
      </w:r>
      <w:r w:rsidR="002B56BD">
        <w:t>these areas</w:t>
      </w:r>
      <w:r>
        <w:t xml:space="preserve"> can be designed so that green spaces are bordered by the front fences of houses rather than the back fences.</w:t>
      </w:r>
    </w:p>
    <w:p w14:paraId="293F7DB5" w14:textId="30DCB4A1" w:rsidR="00125D4D" w:rsidRDefault="00B2790D" w:rsidP="00912F46">
      <w:r>
        <w:t>Implementing these</w:t>
      </w:r>
      <w:r w:rsidR="00F164FE">
        <w:t xml:space="preserve"> types of</w:t>
      </w:r>
      <w:r>
        <w:t xml:space="preserve"> principles in the ACT mean</w:t>
      </w:r>
      <w:r w:rsidR="00125D4D">
        <w:t>s</w:t>
      </w:r>
      <w:r>
        <w:t xml:space="preserve"> avoiding the placement of bus stops on arterial roads bordered by bushland, open spaces, or the back fences of houses</w:t>
      </w:r>
      <w:r w:rsidR="00125D4D">
        <w:t>.</w:t>
      </w:r>
      <w:r>
        <w:t xml:space="preserve"> </w:t>
      </w:r>
      <w:r w:rsidR="00125D4D">
        <w:t>I</w:t>
      </w:r>
      <w:r>
        <w:t>nstead</w:t>
      </w:r>
      <w:r w:rsidR="00125D4D">
        <w:t>, bus stops should be</w:t>
      </w:r>
      <w:r>
        <w:t xml:space="preserve"> plac</w:t>
      </w:r>
      <w:r w:rsidR="00125D4D">
        <w:t>ed</w:t>
      </w:r>
      <w:r>
        <w:t xml:space="preserve"> on nearby residential streets where the footpath will pass the front of houses.</w:t>
      </w:r>
      <w:r w:rsidR="00125D4D">
        <w:t xml:space="preserve"> This also means that pedestrians who need to cross the road after alighting at the bus stop are crossing a smaller, less busy street than if the bus stop had been on an arterial road.</w:t>
      </w:r>
    </w:p>
    <w:p w14:paraId="417E20B7" w14:textId="0CBBBDD6" w:rsidR="00125D4D" w:rsidRDefault="00125D4D" w:rsidP="00912F46">
      <w:r>
        <w:t xml:space="preserve">Lighting is important, not only at the bus stop, but on the paths leading to/from the bus stop. Safety does not cease to become important when </w:t>
      </w:r>
      <w:r w:rsidR="002C7019">
        <w:t>a</w:t>
      </w:r>
      <w:r>
        <w:t xml:space="preserve"> </w:t>
      </w:r>
      <w:r w:rsidR="001A447C">
        <w:t>person leaves the bus stop, but remains important in their decision to use the bus stop for the entire distance between their home and the bus stop.</w:t>
      </w:r>
    </w:p>
    <w:p w14:paraId="18C02DED" w14:textId="56FF879E" w:rsidR="00125D4D" w:rsidRDefault="00125D4D" w:rsidP="00912F46">
      <w:r>
        <w:t>These changes will make buses a more attractive and user-friendly transport option for a wider diversity of people in our community, including those who are most in need of an affordable, accessible, safe transport option.</w:t>
      </w:r>
    </w:p>
    <w:p w14:paraId="240293AA" w14:textId="11E79D61" w:rsidR="002C7019" w:rsidRDefault="002C7019" w:rsidP="00912F46"/>
    <w:p w14:paraId="2F6AB2A5" w14:textId="77777777" w:rsidR="002C7019" w:rsidRDefault="002C7019" w:rsidP="002C7019"/>
    <w:p w14:paraId="7D8D43B0" w14:textId="70D0D52D" w:rsidR="002C7019" w:rsidRPr="004D3CAD" w:rsidRDefault="002C7019" w:rsidP="002C7019">
      <w:pPr>
        <w:rPr>
          <w:b/>
          <w:bCs/>
          <w:sz w:val="24"/>
          <w:szCs w:val="24"/>
        </w:rPr>
      </w:pPr>
      <w:r w:rsidRPr="004D3CAD">
        <w:rPr>
          <w:b/>
          <w:bCs/>
          <w:sz w:val="24"/>
          <w:szCs w:val="24"/>
        </w:rPr>
        <w:t xml:space="preserve">Following is a summary of the findings </w:t>
      </w:r>
      <w:r w:rsidR="004D3CAD" w:rsidRPr="004D3CAD">
        <w:rPr>
          <w:b/>
          <w:bCs/>
          <w:sz w:val="24"/>
          <w:szCs w:val="24"/>
        </w:rPr>
        <w:t xml:space="preserve">about some of the individual bus stops </w:t>
      </w:r>
      <w:r w:rsidRPr="004D3CAD">
        <w:rPr>
          <w:b/>
          <w:bCs/>
          <w:sz w:val="24"/>
          <w:szCs w:val="24"/>
        </w:rPr>
        <w:t xml:space="preserve">from the WCHM </w:t>
      </w:r>
      <w:r w:rsidR="004D3CAD">
        <w:rPr>
          <w:b/>
          <w:bCs/>
          <w:sz w:val="24"/>
          <w:szCs w:val="24"/>
        </w:rPr>
        <w:t xml:space="preserve">safety </w:t>
      </w:r>
      <w:r w:rsidRPr="004D3CAD">
        <w:rPr>
          <w:b/>
          <w:bCs/>
          <w:sz w:val="24"/>
          <w:szCs w:val="24"/>
        </w:rPr>
        <w:t>audits, which include the photos which convey the key factors which led to women feeling unsafe.</w:t>
      </w:r>
    </w:p>
    <w:p w14:paraId="303BCA1A" w14:textId="65F92C1C" w:rsidR="007B4FB8" w:rsidRPr="004C4AF9" w:rsidRDefault="005335B6" w:rsidP="004C4AF9">
      <w:pPr>
        <w:ind w:right="567"/>
      </w:pPr>
      <w:r>
        <w:br w:type="page"/>
      </w:r>
      <w:bookmarkEnd w:id="3"/>
      <w:r w:rsidR="007B4FB8" w:rsidRPr="007B4FB8">
        <w:rPr>
          <w:rFonts w:eastAsiaTheme="majorEastAsia" w:cstheme="majorBidi"/>
          <w:noProof/>
          <w:color w:val="862633"/>
          <w:sz w:val="44"/>
          <w:szCs w:val="32"/>
        </w:rPr>
        <w:lastRenderedPageBreak/>
        <w:drawing>
          <wp:anchor distT="0" distB="0" distL="114300" distR="114300" simplePos="0" relativeHeight="252381184" behindDoc="1" locked="0" layoutInCell="1" allowOverlap="1" wp14:anchorId="0A1755B7" wp14:editId="45D27792">
            <wp:simplePos x="0" y="0"/>
            <wp:positionH relativeFrom="margin">
              <wp:posOffset>-276225</wp:posOffset>
            </wp:positionH>
            <wp:positionV relativeFrom="paragraph">
              <wp:posOffset>264160</wp:posOffset>
            </wp:positionV>
            <wp:extent cx="976630" cy="474980"/>
            <wp:effectExtent l="3175" t="0" r="0" b="0"/>
            <wp:wrapTight wrapText="bothSides">
              <wp:wrapPolygon edited="0">
                <wp:start x="70" y="21744"/>
                <wp:lineTo x="21137" y="21744"/>
                <wp:lineTo x="21137" y="953"/>
                <wp:lineTo x="70" y="953"/>
                <wp:lineTo x="70" y="21744"/>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rot="5400000">
                      <a:off x="0" y="0"/>
                      <a:ext cx="976630" cy="474980"/>
                    </a:xfrm>
                    <a:prstGeom prst="rect">
                      <a:avLst/>
                    </a:prstGeom>
                    <a:noFill/>
                    <a:ln>
                      <a:noFill/>
                    </a:ln>
                  </pic:spPr>
                </pic:pic>
              </a:graphicData>
            </a:graphic>
            <wp14:sizeRelH relativeFrom="page">
              <wp14:pctWidth>0</wp14:pctWidth>
            </wp14:sizeRelH>
            <wp14:sizeRelV relativeFrom="page">
              <wp14:pctHeight>0</wp14:pctHeight>
            </wp14:sizeRelV>
          </wp:anchor>
        </w:drawing>
      </w:r>
      <w:r w:rsidR="007B4FB8" w:rsidRPr="007B4FB8">
        <w:rPr>
          <w:rFonts w:eastAsiaTheme="majorEastAsia" w:cstheme="majorBidi"/>
          <w:color w:val="862633"/>
          <w:sz w:val="44"/>
          <w:szCs w:val="32"/>
        </w:rPr>
        <w:t>Bus stop 4710</w:t>
      </w:r>
    </w:p>
    <w:p w14:paraId="00C524A9" w14:textId="4951BB86" w:rsidR="007B4FB8" w:rsidRPr="007B4FB8" w:rsidRDefault="007B4FB8" w:rsidP="007B4FB8">
      <w:r w:rsidRPr="007B4FB8">
        <w:t xml:space="preserve">Bus stop 4710 is on </w:t>
      </w:r>
      <w:proofErr w:type="spellStart"/>
      <w:r w:rsidRPr="007B4FB8">
        <w:t>Mirrabei</w:t>
      </w:r>
      <w:proofErr w:type="spellEnd"/>
      <w:r w:rsidRPr="007B4FB8">
        <w:t xml:space="preserve"> Drive in Ngunnawal. The bus stop is on a busy road which has large a green space between road and residential zone.</w:t>
      </w:r>
      <w:r w:rsidRPr="007B4FB8">
        <w:rPr>
          <w:vertAlign w:val="superscript"/>
        </w:rPr>
        <w:footnoteReference w:id="15"/>
      </w:r>
    </w:p>
    <w:p w14:paraId="261C1960" w14:textId="40006244" w:rsidR="007B4FB8" w:rsidRPr="007B4FB8" w:rsidRDefault="007B4FB8" w:rsidP="007B4FB8">
      <w:pPr>
        <w:spacing w:before="200"/>
        <w:ind w:left="864" w:right="864"/>
        <w:jc w:val="center"/>
        <w:rPr>
          <w:i/>
          <w:iCs/>
        </w:rPr>
      </w:pPr>
      <w:r w:rsidRPr="007B4FB8">
        <w:rPr>
          <w:i/>
          <w:iCs/>
        </w:rPr>
        <w:t>“It’s dark and there is absolutely NO lighting. If I didn’t bring my little flashing light, the bus driver cannot see me until the last minute!”</w:t>
      </w:r>
    </w:p>
    <w:p w14:paraId="1F063146" w14:textId="334876CB" w:rsidR="007B4FB8" w:rsidRPr="007B4FB8" w:rsidRDefault="00332F5F" w:rsidP="007B4FB8">
      <w:r w:rsidRPr="007B4FB8">
        <w:rPr>
          <w:rFonts w:eastAsiaTheme="majorEastAsia" w:cstheme="majorBidi"/>
          <w:noProof/>
          <w:color w:val="862633"/>
          <w:sz w:val="44"/>
          <w:szCs w:val="32"/>
        </w:rPr>
        <mc:AlternateContent>
          <mc:Choice Requires="wpg">
            <w:drawing>
              <wp:anchor distT="0" distB="0" distL="114300" distR="114300" simplePos="0" relativeHeight="252386304" behindDoc="0" locked="0" layoutInCell="1" allowOverlap="1" wp14:anchorId="4D7242D5" wp14:editId="3641EDB6">
                <wp:simplePos x="0" y="0"/>
                <wp:positionH relativeFrom="column">
                  <wp:posOffset>2497455</wp:posOffset>
                </wp:positionH>
                <wp:positionV relativeFrom="paragraph">
                  <wp:posOffset>5080</wp:posOffset>
                </wp:positionV>
                <wp:extent cx="3840480" cy="2453005"/>
                <wp:effectExtent l="0" t="0" r="7620" b="4445"/>
                <wp:wrapSquare wrapText="bothSides"/>
                <wp:docPr id="265" name="Group 265"/>
                <wp:cNvGraphicFramePr/>
                <a:graphic xmlns:a="http://schemas.openxmlformats.org/drawingml/2006/main">
                  <a:graphicData uri="http://schemas.microsoft.com/office/word/2010/wordprocessingGroup">
                    <wpg:wgp>
                      <wpg:cNvGrpSpPr/>
                      <wpg:grpSpPr>
                        <a:xfrm>
                          <a:off x="0" y="0"/>
                          <a:ext cx="3840480" cy="2453005"/>
                          <a:chOff x="0" y="0"/>
                          <a:chExt cx="3840480" cy="2453005"/>
                        </a:xfrm>
                      </wpg:grpSpPr>
                      <pic:pic xmlns:pic="http://schemas.openxmlformats.org/drawingml/2006/picture">
                        <pic:nvPicPr>
                          <pic:cNvPr id="263" name="Picture 263"/>
                          <pic:cNvPicPr>
                            <a:picLocks noChangeAspect="1"/>
                          </pic:cNvPicPr>
                        </pic:nvPicPr>
                        <pic:blipFill rotWithShape="1">
                          <a:blip r:embed="rId13" cstate="screen">
                            <a:extLst>
                              <a:ext uri="{28A0092B-C50C-407E-A947-70E740481C1C}">
                                <a14:useLocalDpi xmlns:a14="http://schemas.microsoft.com/office/drawing/2010/main"/>
                              </a:ext>
                            </a:extLst>
                          </a:blip>
                          <a:srcRect/>
                          <a:stretch/>
                        </pic:blipFill>
                        <pic:spPr bwMode="auto">
                          <a:xfrm>
                            <a:off x="0" y="0"/>
                            <a:ext cx="3840480" cy="2138680"/>
                          </a:xfrm>
                          <a:prstGeom prst="rect">
                            <a:avLst/>
                          </a:prstGeom>
                          <a:noFill/>
                          <a:ln>
                            <a:noFill/>
                          </a:ln>
                          <a:extLst>
                            <a:ext uri="{53640926-AAD7-44D8-BBD7-CCE9431645EC}">
                              <a14:shadowObscured xmlns:a14="http://schemas.microsoft.com/office/drawing/2010/main"/>
                            </a:ext>
                          </a:extLst>
                        </pic:spPr>
                      </pic:pic>
                      <wps:wsp>
                        <wps:cNvPr id="264" name="Text Box 264"/>
                        <wps:cNvSpPr txBox="1"/>
                        <wps:spPr>
                          <a:xfrm>
                            <a:off x="0" y="2194560"/>
                            <a:ext cx="3840480" cy="258445"/>
                          </a:xfrm>
                          <a:prstGeom prst="rect">
                            <a:avLst/>
                          </a:prstGeom>
                          <a:solidFill>
                            <a:prstClr val="white"/>
                          </a:solidFill>
                          <a:ln>
                            <a:noFill/>
                          </a:ln>
                        </wps:spPr>
                        <wps:txbx>
                          <w:txbxContent>
                            <w:p w14:paraId="200576F2" w14:textId="38A0672E" w:rsidR="00283C9B" w:rsidRPr="00F24219" w:rsidRDefault="00283C9B" w:rsidP="007B4FB8">
                              <w:pPr>
                                <w:pStyle w:val="Caption"/>
                                <w:rPr>
                                  <w:b/>
                                  <w:noProof/>
                                  <w:color w:val="auto"/>
                                  <w:sz w:val="24"/>
                                </w:rPr>
                              </w:pPr>
                              <w:r w:rsidRPr="00F24219">
                                <w:rPr>
                                  <w:color w:val="auto"/>
                                </w:rPr>
                                <w:t xml:space="preserve">Figure </w:t>
                              </w:r>
                              <w:r w:rsidRPr="00F24219">
                                <w:rPr>
                                  <w:color w:val="auto"/>
                                </w:rPr>
                                <w:fldChar w:fldCharType="begin"/>
                              </w:r>
                              <w:r w:rsidRPr="00F24219">
                                <w:rPr>
                                  <w:color w:val="auto"/>
                                </w:rPr>
                                <w:instrText xml:space="preserve"> SEQ Figure \* ARABIC </w:instrText>
                              </w:r>
                              <w:r w:rsidRPr="00F24219">
                                <w:rPr>
                                  <w:color w:val="auto"/>
                                </w:rPr>
                                <w:fldChar w:fldCharType="separate"/>
                              </w:r>
                              <w:r w:rsidR="00F0099E">
                                <w:rPr>
                                  <w:noProof/>
                                  <w:color w:val="auto"/>
                                </w:rPr>
                                <w:t>1</w:t>
                              </w:r>
                              <w:r w:rsidRPr="00F24219">
                                <w:rPr>
                                  <w:color w:val="auto"/>
                                </w:rPr>
                                <w:fldChar w:fldCharType="end"/>
                              </w:r>
                              <w:r w:rsidRPr="00F24219">
                                <w:rPr>
                                  <w:color w:val="auto"/>
                                </w:rPr>
                                <w:t xml:space="preserve">: Bus stop 4710 </w:t>
                              </w:r>
                              <w:r>
                                <w:rPr>
                                  <w:color w:val="auto"/>
                                </w:rPr>
                                <w:t xml:space="preserve">is </w:t>
                              </w:r>
                              <w:r w:rsidRPr="00F24219">
                                <w:rPr>
                                  <w:color w:val="auto"/>
                                </w:rPr>
                                <w:t>only visible at night from motor vehicle lights.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D7242D5" id="Group 265" o:spid="_x0000_s1026" style="position:absolute;left:0;text-align:left;margin-left:196.65pt;margin-top:.4pt;width:302.4pt;height:193.15pt;z-index:252386304" coordsize="38404,245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3" o:spid="_x0000_s1027" type="#_x0000_t75" style="position:absolute;width:38404;height:21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">
                  <v:imagedata r:id="rId14" o:title=""/>
                </v:shape>
                <v:shapetype id="_x0000_t202" coordsize="21600,21600" o:spt="202" path="m,l,21600r21600,l21600,xe">
                  <v:stroke joinstyle="miter"/>
                  <v:path gradientshapeok="t" o:connecttype="rect"/>
                </v:shapetype>
                <v:shape id="Text Box 264" o:spid="_x0000_s1028" type="#_x0000_t202" style="position:absolute;top:21945;width:38404;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" stroked="f">
                  <v:textbox style="mso-fit-shape-to-text:t" inset="0,0,0,0">
                    <w:txbxContent>
                      <w:p w14:paraId="200576F2" w14:textId="38A0672E" w:rsidR="00283C9B" w:rsidRPr="00F24219" w:rsidRDefault="00283C9B" w:rsidP="007B4FB8">
                        <w:pPr>
                          <w:pStyle w:val="Caption"/>
                          <w:rPr>
                            <w:b/>
                            <w:noProof/>
                            <w:color w:val="auto"/>
                            <w:sz w:val="24"/>
                          </w:rPr>
                        </w:pPr>
                        <w:r w:rsidRPr="00F24219">
                          <w:rPr>
                            <w:color w:val="auto"/>
                          </w:rPr>
                          <w:t xml:space="preserve">Figure </w:t>
                        </w:r>
                        <w:r w:rsidRPr="00F24219">
                          <w:rPr>
                            <w:color w:val="auto"/>
                          </w:rPr>
                          <w:fldChar w:fldCharType="begin"/>
                        </w:r>
                        <w:r w:rsidRPr="00F24219">
                          <w:rPr>
                            <w:color w:val="auto"/>
                          </w:rPr>
                          <w:instrText xml:space="preserve"> SEQ Figure \* ARABIC </w:instrText>
                        </w:r>
                        <w:r w:rsidRPr="00F24219">
                          <w:rPr>
                            <w:color w:val="auto"/>
                          </w:rPr>
                          <w:fldChar w:fldCharType="separate"/>
                        </w:r>
                        <w:r w:rsidR="00F0099E">
                          <w:rPr>
                            <w:noProof/>
                            <w:color w:val="auto"/>
                          </w:rPr>
                          <w:t>1</w:t>
                        </w:r>
                        <w:r w:rsidRPr="00F24219">
                          <w:rPr>
                            <w:color w:val="auto"/>
                          </w:rPr>
                          <w:fldChar w:fldCharType="end"/>
                        </w:r>
                        <w:r w:rsidRPr="00F24219">
                          <w:rPr>
                            <w:color w:val="auto"/>
                          </w:rPr>
                          <w:t xml:space="preserve">: Bus stop 4710 </w:t>
                        </w:r>
                        <w:r>
                          <w:rPr>
                            <w:color w:val="auto"/>
                          </w:rPr>
                          <w:t xml:space="preserve">is </w:t>
                        </w:r>
                        <w:r w:rsidRPr="00F24219">
                          <w:rPr>
                            <w:color w:val="auto"/>
                          </w:rPr>
                          <w:t>only visible at night from motor vehicle lights.</w:t>
                        </w:r>
                      </w:p>
                    </w:txbxContent>
                  </v:textbox>
                </v:shape>
                <w10:wrap type="square"/>
              </v:group>
            </w:pict>
          </mc:Fallback>
        </mc:AlternateContent>
      </w:r>
      <w:r w:rsidR="007B4FB8" w:rsidRPr="007B4FB8">
        <w:rPr>
          <w:noProof/>
        </w:rPr>
        <mc:AlternateContent>
          <mc:Choice Requires="wpg">
            <w:drawing>
              <wp:anchor distT="0" distB="0" distL="114300" distR="114300" simplePos="0" relativeHeight="252382208" behindDoc="0" locked="0" layoutInCell="1" allowOverlap="1" wp14:anchorId="7C803F0C" wp14:editId="1A493882">
                <wp:simplePos x="0" y="0"/>
                <wp:positionH relativeFrom="margin">
                  <wp:posOffset>2515870</wp:posOffset>
                </wp:positionH>
                <wp:positionV relativeFrom="paragraph">
                  <wp:posOffset>2555240</wp:posOffset>
                </wp:positionV>
                <wp:extent cx="3872865" cy="2524125"/>
                <wp:effectExtent l="0" t="0" r="0" b="9525"/>
                <wp:wrapSquare wrapText="bothSides"/>
                <wp:docPr id="35" name="Group 35"/>
                <wp:cNvGraphicFramePr/>
                <a:graphic xmlns:a="http://schemas.openxmlformats.org/drawingml/2006/main">
                  <a:graphicData uri="http://schemas.microsoft.com/office/word/2010/wordprocessingGroup">
                    <wpg:wgp>
                      <wpg:cNvGrpSpPr/>
                      <wpg:grpSpPr>
                        <a:xfrm>
                          <a:off x="0" y="0"/>
                          <a:ext cx="3872865" cy="2524125"/>
                          <a:chOff x="0" y="0"/>
                          <a:chExt cx="3862705" cy="2222357"/>
                        </a:xfrm>
                      </wpg:grpSpPr>
                      <pic:pic xmlns:pic="http://schemas.openxmlformats.org/drawingml/2006/picture">
                        <pic:nvPicPr>
                          <pic:cNvPr id="36" name="Picture 36"/>
                          <pic:cNvPicPr>
                            <a:picLocks noChangeAspect="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3862705" cy="1999615"/>
                          </a:xfrm>
                          <a:prstGeom prst="rect">
                            <a:avLst/>
                          </a:prstGeom>
                          <a:noFill/>
                          <a:ln>
                            <a:noFill/>
                          </a:ln>
                        </pic:spPr>
                      </pic:pic>
                      <wps:wsp>
                        <wps:cNvPr id="37" name="Text Box 37"/>
                        <wps:cNvSpPr txBox="1"/>
                        <wps:spPr>
                          <a:xfrm>
                            <a:off x="0" y="2044557"/>
                            <a:ext cx="3862705" cy="177800"/>
                          </a:xfrm>
                          <a:prstGeom prst="rect">
                            <a:avLst/>
                          </a:prstGeom>
                          <a:solidFill>
                            <a:prstClr val="white"/>
                          </a:solidFill>
                          <a:ln>
                            <a:noFill/>
                          </a:ln>
                        </wps:spPr>
                        <wps:txbx>
                          <w:txbxContent>
                            <w:p w14:paraId="0CB0EF52" w14:textId="77777777" w:rsidR="00283C9B" w:rsidRPr="001F53CF" w:rsidRDefault="00283C9B" w:rsidP="007B4FB8">
                              <w:pPr>
                                <w:pStyle w:val="Caption"/>
                                <w:rPr>
                                  <w:noProof/>
                                  <w:color w:val="auto"/>
                                </w:rPr>
                              </w:pPr>
                              <w:r w:rsidRPr="001F53CF">
                                <w:rPr>
                                  <w:color w:val="auto"/>
                                </w:rPr>
                                <w:t>Figure</w:t>
                              </w:r>
                              <w:r>
                                <w:rPr>
                                  <w:color w:val="auto"/>
                                </w:rPr>
                                <w:t xml:space="preserve"> 2</w:t>
                              </w:r>
                              <w:r w:rsidRPr="001F53CF">
                                <w:rPr>
                                  <w:noProof/>
                                  <w:color w:val="auto"/>
                                </w:rPr>
                                <w:t>:</w:t>
                              </w:r>
                              <w:r w:rsidRPr="001F53CF">
                                <w:rPr>
                                  <w:color w:val="auto"/>
                                </w:rPr>
                                <w:t xml:space="preserve"> Pathway on the right of bus stop 4710.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803F0C" id="Group 35" o:spid="_x0000_s1029" style="position:absolute;left:0;text-align:left;margin-left:198.1pt;margin-top:201.2pt;width:304.95pt;height:198.75pt;z-index:252382208;mso-position-horizontal-relative:margin;mso-width-relative:margin;mso-height-relative:margin" coordsize="38627,222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">
                <v:shape id="Picture 36" o:spid="_x0000_s1030" type="#_x0000_t75" style="position:absolute;width:38627;height:19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">
                  <v:imagedata r:id="rId16" o:title=""/>
                </v:shape>
                <v:shape id="Text Box 37" o:spid="_x0000_s1031" type="#_x0000_t202" style="position:absolute;top:20445;width:38627;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" stroked="f">
                  <v:textbox inset="0,0,0,0">
                    <w:txbxContent>
                      <w:p w14:paraId="0CB0EF52" w14:textId="77777777" w:rsidR="00283C9B" w:rsidRPr="001F53CF" w:rsidRDefault="00283C9B" w:rsidP="007B4FB8">
                        <w:pPr>
                          <w:pStyle w:val="Caption"/>
                          <w:rPr>
                            <w:noProof/>
                            <w:color w:val="auto"/>
                          </w:rPr>
                        </w:pPr>
                        <w:r w:rsidRPr="001F53CF">
                          <w:rPr>
                            <w:color w:val="auto"/>
                          </w:rPr>
                          <w:t>Figure</w:t>
                        </w:r>
                        <w:r>
                          <w:rPr>
                            <w:color w:val="auto"/>
                          </w:rPr>
                          <w:t xml:space="preserve"> 2</w:t>
                        </w:r>
                        <w:r w:rsidRPr="001F53CF">
                          <w:rPr>
                            <w:noProof/>
                            <w:color w:val="auto"/>
                          </w:rPr>
                          <w:t>:</w:t>
                        </w:r>
                        <w:r w:rsidRPr="001F53CF">
                          <w:rPr>
                            <w:color w:val="auto"/>
                          </w:rPr>
                          <w:t xml:space="preserve"> Pathway on the right of bus stop 4710.</w:t>
                        </w:r>
                      </w:p>
                    </w:txbxContent>
                  </v:textbox>
                </v:shape>
                <w10:wrap type="square" anchorx="margin"/>
              </v:group>
            </w:pict>
          </mc:Fallback>
        </mc:AlternateContent>
      </w:r>
      <w:r w:rsidR="007B4FB8" w:rsidRPr="007B4FB8">
        <w:t xml:space="preserve">Behind the bus stop is a large green space and Ginninderra Creek. This entire section of </w:t>
      </w:r>
      <w:proofErr w:type="spellStart"/>
      <w:r w:rsidR="007B4FB8" w:rsidRPr="007B4FB8">
        <w:t>Mirrabei</w:t>
      </w:r>
      <w:proofErr w:type="spellEnd"/>
      <w:r w:rsidR="007B4FB8" w:rsidRPr="007B4FB8">
        <w:t xml:space="preserve"> Dr has no street lighting within sight (Figure 1). The closest street lighting is at the roundabout about 300 metres to the right and dimmer suburban lighting about 300 metres behind the bus stop. The only other source of lighting at night is from high speed road traffic as shown in Figure 1. To the right of the bus stop at about 40 metres on a walkway declining below street level towards the left is an underpass</w:t>
      </w:r>
      <w:r w:rsidR="00DF5771">
        <w:t>,</w:t>
      </w:r>
      <w:r w:rsidR="007B4FB8" w:rsidRPr="007B4FB8">
        <w:t xml:space="preserve"> and towards the right is a bridge over the creek (Figure 2). Areas such as the underpass, among the trees, the bridge</w:t>
      </w:r>
      <w:r w:rsidR="00DF5771">
        <w:t>,</w:t>
      </w:r>
      <w:r w:rsidR="007B4FB8" w:rsidRPr="007B4FB8">
        <w:t xml:space="preserve"> and the dips in the valleys on both sides of the road are hidden from view of residential area and are possible entrapment sites as well as trip hazards when no paths can be seen at night without torches (Figure 3 and 4). Due to the large green space between the road and residential area and the complete darkness of the bus stop</w:t>
      </w:r>
      <w:r w:rsidR="00DF5771">
        <w:t>,</w:t>
      </w:r>
      <w:r w:rsidR="007B4FB8" w:rsidRPr="007B4FB8">
        <w:t xml:space="preserve"> including the pathways leading away from the bus stop, it would be difficult for a woman travelling to and from the bus stop to be heard or seen by passers-by in the immediate vicinity of the bus stop and the journey home.</w:t>
      </w:r>
    </w:p>
    <w:p w14:paraId="6347F20C" w14:textId="07492F94" w:rsidR="007B4FB8" w:rsidRDefault="00332F5F" w:rsidP="007B4FB8">
      <w:r w:rsidRPr="007B4FB8">
        <w:rPr>
          <w:noProof/>
        </w:rPr>
        <w:lastRenderedPageBreak/>
        <mc:AlternateContent>
          <mc:Choice Requires="wpg">
            <w:drawing>
              <wp:anchor distT="0" distB="0" distL="114300" distR="114300" simplePos="0" relativeHeight="252383232" behindDoc="0" locked="0" layoutInCell="1" allowOverlap="1" wp14:anchorId="0F89754F" wp14:editId="0609A175">
                <wp:simplePos x="0" y="0"/>
                <wp:positionH relativeFrom="margin">
                  <wp:align>center</wp:align>
                </wp:positionH>
                <wp:positionV relativeFrom="paragraph">
                  <wp:posOffset>31713</wp:posOffset>
                </wp:positionV>
                <wp:extent cx="4752975" cy="2943225"/>
                <wp:effectExtent l="0" t="0" r="9525" b="9525"/>
                <wp:wrapTight wrapText="bothSides">
                  <wp:wrapPolygon edited="0">
                    <wp:start x="0" y="0"/>
                    <wp:lineTo x="0" y="21530"/>
                    <wp:lineTo x="21557" y="21530"/>
                    <wp:lineTo x="21557" y="0"/>
                    <wp:lineTo x="0" y="0"/>
                  </wp:wrapPolygon>
                </wp:wrapTight>
                <wp:docPr id="38" name="Group 38"/>
                <wp:cNvGraphicFramePr/>
                <a:graphic xmlns:a="http://schemas.openxmlformats.org/drawingml/2006/main">
                  <a:graphicData uri="http://schemas.microsoft.com/office/word/2010/wordprocessingGroup">
                    <wpg:wgp>
                      <wpg:cNvGrpSpPr/>
                      <wpg:grpSpPr>
                        <a:xfrm>
                          <a:off x="0" y="0"/>
                          <a:ext cx="4752975" cy="2943225"/>
                          <a:chOff x="0" y="0"/>
                          <a:chExt cx="5961380" cy="3216910"/>
                        </a:xfrm>
                      </wpg:grpSpPr>
                      <pic:pic xmlns:pic="http://schemas.openxmlformats.org/drawingml/2006/picture">
                        <pic:nvPicPr>
                          <pic:cNvPr id="39" name="Picture 39"/>
                          <pic:cNvPicPr>
                            <a:picLocks noChangeAspect="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5961380" cy="2899410"/>
                          </a:xfrm>
                          <a:prstGeom prst="rect">
                            <a:avLst/>
                          </a:prstGeom>
                          <a:noFill/>
                          <a:ln>
                            <a:noFill/>
                          </a:ln>
                        </pic:spPr>
                      </pic:pic>
                      <wps:wsp>
                        <wps:cNvPr id="40" name="Text Box 40"/>
                        <wps:cNvSpPr txBox="1"/>
                        <wps:spPr>
                          <a:xfrm>
                            <a:off x="0" y="2958465"/>
                            <a:ext cx="5961380" cy="258445"/>
                          </a:xfrm>
                          <a:prstGeom prst="rect">
                            <a:avLst/>
                          </a:prstGeom>
                          <a:solidFill>
                            <a:prstClr val="white"/>
                          </a:solidFill>
                          <a:ln>
                            <a:noFill/>
                          </a:ln>
                        </wps:spPr>
                        <wps:txbx>
                          <w:txbxContent>
                            <w:p w14:paraId="7AD9C240" w14:textId="77777777" w:rsidR="00283C9B" w:rsidRPr="001F53CF" w:rsidRDefault="00283C9B" w:rsidP="007B4FB8">
                              <w:pPr>
                                <w:pStyle w:val="Caption"/>
                                <w:rPr>
                                  <w:noProof/>
                                  <w:color w:val="auto"/>
                                </w:rPr>
                              </w:pPr>
                              <w:r w:rsidRPr="001F53CF">
                                <w:rPr>
                                  <w:color w:val="auto"/>
                                </w:rPr>
                                <w:t>Figure</w:t>
                              </w:r>
                              <w:r>
                                <w:rPr>
                                  <w:color w:val="auto"/>
                                </w:rPr>
                                <w:t xml:space="preserve"> 3</w:t>
                              </w:r>
                              <w:r>
                                <w:rPr>
                                  <w:noProof/>
                                  <w:color w:val="auto"/>
                                </w:rPr>
                                <w:t>:</w:t>
                              </w:r>
                              <w:r w:rsidRPr="001F53CF">
                                <w:rPr>
                                  <w:color w:val="auto"/>
                                </w:rPr>
                                <w:t xml:space="preserve"> Pathway on the left of bus stop 4710</w:t>
                              </w:r>
                              <w:r>
                                <w:rPr>
                                  <w:color w:val="auto"/>
                                </w:rPr>
                                <w:t xml:space="preserve"> along </w:t>
                              </w:r>
                              <w:r>
                                <w:rPr>
                                  <w:color w:val="auto"/>
                                </w:rPr>
                                <w:t>Mirrabei Dr (far right)</w:t>
                              </w:r>
                              <w:r w:rsidRPr="001F53CF">
                                <w:rPr>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89754F" id="Group 38" o:spid="_x0000_s1032" style="position:absolute;left:0;text-align:left;margin-left:0;margin-top:2.5pt;width:374.25pt;height:231.75pt;z-index:252383232;mso-position-horizontal:center;mso-position-horizontal-relative:margin;mso-width-relative:margin;mso-height-relative:margin" coordsize="59613,321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">
                <v:shape id="Picture 39" o:spid="_x0000_s1033" type="#_x0000_t75" style="position:absolute;width:59613;height:28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">
                  <v:imagedata r:id="rId18" o:title=""/>
                </v:shape>
                <v:shape id="Text Box 40" o:spid="_x0000_s1034" type="#_x0000_t202" style="position:absolute;top:29584;width:59613;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" stroked="f">
                  <v:textbox inset="0,0,0,0">
                    <w:txbxContent>
                      <w:p w14:paraId="7AD9C240" w14:textId="77777777" w:rsidR="00283C9B" w:rsidRPr="001F53CF" w:rsidRDefault="00283C9B" w:rsidP="007B4FB8">
                        <w:pPr>
                          <w:pStyle w:val="Caption"/>
                          <w:rPr>
                            <w:noProof/>
                            <w:color w:val="auto"/>
                          </w:rPr>
                        </w:pPr>
                        <w:r w:rsidRPr="001F53CF">
                          <w:rPr>
                            <w:color w:val="auto"/>
                          </w:rPr>
                          <w:t>Figure</w:t>
                        </w:r>
                        <w:r>
                          <w:rPr>
                            <w:color w:val="auto"/>
                          </w:rPr>
                          <w:t xml:space="preserve"> 3</w:t>
                        </w:r>
                        <w:r>
                          <w:rPr>
                            <w:noProof/>
                            <w:color w:val="auto"/>
                          </w:rPr>
                          <w:t>:</w:t>
                        </w:r>
                        <w:r w:rsidRPr="001F53CF">
                          <w:rPr>
                            <w:color w:val="auto"/>
                          </w:rPr>
                          <w:t xml:space="preserve"> Pathway on the left of bus stop 4710</w:t>
                        </w:r>
                        <w:r>
                          <w:rPr>
                            <w:color w:val="auto"/>
                          </w:rPr>
                          <w:t xml:space="preserve"> along </w:t>
                        </w:r>
                        <w:r>
                          <w:rPr>
                            <w:color w:val="auto"/>
                          </w:rPr>
                          <w:t>Mirrabei Dr (far right)</w:t>
                        </w:r>
                        <w:r w:rsidRPr="001F53CF">
                          <w:rPr>
                            <w:color w:val="auto"/>
                          </w:rPr>
                          <w:t>.</w:t>
                        </w:r>
                      </w:p>
                    </w:txbxContent>
                  </v:textbox>
                </v:shape>
                <w10:wrap type="tight" anchorx="margin"/>
              </v:group>
            </w:pict>
          </mc:Fallback>
        </mc:AlternateContent>
      </w:r>
    </w:p>
    <w:p w14:paraId="2E290299" w14:textId="35C9CB68" w:rsidR="00332F5F" w:rsidRDefault="00332F5F" w:rsidP="007B4FB8"/>
    <w:p w14:paraId="45310D80" w14:textId="51A7E2BF" w:rsidR="00332F5F" w:rsidRDefault="00332F5F" w:rsidP="007B4FB8"/>
    <w:p w14:paraId="673C87B1" w14:textId="7A010ABB" w:rsidR="00332F5F" w:rsidRDefault="00332F5F" w:rsidP="007B4FB8">
      <w:pPr>
        <w:rPr>
          <w:i/>
          <w:iCs/>
          <w:sz w:val="18"/>
          <w:szCs w:val="18"/>
        </w:rPr>
      </w:pPr>
    </w:p>
    <w:p w14:paraId="4A075C46" w14:textId="77777777" w:rsidR="00332F5F" w:rsidRDefault="00332F5F" w:rsidP="007B4FB8">
      <w:pPr>
        <w:rPr>
          <w:i/>
          <w:iCs/>
          <w:sz w:val="18"/>
          <w:szCs w:val="18"/>
        </w:rPr>
      </w:pPr>
    </w:p>
    <w:p w14:paraId="1B2F2B40" w14:textId="77777777" w:rsidR="00332F5F" w:rsidRDefault="00332F5F" w:rsidP="007B4FB8">
      <w:pPr>
        <w:rPr>
          <w:i/>
          <w:iCs/>
          <w:sz w:val="18"/>
          <w:szCs w:val="18"/>
        </w:rPr>
      </w:pPr>
    </w:p>
    <w:p w14:paraId="33D9BF01" w14:textId="77777777" w:rsidR="00332F5F" w:rsidRDefault="00332F5F" w:rsidP="007B4FB8">
      <w:pPr>
        <w:rPr>
          <w:i/>
          <w:iCs/>
          <w:sz w:val="18"/>
          <w:szCs w:val="18"/>
        </w:rPr>
      </w:pPr>
    </w:p>
    <w:p w14:paraId="559995A1" w14:textId="77777777" w:rsidR="00332F5F" w:rsidRDefault="00332F5F" w:rsidP="007B4FB8">
      <w:pPr>
        <w:rPr>
          <w:i/>
          <w:iCs/>
          <w:sz w:val="18"/>
          <w:szCs w:val="18"/>
        </w:rPr>
      </w:pPr>
    </w:p>
    <w:p w14:paraId="3C4BC85F" w14:textId="77777777" w:rsidR="00332F5F" w:rsidRDefault="00332F5F" w:rsidP="007B4FB8">
      <w:pPr>
        <w:rPr>
          <w:i/>
          <w:iCs/>
          <w:sz w:val="18"/>
          <w:szCs w:val="18"/>
        </w:rPr>
      </w:pPr>
    </w:p>
    <w:p w14:paraId="042D11E8" w14:textId="78178F64" w:rsidR="00332F5F" w:rsidRDefault="00332F5F" w:rsidP="007B4FB8">
      <w:pPr>
        <w:rPr>
          <w:i/>
          <w:iCs/>
          <w:sz w:val="18"/>
          <w:szCs w:val="18"/>
        </w:rPr>
      </w:pPr>
    </w:p>
    <w:p w14:paraId="41E20515" w14:textId="619792E3" w:rsidR="00332F5F" w:rsidRDefault="00332F5F" w:rsidP="007B4FB8">
      <w:pPr>
        <w:rPr>
          <w:i/>
          <w:iCs/>
          <w:sz w:val="18"/>
          <w:szCs w:val="18"/>
        </w:rPr>
      </w:pPr>
    </w:p>
    <w:p w14:paraId="2162AF1D" w14:textId="0EEB06CE" w:rsidR="00332F5F" w:rsidRDefault="00332F5F" w:rsidP="007B4FB8">
      <w:pPr>
        <w:rPr>
          <w:i/>
          <w:iCs/>
          <w:sz w:val="18"/>
          <w:szCs w:val="18"/>
        </w:rPr>
      </w:pPr>
      <w:r w:rsidRPr="007B4FB8">
        <w:rPr>
          <w:noProof/>
        </w:rPr>
        <mc:AlternateContent>
          <mc:Choice Requires="wpg">
            <w:drawing>
              <wp:anchor distT="0" distB="0" distL="114300" distR="114300" simplePos="0" relativeHeight="252388352" behindDoc="0" locked="0" layoutInCell="1" allowOverlap="1" wp14:anchorId="13BB8D03" wp14:editId="3A83AAE5">
                <wp:simplePos x="0" y="0"/>
                <wp:positionH relativeFrom="margin">
                  <wp:align>center</wp:align>
                </wp:positionH>
                <wp:positionV relativeFrom="paragraph">
                  <wp:posOffset>185831</wp:posOffset>
                </wp:positionV>
                <wp:extent cx="4724400" cy="2933700"/>
                <wp:effectExtent l="0" t="0" r="0" b="0"/>
                <wp:wrapSquare wrapText="bothSides"/>
                <wp:docPr id="41" name="Group 41"/>
                <wp:cNvGraphicFramePr/>
                <a:graphic xmlns:a="http://schemas.openxmlformats.org/drawingml/2006/main">
                  <a:graphicData uri="http://schemas.microsoft.com/office/word/2010/wordprocessingGroup">
                    <wpg:wgp>
                      <wpg:cNvGrpSpPr/>
                      <wpg:grpSpPr>
                        <a:xfrm>
                          <a:off x="0" y="0"/>
                          <a:ext cx="4724400" cy="2933700"/>
                          <a:chOff x="0" y="0"/>
                          <a:chExt cx="5961380" cy="3216910"/>
                        </a:xfrm>
                      </wpg:grpSpPr>
                      <pic:pic xmlns:pic="http://schemas.openxmlformats.org/drawingml/2006/picture">
                        <pic:nvPicPr>
                          <pic:cNvPr id="42" name="Picture 42"/>
                          <pic:cNvPicPr>
                            <a:picLocks noChangeAspect="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5961380" cy="2899411"/>
                          </a:xfrm>
                          <a:prstGeom prst="rect">
                            <a:avLst/>
                          </a:prstGeom>
                          <a:noFill/>
                          <a:ln>
                            <a:noFill/>
                          </a:ln>
                        </pic:spPr>
                      </pic:pic>
                      <wps:wsp>
                        <wps:cNvPr id="43" name="Text Box 43"/>
                        <wps:cNvSpPr txBox="1"/>
                        <wps:spPr>
                          <a:xfrm>
                            <a:off x="0" y="2958465"/>
                            <a:ext cx="5961380" cy="258445"/>
                          </a:xfrm>
                          <a:prstGeom prst="rect">
                            <a:avLst/>
                          </a:prstGeom>
                          <a:solidFill>
                            <a:prstClr val="white"/>
                          </a:solidFill>
                          <a:ln>
                            <a:noFill/>
                          </a:ln>
                        </wps:spPr>
                        <wps:txbx>
                          <w:txbxContent>
                            <w:p w14:paraId="0EFE0A90" w14:textId="77777777" w:rsidR="00283C9B" w:rsidRPr="001F53CF" w:rsidRDefault="00283C9B" w:rsidP="007B4FB8">
                              <w:pPr>
                                <w:pStyle w:val="Caption"/>
                                <w:rPr>
                                  <w:noProof/>
                                  <w:color w:val="auto"/>
                                </w:rPr>
                              </w:pPr>
                              <w:r w:rsidRPr="001F53CF">
                                <w:rPr>
                                  <w:color w:val="auto"/>
                                </w:rPr>
                                <w:t xml:space="preserve">Figure </w:t>
                              </w:r>
                              <w:r>
                                <w:rPr>
                                  <w:color w:val="auto"/>
                                </w:rPr>
                                <w:t>4</w:t>
                              </w:r>
                              <w:r w:rsidRPr="001F53CF">
                                <w:rPr>
                                  <w:noProof/>
                                  <w:color w:val="auto"/>
                                </w:rPr>
                                <w:t>:</w:t>
                              </w:r>
                              <w:r w:rsidRPr="001F53CF">
                                <w:rPr>
                                  <w:color w:val="auto"/>
                                </w:rPr>
                                <w:t xml:space="preserve"> Green</w:t>
                              </w:r>
                              <w:r>
                                <w:rPr>
                                  <w:color w:val="auto"/>
                                </w:rPr>
                                <w:t xml:space="preserve"> </w:t>
                              </w:r>
                              <w:r w:rsidRPr="001F53CF">
                                <w:rPr>
                                  <w:color w:val="auto"/>
                                </w:rPr>
                                <w:t>space in front of bus stop 4710.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BB8D03" id="Group 41" o:spid="_x0000_s1035" style="position:absolute;left:0;text-align:left;margin-left:0;margin-top:14.65pt;width:372pt;height:231pt;z-index:252388352;mso-position-horizontal:center;mso-position-horizontal-relative:margin;mso-width-relative:margin;mso-height-relative:margin" coordsize="59613,321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">
                <v:shape id="Picture 42" o:spid="_x0000_s1036" type="#_x0000_t75" style="position:absolute;width:59613;height:28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">
                  <v:imagedata r:id="rId20" o:title=""/>
                </v:shape>
                <v:shape id="Text Box 43" o:spid="_x0000_s1037" type="#_x0000_t202" style="position:absolute;top:29584;width:59613;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" stroked="f">
                  <v:textbox inset="0,0,0,0">
                    <w:txbxContent>
                      <w:p w14:paraId="0EFE0A90" w14:textId="77777777" w:rsidR="00283C9B" w:rsidRPr="001F53CF" w:rsidRDefault="00283C9B" w:rsidP="007B4FB8">
                        <w:pPr>
                          <w:pStyle w:val="Caption"/>
                          <w:rPr>
                            <w:noProof/>
                            <w:color w:val="auto"/>
                          </w:rPr>
                        </w:pPr>
                        <w:r w:rsidRPr="001F53CF">
                          <w:rPr>
                            <w:color w:val="auto"/>
                          </w:rPr>
                          <w:t xml:space="preserve">Figure </w:t>
                        </w:r>
                        <w:r>
                          <w:rPr>
                            <w:color w:val="auto"/>
                          </w:rPr>
                          <w:t>4</w:t>
                        </w:r>
                        <w:r w:rsidRPr="001F53CF">
                          <w:rPr>
                            <w:noProof/>
                            <w:color w:val="auto"/>
                          </w:rPr>
                          <w:t>:</w:t>
                        </w:r>
                        <w:r w:rsidRPr="001F53CF">
                          <w:rPr>
                            <w:color w:val="auto"/>
                          </w:rPr>
                          <w:t xml:space="preserve"> Green</w:t>
                        </w:r>
                        <w:r>
                          <w:rPr>
                            <w:color w:val="auto"/>
                          </w:rPr>
                          <w:t xml:space="preserve"> </w:t>
                        </w:r>
                        <w:r w:rsidRPr="001F53CF">
                          <w:rPr>
                            <w:color w:val="auto"/>
                          </w:rPr>
                          <w:t>space in front of bus stop 4710.</w:t>
                        </w:r>
                      </w:p>
                    </w:txbxContent>
                  </v:textbox>
                </v:shape>
                <w10:wrap type="square" anchorx="margin"/>
              </v:group>
            </w:pict>
          </mc:Fallback>
        </mc:AlternateContent>
      </w:r>
    </w:p>
    <w:p w14:paraId="714B97D5" w14:textId="08932E56" w:rsidR="00332F5F" w:rsidRDefault="00332F5F" w:rsidP="007B4FB8"/>
    <w:p w14:paraId="0C9088E7" w14:textId="7A0B5A11" w:rsidR="00332F5F" w:rsidRDefault="00332F5F" w:rsidP="007B4FB8"/>
    <w:p w14:paraId="208B335E" w14:textId="173E53ED" w:rsidR="00332F5F" w:rsidRDefault="00332F5F" w:rsidP="007B4FB8"/>
    <w:p w14:paraId="4D26561B" w14:textId="52C22DB0" w:rsidR="00332F5F" w:rsidRDefault="00332F5F" w:rsidP="007B4FB8"/>
    <w:p w14:paraId="7E5F97A5" w14:textId="3449858F" w:rsidR="00332F5F" w:rsidRDefault="00332F5F" w:rsidP="007B4FB8"/>
    <w:p w14:paraId="03959918" w14:textId="1D1ECE8A" w:rsidR="00332F5F" w:rsidRDefault="00332F5F" w:rsidP="007B4FB8"/>
    <w:p w14:paraId="41E64D0A" w14:textId="3B26485B" w:rsidR="00332F5F" w:rsidRDefault="00332F5F" w:rsidP="007B4FB8"/>
    <w:p w14:paraId="46B2AF16" w14:textId="4FF3CBA3" w:rsidR="00332F5F" w:rsidRDefault="00332F5F" w:rsidP="007B4FB8"/>
    <w:p w14:paraId="56D81497" w14:textId="3A9ABFAB" w:rsidR="00332F5F" w:rsidRDefault="00332F5F" w:rsidP="007B4FB8"/>
    <w:p w14:paraId="5DB7E2A7" w14:textId="77777777" w:rsidR="00332F5F" w:rsidRDefault="00332F5F" w:rsidP="007B4FB8"/>
    <w:p w14:paraId="2270CD51" w14:textId="065D5342" w:rsidR="009C2A81" w:rsidRPr="007B4FB8" w:rsidRDefault="009C2A81" w:rsidP="009C2A81">
      <w:r w:rsidRPr="009C2A81">
        <w:t>This</w:t>
      </w:r>
      <w:r w:rsidRPr="007B4FB8">
        <w:t xml:space="preserve"> bus stop is isolated</w:t>
      </w:r>
      <w:r>
        <w:t>,</w:t>
      </w:r>
      <w:r w:rsidRPr="007B4FB8">
        <w:t xml:space="preserve"> has numerous </w:t>
      </w:r>
      <w:r>
        <w:t xml:space="preserve">areas which could be possible </w:t>
      </w:r>
      <w:r w:rsidRPr="007B4FB8">
        <w:t xml:space="preserve">entrapment sites, </w:t>
      </w:r>
      <w:r>
        <w:t>and has</w:t>
      </w:r>
      <w:r w:rsidRPr="007B4FB8">
        <w:t xml:space="preserve"> no lighting in the immediate and surrounding area of the bus stop.</w:t>
      </w:r>
    </w:p>
    <w:p w14:paraId="0C715B24" w14:textId="3C0BA374" w:rsidR="00332F5F" w:rsidRDefault="00332F5F" w:rsidP="007B4FB8"/>
    <w:p w14:paraId="7B7138E0" w14:textId="330E53D0" w:rsidR="00332F5F" w:rsidRDefault="00332F5F" w:rsidP="007B4FB8"/>
    <w:p w14:paraId="2C2A4309" w14:textId="29C7FA5D" w:rsidR="00332F5F" w:rsidRPr="007B4FB8" w:rsidRDefault="00332F5F" w:rsidP="007B4FB8"/>
    <w:p w14:paraId="5A1DA28E" w14:textId="1F489F50" w:rsidR="007B4FB8" w:rsidRPr="007B4FB8" w:rsidRDefault="007B4FB8" w:rsidP="007B4FB8"/>
    <w:p w14:paraId="3DF20684" w14:textId="77777777" w:rsidR="007B4FB8" w:rsidRPr="007B4FB8" w:rsidRDefault="007B4FB8" w:rsidP="007B4FB8">
      <w:pPr>
        <w:sectPr w:rsidR="007B4FB8" w:rsidRPr="007B4FB8" w:rsidSect="005335B6">
          <w:pgSz w:w="11906" w:h="16838"/>
          <w:pgMar w:top="1440" w:right="1259" w:bottom="1440" w:left="1259" w:header="708" w:footer="708" w:gutter="0"/>
          <w:cols w:space="708"/>
          <w:docGrid w:linePitch="360"/>
        </w:sectPr>
      </w:pPr>
    </w:p>
    <w:p w14:paraId="08F0C322" w14:textId="7A7633A6" w:rsidR="007B4FB8" w:rsidRPr="007B4FB8" w:rsidRDefault="009C2A81" w:rsidP="007B4FB8">
      <w:pPr>
        <w:keepNext/>
        <w:keepLines/>
        <w:outlineLvl w:val="0"/>
        <w:rPr>
          <w:rFonts w:eastAsiaTheme="majorEastAsia" w:cstheme="majorBidi"/>
          <w:color w:val="862633"/>
          <w:sz w:val="44"/>
          <w:szCs w:val="32"/>
        </w:rPr>
      </w:pPr>
      <w:bookmarkStart w:id="4" w:name="_Hlk24099960"/>
      <w:bookmarkEnd w:id="4"/>
      <w:r>
        <w:rPr>
          <w:rFonts w:eastAsiaTheme="majorEastAsia" w:cstheme="majorBidi"/>
          <w:color w:val="862633"/>
          <w:sz w:val="44"/>
          <w:szCs w:val="32"/>
        </w:rPr>
        <w:lastRenderedPageBreak/>
        <w:t>360 degree view of b</w:t>
      </w:r>
      <w:r w:rsidRPr="007B4FB8">
        <w:rPr>
          <w:rFonts w:eastAsiaTheme="majorEastAsia" w:cstheme="majorBidi"/>
          <w:color w:val="862633"/>
          <w:sz w:val="44"/>
          <w:szCs w:val="32"/>
        </w:rPr>
        <w:t>us stop 4710</w:t>
      </w:r>
    </w:p>
    <w:p w14:paraId="177AA647" w14:textId="77777777" w:rsidR="007B4FB8" w:rsidRPr="007B4FB8" w:rsidRDefault="007B4FB8" w:rsidP="007B4FB8">
      <w:pPr>
        <w:jc w:val="center"/>
      </w:pPr>
      <w:r w:rsidRPr="007B4FB8">
        <w:rPr>
          <w:noProof/>
        </w:rPr>
        <w:drawing>
          <wp:inline distT="0" distB="0" distL="0" distR="0" wp14:anchorId="096400CF" wp14:editId="683FDF2B">
            <wp:extent cx="3096000" cy="2321671"/>
            <wp:effectExtent l="0" t="0" r="9525" b="254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3096000" cy="2321671"/>
                    </a:xfrm>
                    <a:prstGeom prst="rect">
                      <a:avLst/>
                    </a:prstGeom>
                    <a:noFill/>
                    <a:ln>
                      <a:noFill/>
                    </a:ln>
                  </pic:spPr>
                </pic:pic>
              </a:graphicData>
            </a:graphic>
          </wp:inline>
        </w:drawing>
      </w:r>
      <w:r w:rsidRPr="007B4FB8">
        <w:t xml:space="preserve"> </w:t>
      </w:r>
      <w:r w:rsidRPr="007B4FB8">
        <w:rPr>
          <w:noProof/>
        </w:rPr>
        <w:t xml:space="preserve">  </w:t>
      </w:r>
      <w:r w:rsidRPr="007B4FB8">
        <w:rPr>
          <w:noProof/>
        </w:rPr>
        <w:drawing>
          <wp:inline distT="0" distB="0" distL="0" distR="0" wp14:anchorId="2DAE160F" wp14:editId="75615580">
            <wp:extent cx="3096000" cy="2321671"/>
            <wp:effectExtent l="0" t="0" r="9525" b="254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3096000" cy="2321671"/>
                    </a:xfrm>
                    <a:prstGeom prst="rect">
                      <a:avLst/>
                    </a:prstGeom>
                    <a:noFill/>
                    <a:ln>
                      <a:noFill/>
                    </a:ln>
                  </pic:spPr>
                </pic:pic>
              </a:graphicData>
            </a:graphic>
          </wp:inline>
        </w:drawing>
      </w:r>
      <w:r w:rsidRPr="007B4FB8">
        <w:t xml:space="preserve"> </w:t>
      </w:r>
      <w:r w:rsidRPr="007B4FB8">
        <w:rPr>
          <w:noProof/>
        </w:rPr>
        <w:t xml:space="preserve">  </w:t>
      </w:r>
      <w:r w:rsidRPr="007B4FB8">
        <w:rPr>
          <w:noProof/>
        </w:rPr>
        <w:drawing>
          <wp:inline distT="0" distB="0" distL="0" distR="0" wp14:anchorId="7B5CA1DF" wp14:editId="321A0A62">
            <wp:extent cx="3096000" cy="2321671"/>
            <wp:effectExtent l="0" t="0" r="9525" b="254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3096000" cy="2321671"/>
                    </a:xfrm>
                    <a:prstGeom prst="rect">
                      <a:avLst/>
                    </a:prstGeom>
                    <a:noFill/>
                    <a:ln>
                      <a:noFill/>
                    </a:ln>
                  </pic:spPr>
                </pic:pic>
              </a:graphicData>
            </a:graphic>
          </wp:inline>
        </w:drawing>
      </w:r>
    </w:p>
    <w:p w14:paraId="5749AABD" w14:textId="77777777" w:rsidR="007B4FB8" w:rsidRPr="007B4FB8" w:rsidRDefault="007B4FB8" w:rsidP="007B4FB8">
      <w:pPr>
        <w:jc w:val="center"/>
        <w:rPr>
          <w:noProof/>
        </w:rPr>
      </w:pPr>
      <w:r w:rsidRPr="007B4FB8">
        <w:rPr>
          <w:noProof/>
        </w:rPr>
        <w:drawing>
          <wp:inline distT="0" distB="0" distL="0" distR="0" wp14:anchorId="3A1292D5" wp14:editId="2C0D273F">
            <wp:extent cx="3096000" cy="2317382"/>
            <wp:effectExtent l="0" t="0" r="9525" b="698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3096000" cy="2317382"/>
                    </a:xfrm>
                    <a:prstGeom prst="rect">
                      <a:avLst/>
                    </a:prstGeom>
                    <a:noFill/>
                    <a:ln>
                      <a:noFill/>
                    </a:ln>
                  </pic:spPr>
                </pic:pic>
              </a:graphicData>
            </a:graphic>
          </wp:inline>
        </w:drawing>
      </w:r>
      <w:r w:rsidRPr="007B4FB8">
        <w:t xml:space="preserve"> </w:t>
      </w:r>
      <w:r w:rsidRPr="007B4FB8">
        <w:rPr>
          <w:noProof/>
        </w:rPr>
        <w:t xml:space="preserve">  </w:t>
      </w:r>
      <w:r w:rsidRPr="007B4FB8">
        <w:rPr>
          <w:noProof/>
        </w:rPr>
        <w:drawing>
          <wp:inline distT="0" distB="0" distL="0" distR="0" wp14:anchorId="5AD31614" wp14:editId="0FA766F8">
            <wp:extent cx="3096000" cy="2317382"/>
            <wp:effectExtent l="0" t="0" r="9525" b="698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3096000" cy="2317382"/>
                    </a:xfrm>
                    <a:prstGeom prst="rect">
                      <a:avLst/>
                    </a:prstGeom>
                    <a:noFill/>
                    <a:ln>
                      <a:noFill/>
                    </a:ln>
                  </pic:spPr>
                </pic:pic>
              </a:graphicData>
            </a:graphic>
          </wp:inline>
        </w:drawing>
      </w:r>
      <w:r w:rsidRPr="007B4FB8">
        <w:t xml:space="preserve"> </w:t>
      </w:r>
      <w:r w:rsidRPr="007B4FB8">
        <w:rPr>
          <w:noProof/>
        </w:rPr>
        <w:t xml:space="preserve">  </w:t>
      </w:r>
      <w:r w:rsidRPr="007B4FB8">
        <w:rPr>
          <w:noProof/>
        </w:rPr>
        <w:drawing>
          <wp:inline distT="0" distB="0" distL="0" distR="0" wp14:anchorId="5A174315" wp14:editId="2425EBB9">
            <wp:extent cx="3096000" cy="2317382"/>
            <wp:effectExtent l="0" t="0" r="9525" b="698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3096000" cy="2317382"/>
                    </a:xfrm>
                    <a:prstGeom prst="rect">
                      <a:avLst/>
                    </a:prstGeom>
                    <a:noFill/>
                    <a:ln>
                      <a:noFill/>
                    </a:ln>
                  </pic:spPr>
                </pic:pic>
              </a:graphicData>
            </a:graphic>
          </wp:inline>
        </w:drawing>
      </w:r>
    </w:p>
    <w:p w14:paraId="4027F04C" w14:textId="77777777" w:rsidR="007B4FB8" w:rsidRPr="007B4FB8" w:rsidRDefault="007B4FB8" w:rsidP="007B4FB8">
      <w:pPr>
        <w:sectPr w:rsidR="007B4FB8" w:rsidRPr="007B4FB8" w:rsidSect="009C217C">
          <w:pgSz w:w="16838" w:h="11906" w:orient="landscape"/>
          <w:pgMar w:top="1134" w:right="720" w:bottom="851" w:left="720" w:header="709" w:footer="709" w:gutter="0"/>
          <w:cols w:space="708"/>
          <w:docGrid w:linePitch="360"/>
        </w:sectPr>
      </w:pPr>
    </w:p>
    <w:p w14:paraId="573A7311" w14:textId="77777777" w:rsidR="007B4FB8" w:rsidRPr="007B4FB8" w:rsidRDefault="007B4FB8" w:rsidP="007B4FB8">
      <w:pPr>
        <w:keepNext/>
        <w:keepLines/>
        <w:outlineLvl w:val="0"/>
        <w:rPr>
          <w:rFonts w:eastAsiaTheme="majorEastAsia" w:cstheme="majorBidi"/>
          <w:color w:val="862633"/>
          <w:sz w:val="44"/>
          <w:szCs w:val="32"/>
        </w:rPr>
      </w:pPr>
      <w:r w:rsidRPr="007B4FB8">
        <w:rPr>
          <w:rFonts w:eastAsiaTheme="majorEastAsia" w:cstheme="majorBidi"/>
          <w:noProof/>
          <w:color w:val="862633"/>
          <w:sz w:val="44"/>
          <w:szCs w:val="32"/>
        </w:rPr>
        <w:lastRenderedPageBreak/>
        <w:drawing>
          <wp:anchor distT="0" distB="0" distL="114300" distR="114300" simplePos="0" relativeHeight="252384256" behindDoc="1" locked="0" layoutInCell="1" allowOverlap="1" wp14:anchorId="3A17D680" wp14:editId="5DD0D173">
            <wp:simplePos x="0" y="0"/>
            <wp:positionH relativeFrom="margin">
              <wp:align>left</wp:align>
            </wp:positionH>
            <wp:positionV relativeFrom="paragraph">
              <wp:posOffset>260985</wp:posOffset>
            </wp:positionV>
            <wp:extent cx="976630" cy="474980"/>
            <wp:effectExtent l="3175" t="0" r="0" b="0"/>
            <wp:wrapTight wrapText="bothSides">
              <wp:wrapPolygon edited="0">
                <wp:start x="70" y="21744"/>
                <wp:lineTo x="21137" y="21744"/>
                <wp:lineTo x="21137" y="953"/>
                <wp:lineTo x="70" y="953"/>
                <wp:lineTo x="70" y="21744"/>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rot="5400000">
                      <a:off x="0" y="0"/>
                      <a:ext cx="976630" cy="474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4FB8">
        <w:rPr>
          <w:rFonts w:eastAsiaTheme="majorEastAsia" w:cstheme="majorBidi"/>
          <w:color w:val="862633"/>
          <w:sz w:val="44"/>
          <w:szCs w:val="32"/>
        </w:rPr>
        <w:t>Bus stop 4711</w:t>
      </w:r>
    </w:p>
    <w:p w14:paraId="785D3CBF" w14:textId="77777777" w:rsidR="007B4FB8" w:rsidRPr="007B4FB8" w:rsidRDefault="007B4FB8" w:rsidP="007B4FB8">
      <w:r w:rsidRPr="007B4FB8">
        <w:t xml:space="preserve">Bus stop 4711 is on </w:t>
      </w:r>
      <w:proofErr w:type="spellStart"/>
      <w:r w:rsidRPr="007B4FB8">
        <w:t>Mirrabei</w:t>
      </w:r>
      <w:proofErr w:type="spellEnd"/>
      <w:r w:rsidRPr="007B4FB8">
        <w:t xml:space="preserve"> Drive in Ngunnawal. The bus stop is on a busy road which has large green spaces between road and residential zone.</w:t>
      </w:r>
      <w:r w:rsidRPr="007B4FB8">
        <w:rPr>
          <w:vertAlign w:val="superscript"/>
        </w:rPr>
        <w:footnoteReference w:id="16"/>
      </w:r>
    </w:p>
    <w:p w14:paraId="3DE0A6DE" w14:textId="07D0A98A" w:rsidR="00C940BB" w:rsidRDefault="007B4FB8" w:rsidP="007B4FB8">
      <w:r w:rsidRPr="007B4FB8">
        <w:rPr>
          <w:b/>
          <w:noProof/>
          <w:color w:val="332F21"/>
          <w:szCs w:val="24"/>
        </w:rPr>
        <mc:AlternateContent>
          <mc:Choice Requires="wpg">
            <w:drawing>
              <wp:anchor distT="0" distB="0" distL="114300" distR="114300" simplePos="0" relativeHeight="252385280" behindDoc="0" locked="0" layoutInCell="1" allowOverlap="1" wp14:anchorId="178D7EAD" wp14:editId="2F00204A">
                <wp:simplePos x="0" y="0"/>
                <wp:positionH relativeFrom="margin">
                  <wp:align>right</wp:align>
                </wp:positionH>
                <wp:positionV relativeFrom="paragraph">
                  <wp:posOffset>4057638</wp:posOffset>
                </wp:positionV>
                <wp:extent cx="5961380" cy="3216910"/>
                <wp:effectExtent l="0" t="0" r="1270" b="2540"/>
                <wp:wrapSquare wrapText="bothSides"/>
                <wp:docPr id="110" name="Group 110"/>
                <wp:cNvGraphicFramePr/>
                <a:graphic xmlns:a="http://schemas.openxmlformats.org/drawingml/2006/main">
                  <a:graphicData uri="http://schemas.microsoft.com/office/word/2010/wordprocessingGroup">
                    <wpg:wgp>
                      <wpg:cNvGrpSpPr/>
                      <wpg:grpSpPr>
                        <a:xfrm>
                          <a:off x="0" y="0"/>
                          <a:ext cx="5961380" cy="3216910"/>
                          <a:chOff x="0" y="0"/>
                          <a:chExt cx="5961380" cy="3216910"/>
                        </a:xfrm>
                      </wpg:grpSpPr>
                      <pic:pic xmlns:pic="http://schemas.openxmlformats.org/drawingml/2006/picture">
                        <pic:nvPicPr>
                          <pic:cNvPr id="112" name="Picture 112"/>
                          <pic:cNvPicPr>
                            <a:picLocks noChangeAspect="1"/>
                          </pic:cNvPicPr>
                        </pic:nvPicPr>
                        <pic:blipFill>
                          <a:blip r:embed="rId28" cstate="screen">
                            <a:extLst>
                              <a:ext uri="{28A0092B-C50C-407E-A947-70E740481C1C}">
                                <a14:useLocalDpi xmlns:a14="http://schemas.microsoft.com/office/drawing/2010/main"/>
                              </a:ext>
                            </a:extLst>
                          </a:blip>
                          <a:srcRect/>
                          <a:stretch>
                            <a:fillRect/>
                          </a:stretch>
                        </pic:blipFill>
                        <pic:spPr bwMode="auto">
                          <a:xfrm rot="10800000">
                            <a:off x="0" y="0"/>
                            <a:ext cx="5961380" cy="2899410"/>
                          </a:xfrm>
                          <a:prstGeom prst="rect">
                            <a:avLst/>
                          </a:prstGeom>
                          <a:noFill/>
                          <a:ln>
                            <a:noFill/>
                          </a:ln>
                        </pic:spPr>
                      </pic:pic>
                      <wps:wsp>
                        <wps:cNvPr id="114" name="Text Box 114"/>
                        <wps:cNvSpPr txBox="1"/>
                        <wps:spPr>
                          <a:xfrm>
                            <a:off x="0" y="2958465"/>
                            <a:ext cx="5961380" cy="258445"/>
                          </a:xfrm>
                          <a:prstGeom prst="rect">
                            <a:avLst/>
                          </a:prstGeom>
                          <a:solidFill>
                            <a:prstClr val="white"/>
                          </a:solidFill>
                          <a:ln>
                            <a:noFill/>
                          </a:ln>
                        </wps:spPr>
                        <wps:txbx>
                          <w:txbxContent>
                            <w:p w14:paraId="42E7ECC9" w14:textId="11643A76" w:rsidR="00283C9B" w:rsidRPr="001F53CF" w:rsidRDefault="00283C9B" w:rsidP="007B4FB8">
                              <w:pPr>
                                <w:pStyle w:val="Caption"/>
                                <w:rPr>
                                  <w:noProof/>
                                  <w:color w:val="auto"/>
                                </w:rPr>
                              </w:pPr>
                              <w:r w:rsidRPr="001F53CF">
                                <w:rPr>
                                  <w:color w:val="auto"/>
                                </w:rPr>
                                <w:t>Figure</w:t>
                              </w:r>
                              <w:r>
                                <w:rPr>
                                  <w:color w:val="auto"/>
                                </w:rPr>
                                <w:t xml:space="preserve"> 5</w:t>
                              </w:r>
                              <w:r>
                                <w:rPr>
                                  <w:noProof/>
                                  <w:color w:val="auto"/>
                                </w:rPr>
                                <w:t>:</w:t>
                              </w:r>
                              <w:r w:rsidRPr="001F53CF">
                                <w:rPr>
                                  <w:color w:val="auto"/>
                                </w:rPr>
                                <w:t xml:space="preserve"> Green</w:t>
                              </w:r>
                              <w:r>
                                <w:rPr>
                                  <w:color w:val="auto"/>
                                </w:rPr>
                                <w:t xml:space="preserve"> </w:t>
                              </w:r>
                              <w:r w:rsidRPr="001F53CF">
                                <w:rPr>
                                  <w:color w:val="auto"/>
                                </w:rPr>
                                <w:t>space between residential area and road at bus stop 4711</w:t>
                              </w:r>
                              <w:r>
                                <w:rPr>
                                  <w:color w:val="auto"/>
                                </w:rPr>
                                <w:t xml:space="preserve"> as shown in daytime</w:t>
                              </w:r>
                              <w:r w:rsidRPr="001F53CF">
                                <w:rPr>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78D7EAD" id="Group 110" o:spid="_x0000_s1038" style="position:absolute;left:0;text-align:left;margin-left:418.2pt;margin-top:319.5pt;width:469.4pt;height:253.3pt;z-index:252385280;mso-position-horizontal:right;mso-position-horizontal-relative:margin;mso-width-relative:margin;mso-height-relative:margin" coordsize="59613,321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">
                <v:shape id="Picture 112" o:spid="_x0000_s1039" type="#_x0000_t75" style="position:absolute;width:59613;height:28994;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">
                  <v:imagedata r:id="rId29" o:title=""/>
                </v:shape>
                <v:shape id="Text Box 114" o:spid="_x0000_s1040" type="#_x0000_t202" style="position:absolute;top:29584;width:59613;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" stroked="f">
                  <v:textbox style="mso-fit-shape-to-text:t" inset="0,0,0,0">
                    <w:txbxContent>
                      <w:p w14:paraId="42E7ECC9" w14:textId="11643A76" w:rsidR="00283C9B" w:rsidRPr="001F53CF" w:rsidRDefault="00283C9B" w:rsidP="007B4FB8">
                        <w:pPr>
                          <w:pStyle w:val="Caption"/>
                          <w:rPr>
                            <w:noProof/>
                            <w:color w:val="auto"/>
                          </w:rPr>
                        </w:pPr>
                        <w:r w:rsidRPr="001F53CF">
                          <w:rPr>
                            <w:color w:val="auto"/>
                          </w:rPr>
                          <w:t>Figure</w:t>
                        </w:r>
                        <w:r>
                          <w:rPr>
                            <w:color w:val="auto"/>
                          </w:rPr>
                          <w:t xml:space="preserve"> 5</w:t>
                        </w:r>
                        <w:r>
                          <w:rPr>
                            <w:noProof/>
                            <w:color w:val="auto"/>
                          </w:rPr>
                          <w:t>:</w:t>
                        </w:r>
                        <w:r w:rsidRPr="001F53CF">
                          <w:rPr>
                            <w:color w:val="auto"/>
                          </w:rPr>
                          <w:t xml:space="preserve"> Green</w:t>
                        </w:r>
                        <w:r>
                          <w:rPr>
                            <w:color w:val="auto"/>
                          </w:rPr>
                          <w:t xml:space="preserve"> </w:t>
                        </w:r>
                        <w:r w:rsidRPr="001F53CF">
                          <w:rPr>
                            <w:color w:val="auto"/>
                          </w:rPr>
                          <w:t>space between residential area and road at bus stop 4711</w:t>
                        </w:r>
                        <w:r>
                          <w:rPr>
                            <w:color w:val="auto"/>
                          </w:rPr>
                          <w:t xml:space="preserve"> as shown in daytime</w:t>
                        </w:r>
                        <w:r w:rsidRPr="001F53CF">
                          <w:rPr>
                            <w:color w:val="auto"/>
                          </w:rPr>
                          <w:t>.</w:t>
                        </w:r>
                      </w:p>
                    </w:txbxContent>
                  </v:textbox>
                </v:shape>
                <w10:wrap type="square" anchorx="margin"/>
              </v:group>
            </w:pict>
          </mc:Fallback>
        </mc:AlternateContent>
      </w:r>
      <w:r w:rsidRPr="007B4FB8">
        <w:br/>
      </w:r>
      <w:r w:rsidR="00DF5771">
        <w:t>There is</w:t>
      </w:r>
      <w:r w:rsidRPr="007B4FB8">
        <w:t xml:space="preserve"> no immediate lighting </w:t>
      </w:r>
      <w:r w:rsidR="00DF5771">
        <w:t xml:space="preserve">at bus stop 4711 </w:t>
      </w:r>
      <w:r w:rsidRPr="007B4FB8">
        <w:t xml:space="preserve">or </w:t>
      </w:r>
      <w:r w:rsidR="00DF5771">
        <w:t xml:space="preserve">on </w:t>
      </w:r>
      <w:r w:rsidRPr="007B4FB8">
        <w:t>the pathways away from the bus stop</w:t>
      </w:r>
      <w:r w:rsidR="00DF5771">
        <w:t>,</w:t>
      </w:r>
      <w:r w:rsidRPr="007B4FB8">
        <w:t xml:space="preserve"> as shown in Figure 5. It </w:t>
      </w:r>
      <w:r w:rsidR="00DF5771">
        <w:t>is</w:t>
      </w:r>
      <w:r w:rsidRPr="007B4FB8">
        <w:t xml:space="preserve"> just a seat with no shelter</w:t>
      </w:r>
      <w:r w:rsidR="00DF5771">
        <w:t>,</w:t>
      </w:r>
      <w:r w:rsidRPr="007B4FB8">
        <w:t xml:space="preserve"> and only an orange reflective tape on the side for minimal visibility from </w:t>
      </w:r>
      <w:r w:rsidR="00DF5771">
        <w:t>o</w:t>
      </w:r>
      <w:r w:rsidRPr="007B4FB8">
        <w:t xml:space="preserve">ncoming traffic (Figure 5). There is no street lighting within sight of the bus stop, with only lights from road traffic as shown in Figure 6. The closest street lighting is located at the roundabout over 200 metres to the left, otherwise a smaller and dim suburban lamp was sighted about 30 metres away. To reach the opposite side of the road (where bus stop 4710 is) requires walking 50 metres on decline towards an unlit underpass (Figure 7). Areas such as the underpass, among the trees in the green space on both sides of the road are hidden from view of residential area and are possible entrapment sites. Due to the </w:t>
      </w:r>
      <w:bookmarkStart w:id="5" w:name="_Hlk25763064"/>
      <w:r w:rsidRPr="007B4FB8">
        <w:t xml:space="preserve">large open space between road and residential area, </w:t>
      </w:r>
      <w:bookmarkEnd w:id="5"/>
      <w:r w:rsidRPr="007B4FB8">
        <w:t xml:space="preserve">it would be difficult for a woman to be heard or seen by passers-by in the immediate vicinity of the bus stop as well as on pathways away from the bus stop. </w:t>
      </w:r>
      <w:r w:rsidR="00C940BB">
        <w:t>The p</w:t>
      </w:r>
      <w:r w:rsidRPr="007B4FB8">
        <w:t xml:space="preserve">athway away from the bus stop diverts into </w:t>
      </w:r>
      <w:r w:rsidR="00C940BB">
        <w:t xml:space="preserve">a </w:t>
      </w:r>
      <w:r w:rsidRPr="007B4FB8">
        <w:t>residential zone about 100 metr</w:t>
      </w:r>
      <w:r w:rsidR="00C940BB">
        <w:t>e</w:t>
      </w:r>
      <w:r w:rsidRPr="007B4FB8">
        <w:t xml:space="preserve">s away (Figure 5), through </w:t>
      </w:r>
      <w:r w:rsidR="00C940BB">
        <w:t xml:space="preserve">an </w:t>
      </w:r>
      <w:r w:rsidRPr="007B4FB8">
        <w:t xml:space="preserve">underpass (Figure 7), or along </w:t>
      </w:r>
      <w:r w:rsidR="00C940BB">
        <w:t xml:space="preserve">a </w:t>
      </w:r>
      <w:r w:rsidRPr="007B4FB8">
        <w:t xml:space="preserve">road where there is no light and </w:t>
      </w:r>
      <w:r w:rsidR="00C940BB">
        <w:t xml:space="preserve">where </w:t>
      </w:r>
      <w:r w:rsidRPr="007B4FB8">
        <w:t xml:space="preserve">there is </w:t>
      </w:r>
      <w:r w:rsidR="00C940BB">
        <w:t xml:space="preserve">a large </w:t>
      </w:r>
      <w:r w:rsidRPr="007B4FB8">
        <w:t xml:space="preserve">green space between </w:t>
      </w:r>
      <w:r w:rsidR="00C940BB">
        <w:t xml:space="preserve">the </w:t>
      </w:r>
      <w:r w:rsidRPr="007B4FB8">
        <w:t xml:space="preserve">path and fencing of houses (Figure 6). At night, women would feel further isolated travelling or waiting at this bus stop alongside </w:t>
      </w:r>
      <w:r w:rsidR="008B554F">
        <w:t xml:space="preserve">the </w:t>
      </w:r>
      <w:r w:rsidRPr="007B4FB8">
        <w:t xml:space="preserve">busy 80 km/hr road traffic and </w:t>
      </w:r>
      <w:r w:rsidR="008B554F">
        <w:t xml:space="preserve">with </w:t>
      </w:r>
      <w:r w:rsidRPr="007B4FB8">
        <w:t xml:space="preserve">very little visibility of the closest residential area. </w:t>
      </w:r>
    </w:p>
    <w:p w14:paraId="0A7F7D53" w14:textId="77777777" w:rsidR="00C940BB" w:rsidRDefault="00C940BB" w:rsidP="00C940BB">
      <w:pPr>
        <w:rPr>
          <w:u w:val="single"/>
        </w:rPr>
      </w:pPr>
    </w:p>
    <w:p w14:paraId="2BF068F8" w14:textId="30EE29A5" w:rsidR="007B4FB8" w:rsidRPr="007B4FB8" w:rsidRDefault="00C940BB" w:rsidP="007B4FB8">
      <w:r>
        <w:t>T</w:t>
      </w:r>
      <w:r w:rsidR="007B4FB8" w:rsidRPr="007B4FB8">
        <w:t>his bus stop has no lighting</w:t>
      </w:r>
      <w:r w:rsidRPr="00C940BB">
        <w:t xml:space="preserve"> </w:t>
      </w:r>
      <w:r w:rsidRPr="007B4FB8">
        <w:t>and shelter in the immediate and surrounding area of the bus stop</w:t>
      </w:r>
      <w:r w:rsidR="007B4FB8" w:rsidRPr="007B4FB8">
        <w:t>, is isolated</w:t>
      </w:r>
      <w:r w:rsidR="00DF5771">
        <w:t>,</w:t>
      </w:r>
      <w:r w:rsidR="007B4FB8" w:rsidRPr="007B4FB8">
        <w:t xml:space="preserve"> and has numerous entrapment sites.</w:t>
      </w:r>
    </w:p>
    <w:p w14:paraId="7A100742" w14:textId="77777777" w:rsidR="007B4FB8" w:rsidRPr="007B4FB8" w:rsidRDefault="007B4FB8" w:rsidP="007B4FB8">
      <w:r w:rsidRPr="007B4FB8">
        <w:rPr>
          <w:noProof/>
        </w:rPr>
        <w:lastRenderedPageBreak/>
        <mc:AlternateContent>
          <mc:Choice Requires="wpg">
            <w:drawing>
              <wp:anchor distT="0" distB="0" distL="114300" distR="114300" simplePos="0" relativeHeight="252387328" behindDoc="0" locked="0" layoutInCell="1" allowOverlap="1" wp14:anchorId="2B07C3EE" wp14:editId="32E385DC">
                <wp:simplePos x="0" y="0"/>
                <wp:positionH relativeFrom="margin">
                  <wp:posOffset>21590</wp:posOffset>
                </wp:positionH>
                <wp:positionV relativeFrom="paragraph">
                  <wp:posOffset>0</wp:posOffset>
                </wp:positionV>
                <wp:extent cx="5961380" cy="3212465"/>
                <wp:effectExtent l="0" t="0" r="1270" b="6985"/>
                <wp:wrapSquare wrapText="bothSides"/>
                <wp:docPr id="164" name="Group 164"/>
                <wp:cNvGraphicFramePr/>
                <a:graphic xmlns:a="http://schemas.openxmlformats.org/drawingml/2006/main">
                  <a:graphicData uri="http://schemas.microsoft.com/office/word/2010/wordprocessingGroup">
                    <wpg:wgp>
                      <wpg:cNvGrpSpPr/>
                      <wpg:grpSpPr>
                        <a:xfrm>
                          <a:off x="0" y="0"/>
                          <a:ext cx="5961380" cy="3212465"/>
                          <a:chOff x="0" y="0"/>
                          <a:chExt cx="5961380" cy="3212851"/>
                        </a:xfrm>
                      </wpg:grpSpPr>
                      <pic:pic xmlns:pic="http://schemas.openxmlformats.org/drawingml/2006/picture">
                        <pic:nvPicPr>
                          <pic:cNvPr id="266" name="Picture 266"/>
                          <pic:cNvPicPr>
                            <a:picLocks noChangeAspect="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5961380" cy="2899410"/>
                          </a:xfrm>
                          <a:prstGeom prst="rect">
                            <a:avLst/>
                          </a:prstGeom>
                          <a:noFill/>
                          <a:ln>
                            <a:noFill/>
                          </a:ln>
                        </pic:spPr>
                      </pic:pic>
                      <wps:wsp>
                        <wps:cNvPr id="267" name="Text Box 267"/>
                        <wps:cNvSpPr txBox="1"/>
                        <wps:spPr>
                          <a:xfrm>
                            <a:off x="0" y="2954406"/>
                            <a:ext cx="5961380" cy="258445"/>
                          </a:xfrm>
                          <a:prstGeom prst="rect">
                            <a:avLst/>
                          </a:prstGeom>
                          <a:solidFill>
                            <a:prstClr val="white"/>
                          </a:solidFill>
                          <a:ln>
                            <a:noFill/>
                          </a:ln>
                        </wps:spPr>
                        <wps:txbx>
                          <w:txbxContent>
                            <w:p w14:paraId="5673B6E1" w14:textId="77777777" w:rsidR="00283C9B" w:rsidRPr="003E0E3E" w:rsidRDefault="00283C9B" w:rsidP="007B4FB8">
                              <w:pPr>
                                <w:pStyle w:val="Caption"/>
                                <w:rPr>
                                  <w:b/>
                                  <w:noProof/>
                                  <w:color w:val="auto"/>
                                  <w:sz w:val="24"/>
                                </w:rPr>
                              </w:pPr>
                              <w:r w:rsidRPr="003E0E3E">
                                <w:rPr>
                                  <w:color w:val="auto"/>
                                </w:rPr>
                                <w:t xml:space="preserve">Figure </w:t>
                              </w:r>
                              <w:r>
                                <w:rPr>
                                  <w:color w:val="auto"/>
                                </w:rPr>
                                <w:t>6</w:t>
                              </w:r>
                              <w:r w:rsidRPr="003E0E3E">
                                <w:rPr>
                                  <w:color w:val="auto"/>
                                </w:rPr>
                                <w:t>: Bus stop 4711</w:t>
                              </w:r>
                              <w:r>
                                <w:rPr>
                                  <w:color w:val="auto"/>
                                </w:rPr>
                                <w:t xml:space="preserve"> and pathway</w:t>
                              </w:r>
                              <w:r w:rsidRPr="003E0E3E">
                                <w:rPr>
                                  <w:color w:val="auto"/>
                                </w:rPr>
                                <w:t xml:space="preserve"> only visible from motor vehicle lights.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B07C3EE" id="Group 164" o:spid="_x0000_s1041" style="position:absolute;left:0;text-align:left;margin-left:1.7pt;margin-top:0;width:469.4pt;height:252.95pt;z-index:252387328;mso-position-horizontal-relative:margin;mso-width-relative:margin;mso-height-relative:margin" coordsize="59613,321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">
                <v:shape id="Picture 266" o:spid="_x0000_s1042" type="#_x0000_t75" style="position:absolute;width:59613;height:28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">
                  <v:imagedata r:id="rId31" o:title=""/>
                </v:shape>
                <v:shape id="Text Box 267" o:spid="_x0000_s1043" type="#_x0000_t202" style="position:absolute;top:29544;width:59613;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" stroked="f">
                  <v:textbox style="mso-fit-shape-to-text:t" inset="0,0,0,0">
                    <w:txbxContent>
                      <w:p w14:paraId="5673B6E1" w14:textId="77777777" w:rsidR="00283C9B" w:rsidRPr="003E0E3E" w:rsidRDefault="00283C9B" w:rsidP="007B4FB8">
                        <w:pPr>
                          <w:pStyle w:val="Caption"/>
                          <w:rPr>
                            <w:b/>
                            <w:noProof/>
                            <w:color w:val="auto"/>
                            <w:sz w:val="24"/>
                          </w:rPr>
                        </w:pPr>
                        <w:r w:rsidRPr="003E0E3E">
                          <w:rPr>
                            <w:color w:val="auto"/>
                          </w:rPr>
                          <w:t xml:space="preserve">Figure </w:t>
                        </w:r>
                        <w:r>
                          <w:rPr>
                            <w:color w:val="auto"/>
                          </w:rPr>
                          <w:t>6</w:t>
                        </w:r>
                        <w:r w:rsidRPr="003E0E3E">
                          <w:rPr>
                            <w:color w:val="auto"/>
                          </w:rPr>
                          <w:t>: Bus stop 4711</w:t>
                        </w:r>
                        <w:r>
                          <w:rPr>
                            <w:color w:val="auto"/>
                          </w:rPr>
                          <w:t xml:space="preserve"> and pathway</w:t>
                        </w:r>
                        <w:r w:rsidRPr="003E0E3E">
                          <w:rPr>
                            <w:color w:val="auto"/>
                          </w:rPr>
                          <w:t xml:space="preserve"> only visible from motor vehicle lights.</w:t>
                        </w:r>
                      </w:p>
                    </w:txbxContent>
                  </v:textbox>
                </v:shape>
                <w10:wrap type="square" anchorx="margin"/>
              </v:group>
            </w:pict>
          </mc:Fallback>
        </mc:AlternateContent>
      </w:r>
    </w:p>
    <w:p w14:paraId="53F35674" w14:textId="1BA71AB6" w:rsidR="007B4FB8" w:rsidRPr="007B4FB8" w:rsidRDefault="00F32D96" w:rsidP="007B4FB8">
      <w:r>
        <w:rPr>
          <w:noProof/>
        </w:rPr>
        <mc:AlternateContent>
          <mc:Choice Requires="wpg">
            <w:drawing>
              <wp:anchor distT="0" distB="0" distL="114300" distR="114300" simplePos="0" relativeHeight="252442624" behindDoc="0" locked="0" layoutInCell="1" allowOverlap="1" wp14:anchorId="74B8819E" wp14:editId="5D930DA1">
                <wp:simplePos x="0" y="0"/>
                <wp:positionH relativeFrom="margin">
                  <wp:align>right</wp:align>
                </wp:positionH>
                <wp:positionV relativeFrom="paragraph">
                  <wp:posOffset>152041</wp:posOffset>
                </wp:positionV>
                <wp:extent cx="5961380" cy="3213100"/>
                <wp:effectExtent l="0" t="0" r="1270" b="6350"/>
                <wp:wrapSquare wrapText="bothSides"/>
                <wp:docPr id="12" name="Group 12"/>
                <wp:cNvGraphicFramePr/>
                <a:graphic xmlns:a="http://schemas.openxmlformats.org/drawingml/2006/main">
                  <a:graphicData uri="http://schemas.microsoft.com/office/word/2010/wordprocessingGroup">
                    <wpg:wgp>
                      <wpg:cNvGrpSpPr/>
                      <wpg:grpSpPr>
                        <a:xfrm>
                          <a:off x="0" y="0"/>
                          <a:ext cx="5961380" cy="3213100"/>
                          <a:chOff x="0" y="0"/>
                          <a:chExt cx="5961380" cy="3213100"/>
                        </a:xfrm>
                      </wpg:grpSpPr>
                      <pic:pic xmlns:pic="http://schemas.openxmlformats.org/drawingml/2006/picture">
                        <pic:nvPicPr>
                          <pic:cNvPr id="4" name="Picture 4"/>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61380" cy="2900680"/>
                          </a:xfrm>
                          <a:prstGeom prst="rect">
                            <a:avLst/>
                          </a:prstGeom>
                          <a:noFill/>
                          <a:ln>
                            <a:noFill/>
                          </a:ln>
                        </pic:spPr>
                      </pic:pic>
                      <wps:wsp>
                        <wps:cNvPr id="10" name="Text Box 10"/>
                        <wps:cNvSpPr txBox="1"/>
                        <wps:spPr>
                          <a:xfrm>
                            <a:off x="0" y="2954655"/>
                            <a:ext cx="5961380" cy="258445"/>
                          </a:xfrm>
                          <a:prstGeom prst="rect">
                            <a:avLst/>
                          </a:prstGeom>
                          <a:solidFill>
                            <a:prstClr val="white"/>
                          </a:solidFill>
                          <a:ln>
                            <a:noFill/>
                          </a:ln>
                        </wps:spPr>
                        <wps:txbx>
                          <w:txbxContent>
                            <w:p w14:paraId="28F38B47" w14:textId="59BA1167" w:rsidR="00283C9B" w:rsidRPr="00F32D96" w:rsidRDefault="00283C9B" w:rsidP="00F32D96">
                              <w:pPr>
                                <w:pStyle w:val="Caption"/>
                                <w:rPr>
                                  <w:noProof/>
                                  <w:color w:val="auto"/>
                                </w:rPr>
                              </w:pPr>
                              <w:r w:rsidRPr="00F32D96">
                                <w:rPr>
                                  <w:color w:val="auto"/>
                                </w:rPr>
                                <w:t>Figure 7: Picture of underpass taken with torch for spotlight and headlight from car crossing the bridge.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4B8819E" id="Group 12" o:spid="_x0000_s1044" style="position:absolute;left:0;text-align:left;margin-left:418.2pt;margin-top:11.95pt;width:469.4pt;height:253pt;z-index:252442624;mso-position-horizontal:right;mso-position-horizontal-relative:margin" coordsize="59613,321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">
                <v:shape id="Picture 4" o:spid="_x0000_s1045" type="#_x0000_t75" style="position:absolute;width:59613;height:29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">
                  <v:imagedata r:id="rId33" o:title=""/>
                </v:shape>
                <v:shape id="Text Box 10" o:spid="_x0000_s1046" type="#_x0000_t202" style="position:absolute;top:29546;width:59613;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" stroked="f">
                  <v:textbox style="mso-fit-shape-to-text:t" inset="0,0,0,0">
                    <w:txbxContent>
                      <w:p w14:paraId="28F38B47" w14:textId="59BA1167" w:rsidR="00283C9B" w:rsidRPr="00F32D96" w:rsidRDefault="00283C9B" w:rsidP="00F32D96">
                        <w:pPr>
                          <w:pStyle w:val="Caption"/>
                          <w:rPr>
                            <w:noProof/>
                            <w:color w:val="auto"/>
                          </w:rPr>
                        </w:pPr>
                        <w:r w:rsidRPr="00F32D96">
                          <w:rPr>
                            <w:color w:val="auto"/>
                          </w:rPr>
                          <w:t>Figure 7: Picture of underpass taken with torch for spotlight and headlight from car crossing the bridge.</w:t>
                        </w:r>
                      </w:p>
                    </w:txbxContent>
                  </v:textbox>
                </v:shape>
                <w10:wrap type="square" anchorx="margin"/>
              </v:group>
            </w:pict>
          </mc:Fallback>
        </mc:AlternateContent>
      </w:r>
    </w:p>
    <w:p w14:paraId="39487423" w14:textId="04B744A4" w:rsidR="007B4FB8" w:rsidRPr="007B4FB8" w:rsidRDefault="007B4FB8" w:rsidP="007B4FB8">
      <w:pPr>
        <w:keepNext/>
        <w:keepLines/>
        <w:outlineLvl w:val="0"/>
        <w:rPr>
          <w:rFonts w:eastAsiaTheme="majorEastAsia" w:cstheme="majorBidi"/>
          <w:color w:val="862633"/>
          <w:sz w:val="44"/>
          <w:szCs w:val="32"/>
        </w:rPr>
        <w:sectPr w:rsidR="007B4FB8" w:rsidRPr="007B4FB8" w:rsidSect="005335B6">
          <w:pgSz w:w="11906" w:h="16838"/>
          <w:pgMar w:top="1440" w:right="1259" w:bottom="1440" w:left="1259" w:header="708" w:footer="708" w:gutter="0"/>
          <w:cols w:space="708"/>
          <w:docGrid w:linePitch="360"/>
        </w:sectPr>
      </w:pPr>
    </w:p>
    <w:p w14:paraId="2B9C2DF2" w14:textId="7F6C0098" w:rsidR="007B4FB8" w:rsidRPr="007B4FB8" w:rsidRDefault="009C2A81" w:rsidP="007B4FB8">
      <w:pPr>
        <w:keepNext/>
        <w:keepLines/>
        <w:outlineLvl w:val="0"/>
        <w:rPr>
          <w:rFonts w:eastAsiaTheme="majorEastAsia" w:cstheme="majorBidi"/>
          <w:color w:val="862633"/>
          <w:sz w:val="44"/>
          <w:szCs w:val="32"/>
        </w:rPr>
      </w:pPr>
      <w:r>
        <w:rPr>
          <w:rFonts w:eastAsiaTheme="majorEastAsia" w:cstheme="majorBidi"/>
          <w:color w:val="862633"/>
          <w:sz w:val="44"/>
          <w:szCs w:val="32"/>
        </w:rPr>
        <w:lastRenderedPageBreak/>
        <w:t>360 degree view of b</w:t>
      </w:r>
      <w:r w:rsidR="007B4FB8" w:rsidRPr="007B4FB8">
        <w:rPr>
          <w:rFonts w:eastAsiaTheme="majorEastAsia" w:cstheme="majorBidi"/>
          <w:color w:val="862633"/>
          <w:sz w:val="44"/>
          <w:szCs w:val="32"/>
        </w:rPr>
        <w:t>us stop 4711</w:t>
      </w:r>
    </w:p>
    <w:p w14:paraId="219B5E7A" w14:textId="77777777" w:rsidR="007B4FB8" w:rsidRPr="007B4FB8" w:rsidRDefault="007B4FB8" w:rsidP="007B4FB8">
      <w:pPr>
        <w:jc w:val="center"/>
      </w:pPr>
      <w:r w:rsidRPr="007B4FB8">
        <w:rPr>
          <w:noProof/>
        </w:rPr>
        <w:drawing>
          <wp:inline distT="0" distB="0" distL="0" distR="0" wp14:anchorId="2B3AE5E1" wp14:editId="6D7EC8FB">
            <wp:extent cx="3096000" cy="2317383"/>
            <wp:effectExtent l="0" t="0" r="9525" b="698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3096000" cy="2317383"/>
                    </a:xfrm>
                    <a:prstGeom prst="rect">
                      <a:avLst/>
                    </a:prstGeom>
                    <a:noFill/>
                    <a:ln>
                      <a:noFill/>
                    </a:ln>
                  </pic:spPr>
                </pic:pic>
              </a:graphicData>
            </a:graphic>
          </wp:inline>
        </w:drawing>
      </w:r>
      <w:r w:rsidRPr="007B4FB8">
        <w:t xml:space="preserve"> </w:t>
      </w:r>
      <w:r w:rsidRPr="007B4FB8">
        <w:rPr>
          <w:noProof/>
        </w:rPr>
        <w:t xml:space="preserve"> </w:t>
      </w:r>
      <w:r w:rsidRPr="007B4FB8">
        <w:rPr>
          <w:noProof/>
        </w:rPr>
        <w:drawing>
          <wp:inline distT="0" distB="0" distL="0" distR="0" wp14:anchorId="2736AF3D" wp14:editId="33F129D0">
            <wp:extent cx="3096000" cy="2321670"/>
            <wp:effectExtent l="0" t="0" r="9525" b="254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3096000" cy="2321670"/>
                    </a:xfrm>
                    <a:prstGeom prst="rect">
                      <a:avLst/>
                    </a:prstGeom>
                    <a:noFill/>
                    <a:ln>
                      <a:noFill/>
                    </a:ln>
                  </pic:spPr>
                </pic:pic>
              </a:graphicData>
            </a:graphic>
          </wp:inline>
        </w:drawing>
      </w:r>
      <w:r w:rsidRPr="007B4FB8">
        <w:t xml:space="preserve"> </w:t>
      </w:r>
      <w:r w:rsidRPr="007B4FB8">
        <w:rPr>
          <w:noProof/>
        </w:rPr>
        <w:t xml:space="preserve"> </w:t>
      </w:r>
      <w:r w:rsidRPr="007B4FB8">
        <w:rPr>
          <w:noProof/>
        </w:rPr>
        <w:drawing>
          <wp:inline distT="0" distB="0" distL="0" distR="0" wp14:anchorId="6E035423" wp14:editId="45DDE84E">
            <wp:extent cx="3096000" cy="2321945"/>
            <wp:effectExtent l="0" t="0" r="0" b="254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3096000" cy="2321945"/>
                    </a:xfrm>
                    <a:prstGeom prst="rect">
                      <a:avLst/>
                    </a:prstGeom>
                    <a:noFill/>
                    <a:ln>
                      <a:noFill/>
                    </a:ln>
                  </pic:spPr>
                </pic:pic>
              </a:graphicData>
            </a:graphic>
          </wp:inline>
        </w:drawing>
      </w:r>
    </w:p>
    <w:p w14:paraId="608445AF" w14:textId="77777777" w:rsidR="007B4FB8" w:rsidRPr="007B4FB8" w:rsidRDefault="007B4FB8" w:rsidP="007B4FB8">
      <w:pPr>
        <w:jc w:val="center"/>
        <w:rPr>
          <w:noProof/>
        </w:rPr>
      </w:pPr>
      <w:r w:rsidRPr="007B4FB8">
        <w:rPr>
          <w:noProof/>
        </w:rPr>
        <w:drawing>
          <wp:inline distT="0" distB="0" distL="0" distR="0" wp14:anchorId="269D0F05" wp14:editId="6D25C6B5">
            <wp:extent cx="3096000" cy="2323110"/>
            <wp:effectExtent l="0" t="0" r="952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3096000" cy="2323110"/>
                    </a:xfrm>
                    <a:prstGeom prst="rect">
                      <a:avLst/>
                    </a:prstGeom>
                    <a:noFill/>
                    <a:ln>
                      <a:noFill/>
                    </a:ln>
                  </pic:spPr>
                </pic:pic>
              </a:graphicData>
            </a:graphic>
          </wp:inline>
        </w:drawing>
      </w:r>
      <w:r w:rsidRPr="007B4FB8">
        <w:rPr>
          <w:noProof/>
        </w:rPr>
        <w:t xml:space="preserve">  </w:t>
      </w:r>
      <w:r w:rsidRPr="007B4FB8">
        <w:rPr>
          <w:noProof/>
        </w:rPr>
        <w:drawing>
          <wp:inline distT="0" distB="0" distL="0" distR="0" wp14:anchorId="64BE396D" wp14:editId="5D450DCE">
            <wp:extent cx="3096000" cy="2323110"/>
            <wp:effectExtent l="0" t="0" r="9525" b="127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3096000" cy="2323110"/>
                    </a:xfrm>
                    <a:prstGeom prst="rect">
                      <a:avLst/>
                    </a:prstGeom>
                    <a:noFill/>
                    <a:ln>
                      <a:noFill/>
                    </a:ln>
                  </pic:spPr>
                </pic:pic>
              </a:graphicData>
            </a:graphic>
          </wp:inline>
        </w:drawing>
      </w:r>
      <w:r w:rsidRPr="007B4FB8">
        <w:t xml:space="preserve"> </w:t>
      </w:r>
      <w:r w:rsidRPr="007B4FB8">
        <w:rPr>
          <w:noProof/>
        </w:rPr>
        <w:t xml:space="preserve"> </w:t>
      </w:r>
      <w:r w:rsidRPr="007B4FB8">
        <w:rPr>
          <w:noProof/>
        </w:rPr>
        <w:drawing>
          <wp:inline distT="0" distB="0" distL="0" distR="0" wp14:anchorId="5AA5A869" wp14:editId="3D2F8203">
            <wp:extent cx="3096000" cy="2317383"/>
            <wp:effectExtent l="0" t="0" r="9525" b="698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3096000" cy="2317383"/>
                    </a:xfrm>
                    <a:prstGeom prst="rect">
                      <a:avLst/>
                    </a:prstGeom>
                    <a:noFill/>
                    <a:ln>
                      <a:noFill/>
                    </a:ln>
                  </pic:spPr>
                </pic:pic>
              </a:graphicData>
            </a:graphic>
          </wp:inline>
        </w:drawing>
      </w:r>
    </w:p>
    <w:p w14:paraId="5118DA0B" w14:textId="77777777" w:rsidR="007B4FB8" w:rsidRDefault="007B4FB8" w:rsidP="00B51969">
      <w:pPr>
        <w:ind w:right="567"/>
      </w:pPr>
    </w:p>
    <w:p w14:paraId="3031775C" w14:textId="1993AB21" w:rsidR="007B4FB8" w:rsidRDefault="007B4FB8" w:rsidP="00B51969">
      <w:pPr>
        <w:ind w:right="567"/>
        <w:sectPr w:rsidR="007B4FB8" w:rsidSect="007B4FB8">
          <w:pgSz w:w="16838" w:h="11906" w:orient="landscape"/>
          <w:pgMar w:top="1134" w:right="720" w:bottom="851" w:left="720" w:header="709" w:footer="709" w:gutter="0"/>
          <w:cols w:space="708"/>
          <w:titlePg/>
          <w:docGrid w:linePitch="360"/>
        </w:sectPr>
      </w:pPr>
    </w:p>
    <w:p w14:paraId="41C57F45" w14:textId="77777777" w:rsidR="004C73CE" w:rsidRDefault="004C73CE" w:rsidP="004C73CE">
      <w:pPr>
        <w:pStyle w:val="Heading1"/>
      </w:pPr>
      <w:r>
        <w:rPr>
          <w:noProof/>
        </w:rPr>
        <w:lastRenderedPageBreak/>
        <w:drawing>
          <wp:anchor distT="0" distB="0" distL="114300" distR="114300" simplePos="0" relativeHeight="252090368" behindDoc="1" locked="0" layoutInCell="1" allowOverlap="1" wp14:anchorId="6B150EC5" wp14:editId="629B6F53">
            <wp:simplePos x="0" y="0"/>
            <wp:positionH relativeFrom="margin">
              <wp:align>left</wp:align>
            </wp:positionH>
            <wp:positionV relativeFrom="paragraph">
              <wp:posOffset>255270</wp:posOffset>
            </wp:positionV>
            <wp:extent cx="975995" cy="473710"/>
            <wp:effectExtent l="3493" t="0" r="0" b="0"/>
            <wp:wrapTight wrapText="bothSides">
              <wp:wrapPolygon edited="0">
                <wp:start x="77" y="21759"/>
                <wp:lineTo x="21157" y="21759"/>
                <wp:lineTo x="21157" y="912"/>
                <wp:lineTo x="77" y="912"/>
                <wp:lineTo x="77" y="21759"/>
              </wp:wrapPolygon>
            </wp:wrapTight>
            <wp:docPr id="3" name="Picture 3" descr="A picture containing tree, outdoor, sky,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91014_4913h.jpg"/>
                    <pic:cNvPicPr/>
                  </pic:nvPicPr>
                  <pic:blipFill>
                    <a:blip r:embed="rId40" cstate="screen">
                      <a:extLst>
                        <a:ext uri="{28A0092B-C50C-407E-A947-70E740481C1C}">
                          <a14:useLocalDpi xmlns:a14="http://schemas.microsoft.com/office/drawing/2010/main"/>
                        </a:ext>
                      </a:extLst>
                    </a:blip>
                    <a:stretch>
                      <a:fillRect/>
                    </a:stretch>
                  </pic:blipFill>
                  <pic:spPr>
                    <a:xfrm rot="5400000">
                      <a:off x="0" y="0"/>
                      <a:ext cx="975995" cy="473710"/>
                    </a:xfrm>
                    <a:prstGeom prst="rect">
                      <a:avLst/>
                    </a:prstGeom>
                  </pic:spPr>
                </pic:pic>
              </a:graphicData>
            </a:graphic>
            <wp14:sizeRelH relativeFrom="margin">
              <wp14:pctWidth>0</wp14:pctWidth>
            </wp14:sizeRelH>
            <wp14:sizeRelV relativeFrom="margin">
              <wp14:pctHeight>0</wp14:pctHeight>
            </wp14:sizeRelV>
          </wp:anchor>
        </w:drawing>
      </w:r>
      <w:r>
        <w:t>Bus stop 4913</w:t>
      </w:r>
    </w:p>
    <w:p w14:paraId="69E46452" w14:textId="1E03F419" w:rsidR="004C73CE" w:rsidRDefault="004C73CE" w:rsidP="00045A6E">
      <w:r>
        <w:t>Bus stop 4913 is on Horse Park Drive in Casey. The bus stop is on a busy road which has green</w:t>
      </w:r>
      <w:r w:rsidR="00B51969">
        <w:t xml:space="preserve"> </w:t>
      </w:r>
      <w:r w:rsidR="00E43CE1">
        <w:t>space</w:t>
      </w:r>
      <w:r>
        <w:t xml:space="preserve"> on both sides of the road.</w:t>
      </w:r>
      <w:r w:rsidR="00A142C4">
        <w:rPr>
          <w:rStyle w:val="FootnoteReference"/>
        </w:rPr>
        <w:footnoteReference w:id="17"/>
      </w:r>
      <w:r w:rsidR="00F55AD7" w:rsidRPr="00F55AD7">
        <w:t xml:space="preserve"> </w:t>
      </w:r>
      <w:r w:rsidR="00F55AD7">
        <w:t xml:space="preserve">The bus stop on the opposite side of the road is </w:t>
      </w:r>
      <w:r w:rsidR="0092602A">
        <w:t>4914.</w:t>
      </w:r>
    </w:p>
    <w:p w14:paraId="492E5ADF" w14:textId="3C120E2F" w:rsidR="00045A6E" w:rsidRDefault="0020185D" w:rsidP="004C73CE">
      <w:r>
        <w:t xml:space="preserve">At the bus stop there are no lights illuminating the immediate area and there </w:t>
      </w:r>
      <w:r w:rsidR="00B51969">
        <w:t>are no</w:t>
      </w:r>
      <w:r>
        <w:t xml:space="preserve"> streetlights </w:t>
      </w:r>
      <w:r w:rsidR="00B51969">
        <w:t xml:space="preserve">on </w:t>
      </w:r>
      <w:r w:rsidR="00045A6E">
        <w:t xml:space="preserve">Horse Park Dr </w:t>
      </w:r>
      <w:r w:rsidR="00B51969">
        <w:t xml:space="preserve">within sight of the bus stop </w:t>
      </w:r>
      <w:r w:rsidR="00842DC0">
        <w:t xml:space="preserve">(Figure </w:t>
      </w:r>
      <w:r w:rsidR="00F32D96">
        <w:t>8</w:t>
      </w:r>
      <w:r w:rsidR="00E43CE1">
        <w:t xml:space="preserve">, </w:t>
      </w:r>
      <w:r w:rsidR="00F32D96">
        <w:t>9</w:t>
      </w:r>
      <w:r w:rsidR="00E43CE1">
        <w:t xml:space="preserve">, </w:t>
      </w:r>
      <w:r w:rsidR="00F32D96">
        <w:t>10</w:t>
      </w:r>
      <w:r w:rsidR="00E43CE1">
        <w:t xml:space="preserve">, </w:t>
      </w:r>
      <w:r w:rsidR="00E2090D">
        <w:t>1</w:t>
      </w:r>
      <w:r w:rsidR="00F32D96">
        <w:t>1</w:t>
      </w:r>
      <w:r w:rsidR="00842DC0">
        <w:t>)</w:t>
      </w:r>
      <w:r>
        <w:t>. The area is quite isolated with housing approximately 100</w:t>
      </w:r>
      <w:r w:rsidR="00842DC0">
        <w:t xml:space="preserve"> </w:t>
      </w:r>
      <w:r>
        <w:t>metres away on both sides of the road</w:t>
      </w:r>
      <w:r w:rsidR="00045A6E">
        <w:t xml:space="preserve"> (</w:t>
      </w:r>
      <w:r w:rsidR="00B51969">
        <w:t xml:space="preserve">opposite side of the road being </w:t>
      </w:r>
      <w:r w:rsidR="00045A6E">
        <w:t>back fences only)</w:t>
      </w:r>
      <w:r>
        <w:t xml:space="preserve">. When </w:t>
      </w:r>
      <w:r w:rsidR="00842DC0">
        <w:t>leaving the bus stop</w:t>
      </w:r>
      <w:r>
        <w:t xml:space="preserve"> to </w:t>
      </w:r>
      <w:r w:rsidR="00842DC0">
        <w:t xml:space="preserve">the </w:t>
      </w:r>
      <w:r>
        <w:t>residential areas behind the stop to David Miller Cr</w:t>
      </w:r>
      <w:r w:rsidR="00045A6E">
        <w:t>,</w:t>
      </w:r>
      <w:r>
        <w:t xml:space="preserve"> there is a path which is not lit which crosses the causeway next</w:t>
      </w:r>
      <w:r w:rsidR="004C73CE">
        <w:t xml:space="preserve"> </w:t>
      </w:r>
      <w:r w:rsidR="00D67DDD">
        <w:t xml:space="preserve">to </w:t>
      </w:r>
      <w:r w:rsidR="004C73CE">
        <w:t xml:space="preserve">bushland (Figure </w:t>
      </w:r>
      <w:r w:rsidR="00F32D96">
        <w:t>8</w:t>
      </w:r>
      <w:r w:rsidR="004C73CE">
        <w:t>)</w:t>
      </w:r>
      <w:r w:rsidR="00842DC0">
        <w:t>.</w:t>
      </w:r>
      <w:r w:rsidR="00E43CE1">
        <w:t xml:space="preserve"> Alternative access to residential area means cutting through green</w:t>
      </w:r>
      <w:r w:rsidR="00B51969">
        <w:t xml:space="preserve"> </w:t>
      </w:r>
      <w:r w:rsidR="00E43CE1">
        <w:t>space without a designated</w:t>
      </w:r>
      <w:r w:rsidR="00842DC0">
        <w:t xml:space="preserve"> </w:t>
      </w:r>
      <w:r w:rsidR="00E43CE1">
        <w:t xml:space="preserve">path. </w:t>
      </w:r>
      <w:r w:rsidR="001E6983">
        <w:t xml:space="preserve">There is lighting on David Miller Cr but does not illuminate past </w:t>
      </w:r>
      <w:r w:rsidR="00F40ADE">
        <w:t>its immediate area and so doesn’t light the bus stop or path leading from the bus stop</w:t>
      </w:r>
      <w:r w:rsidR="001E6983">
        <w:t xml:space="preserve">. </w:t>
      </w:r>
      <w:r w:rsidR="00842DC0">
        <w:t>The causeway and bus</w:t>
      </w:r>
      <w:r w:rsidR="00E43CE1">
        <w:t>h</w:t>
      </w:r>
      <w:r w:rsidR="00842DC0">
        <w:t xml:space="preserve"> land are possible entrapment sites due to their lack of visibility from the closest housing (David Miller Cr) and the main road (Horse</w:t>
      </w:r>
      <w:r w:rsidR="00E43CE1">
        <w:t xml:space="preserve"> P</w:t>
      </w:r>
      <w:r w:rsidR="00842DC0">
        <w:t xml:space="preserve">ark Dr). </w:t>
      </w:r>
    </w:p>
    <w:p w14:paraId="77DF3EBB" w14:textId="77777777" w:rsidR="00C9254E" w:rsidRDefault="00842DC0" w:rsidP="003103FF">
      <w:r>
        <w:t>If leaving the bus stop towards</w:t>
      </w:r>
      <w:r w:rsidR="00BB1102">
        <w:t xml:space="preserve"> residences in Ngunnawal, </w:t>
      </w:r>
      <w:r>
        <w:t>on the opposite side of the road</w:t>
      </w:r>
      <w:r w:rsidR="00E43CE1">
        <w:t>,</w:t>
      </w:r>
      <w:r w:rsidR="001E6983">
        <w:t xml:space="preserve"> there is an unlit green space that has no path leading from the road to the path</w:t>
      </w:r>
      <w:r w:rsidR="00BB1102">
        <w:t xml:space="preserve"> behind backs of fences</w:t>
      </w:r>
      <w:r w:rsidR="00F40ADE">
        <w:t>. It runs</w:t>
      </w:r>
      <w:r w:rsidR="001E6983">
        <w:t xml:space="preserve"> </w:t>
      </w:r>
      <w:r w:rsidR="00F40ADE">
        <w:t xml:space="preserve">parallel to the road located </w:t>
      </w:r>
      <w:r w:rsidR="001E6983">
        <w:t>at the back of housing</w:t>
      </w:r>
      <w:r w:rsidR="00F40ADE">
        <w:t xml:space="preserve"> but not visible from the road and has no lighting</w:t>
      </w:r>
      <w:r w:rsidR="001E6983">
        <w:t xml:space="preserve">. </w:t>
      </w:r>
      <w:bookmarkStart w:id="6" w:name="_Hlk25763192"/>
      <w:r w:rsidR="001E6983">
        <w:t xml:space="preserve">Visibility is obstructed by back fences and alleyways between houses when </w:t>
      </w:r>
      <w:r w:rsidR="00F40ADE">
        <w:t>entering the suburb</w:t>
      </w:r>
      <w:r w:rsidR="00481236">
        <w:t>.</w:t>
      </w:r>
      <w:r w:rsidR="00C940BB">
        <w:t xml:space="preserve"> </w:t>
      </w:r>
      <w:r w:rsidR="008B554F">
        <w:t xml:space="preserve"> </w:t>
      </w:r>
    </w:p>
    <w:bookmarkEnd w:id="6"/>
    <w:p w14:paraId="33664C01" w14:textId="4A767B80" w:rsidR="00C940BB" w:rsidRPr="00C940BB" w:rsidRDefault="008B554F" w:rsidP="003103FF">
      <w:r>
        <w:t>The bus stop</w:t>
      </w:r>
      <w:r w:rsidR="00C940BB">
        <w:t xml:space="preserve"> is located on top of an embankment with suburban lighting 100 metres away and light from road traffic (Figure 11). </w:t>
      </w:r>
      <w:r w:rsidR="00A142C4">
        <w:rPr>
          <w:noProof/>
        </w:rPr>
        <mc:AlternateContent>
          <mc:Choice Requires="wpg">
            <w:drawing>
              <wp:anchor distT="0" distB="0" distL="114300" distR="114300" simplePos="0" relativeHeight="252092416" behindDoc="0" locked="0" layoutInCell="1" allowOverlap="1" wp14:anchorId="36754B84" wp14:editId="000AB2E0">
                <wp:simplePos x="0" y="0"/>
                <wp:positionH relativeFrom="margin">
                  <wp:posOffset>1829435</wp:posOffset>
                </wp:positionH>
                <wp:positionV relativeFrom="paragraph">
                  <wp:posOffset>107950</wp:posOffset>
                </wp:positionV>
                <wp:extent cx="4352925" cy="2886075"/>
                <wp:effectExtent l="0" t="0" r="9525" b="9525"/>
                <wp:wrapTight wrapText="bothSides">
                  <wp:wrapPolygon edited="0">
                    <wp:start x="0" y="0"/>
                    <wp:lineTo x="0" y="21529"/>
                    <wp:lineTo x="20513" y="21529"/>
                    <wp:lineTo x="20513" y="20531"/>
                    <wp:lineTo x="21553" y="19675"/>
                    <wp:lineTo x="21553" y="0"/>
                    <wp:lineTo x="0" y="0"/>
                  </wp:wrapPolygon>
                </wp:wrapTight>
                <wp:docPr id="7" name="Group 7"/>
                <wp:cNvGraphicFramePr/>
                <a:graphic xmlns:a="http://schemas.openxmlformats.org/drawingml/2006/main">
                  <a:graphicData uri="http://schemas.microsoft.com/office/word/2010/wordprocessingGroup">
                    <wpg:wgp>
                      <wpg:cNvGrpSpPr/>
                      <wpg:grpSpPr>
                        <a:xfrm>
                          <a:off x="0" y="0"/>
                          <a:ext cx="4352925" cy="2886075"/>
                          <a:chOff x="0" y="0"/>
                          <a:chExt cx="3257550" cy="1742973"/>
                        </a:xfrm>
                      </wpg:grpSpPr>
                      <pic:pic xmlns:pic="http://schemas.openxmlformats.org/drawingml/2006/picture">
                        <pic:nvPicPr>
                          <pic:cNvPr id="2" name="Picture 2" descr="A sign on the side of a dirt road&#10;&#10;Description automatically generated"/>
                          <pic:cNvPicPr>
                            <a:picLocks noChangeAspect="1"/>
                          </pic:cNvPicPr>
                        </pic:nvPicPr>
                        <pic:blipFill>
                          <a:blip r:embed="rId41" cstate="screen">
                            <a:extLst>
                              <a:ext uri="{28A0092B-C50C-407E-A947-70E740481C1C}">
                                <a14:useLocalDpi xmlns:a14="http://schemas.microsoft.com/office/drawing/2010/main"/>
                              </a:ext>
                            </a:extLst>
                          </a:blip>
                          <a:stretch>
                            <a:fillRect/>
                          </a:stretch>
                        </pic:blipFill>
                        <pic:spPr>
                          <a:xfrm>
                            <a:off x="0" y="0"/>
                            <a:ext cx="3257550" cy="1583055"/>
                          </a:xfrm>
                          <a:prstGeom prst="rect">
                            <a:avLst/>
                          </a:prstGeom>
                        </pic:spPr>
                      </pic:pic>
                      <wps:wsp>
                        <wps:cNvPr id="6" name="Text Box 6"/>
                        <wps:cNvSpPr txBox="1"/>
                        <wps:spPr>
                          <a:xfrm>
                            <a:off x="0" y="1619251"/>
                            <a:ext cx="3076575" cy="123722"/>
                          </a:xfrm>
                          <a:prstGeom prst="rect">
                            <a:avLst/>
                          </a:prstGeom>
                          <a:solidFill>
                            <a:prstClr val="white"/>
                          </a:solidFill>
                          <a:ln>
                            <a:noFill/>
                          </a:ln>
                        </wps:spPr>
                        <wps:txbx>
                          <w:txbxContent>
                            <w:p w14:paraId="4FE7E437" w14:textId="222E2348" w:rsidR="00283C9B" w:rsidRPr="00F9148C" w:rsidRDefault="00283C9B" w:rsidP="004C73CE">
                              <w:pPr>
                                <w:pStyle w:val="Caption"/>
                                <w:rPr>
                                  <w:noProof/>
                                  <w:color w:val="auto"/>
                                </w:rPr>
                              </w:pPr>
                              <w:r w:rsidRPr="00F9148C">
                                <w:rPr>
                                  <w:color w:val="auto"/>
                                </w:rPr>
                                <w:t>Figure</w:t>
                              </w:r>
                              <w:r>
                                <w:rPr>
                                  <w:color w:val="auto"/>
                                </w:rPr>
                                <w:t xml:space="preserve"> 8</w:t>
                              </w:r>
                              <w:r>
                                <w:rPr>
                                  <w:noProof/>
                                  <w:color w:val="auto"/>
                                </w:rPr>
                                <w:t>:</w:t>
                              </w:r>
                              <w:r w:rsidRPr="00F9148C">
                                <w:rPr>
                                  <w:color w:val="auto"/>
                                </w:rPr>
                                <w:t xml:space="preserve"> Drainage causeway behind bus stop 4913.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754B84" id="Group 7" o:spid="_x0000_s1047" style="position:absolute;left:0;text-align:left;margin-left:144.05pt;margin-top:8.5pt;width:342.75pt;height:227.25pt;z-index:252092416;mso-position-horizontal-relative:margin;mso-width-relative:margin;mso-height-relative:margin" coordsize="32575,174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">
                <v:shape id="Picture 2" o:spid="_x0000_s1048" type="#_x0000_t75" alt="A sign on the side of a dirt road&#10;&#10;Description automatically generated" style="position:absolute;width:32575;height:15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">
                  <v:imagedata r:id="rId42" o:title="A sign on the side of a dirt road&#10;&#10;Description automatically generated"/>
                </v:shape>
                <v:shape id="Text Box 6" o:spid="_x0000_s1049" type="#_x0000_t202" style="position:absolute;top:16192;width:30765;height:1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" stroked="f">
                  <v:textbox inset="0,0,0,0">
                    <w:txbxContent>
                      <w:p w14:paraId="4FE7E437" w14:textId="222E2348" w:rsidR="00283C9B" w:rsidRPr="00F9148C" w:rsidRDefault="00283C9B" w:rsidP="004C73CE">
                        <w:pPr>
                          <w:pStyle w:val="Caption"/>
                          <w:rPr>
                            <w:noProof/>
                            <w:color w:val="auto"/>
                          </w:rPr>
                        </w:pPr>
                        <w:r w:rsidRPr="00F9148C">
                          <w:rPr>
                            <w:color w:val="auto"/>
                          </w:rPr>
                          <w:t>Figure</w:t>
                        </w:r>
                        <w:r>
                          <w:rPr>
                            <w:color w:val="auto"/>
                          </w:rPr>
                          <w:t xml:space="preserve"> 8</w:t>
                        </w:r>
                        <w:r>
                          <w:rPr>
                            <w:noProof/>
                            <w:color w:val="auto"/>
                          </w:rPr>
                          <w:t>:</w:t>
                        </w:r>
                        <w:r w:rsidRPr="00F9148C">
                          <w:rPr>
                            <w:color w:val="auto"/>
                          </w:rPr>
                          <w:t xml:space="preserve"> Drainage causeway behind bus stop 4913.</w:t>
                        </w:r>
                      </w:p>
                    </w:txbxContent>
                  </v:textbox>
                </v:shape>
                <w10:wrap type="tight" anchorx="margin"/>
              </v:group>
            </w:pict>
          </mc:Fallback>
        </mc:AlternateContent>
      </w:r>
    </w:p>
    <w:p w14:paraId="1EEB2D2A" w14:textId="77777777" w:rsidR="00C9254E" w:rsidRDefault="008B554F" w:rsidP="003103FF">
      <w:r>
        <w:rPr>
          <w:noProof/>
        </w:rPr>
        <w:t>This</w:t>
      </w:r>
      <w:r>
        <w:t xml:space="preserve"> bus stop has no lighting, is isolated, and has numerous entrapment sites. </w:t>
      </w:r>
      <w:r w:rsidR="00C940BB">
        <w:t xml:space="preserve">The lack of housing around the immediate area of the bus stop and the open space with minimal foot traffic makes the bus stop and the journey home isolated. </w:t>
      </w:r>
    </w:p>
    <w:p w14:paraId="16749657" w14:textId="3F3058A2" w:rsidR="0014708F" w:rsidRDefault="00C940BB" w:rsidP="00C9254E">
      <w:r>
        <w:t>At night, the bus stop is extremely dark</w:t>
      </w:r>
      <w:r w:rsidR="008B554F">
        <w:t>.</w:t>
      </w:r>
      <w:r>
        <w:rPr>
          <w:noProof/>
        </w:rPr>
        <w:t xml:space="preserve"> </w:t>
      </w:r>
      <w:r w:rsidR="0014708F">
        <w:br w:type="page"/>
      </w:r>
    </w:p>
    <w:p w14:paraId="5B2D0EE0" w14:textId="7E733F0D" w:rsidR="00222804" w:rsidRDefault="00222804" w:rsidP="0014708F">
      <w:pPr>
        <w:ind w:left="567" w:right="567"/>
      </w:pPr>
      <w:r>
        <w:rPr>
          <w:noProof/>
        </w:rPr>
        <w:lastRenderedPageBreak/>
        <mc:AlternateContent>
          <mc:Choice Requires="wpg">
            <w:drawing>
              <wp:anchor distT="0" distB="0" distL="114300" distR="114300" simplePos="0" relativeHeight="252091392" behindDoc="0" locked="0" layoutInCell="1" allowOverlap="1" wp14:anchorId="575E8729" wp14:editId="357CE82F">
                <wp:simplePos x="0" y="0"/>
                <wp:positionH relativeFrom="margin">
                  <wp:posOffset>619125</wp:posOffset>
                </wp:positionH>
                <wp:positionV relativeFrom="paragraph">
                  <wp:posOffset>0</wp:posOffset>
                </wp:positionV>
                <wp:extent cx="4848225" cy="2790825"/>
                <wp:effectExtent l="0" t="0" r="9525" b="9525"/>
                <wp:wrapTight wrapText="bothSides">
                  <wp:wrapPolygon edited="0">
                    <wp:start x="0" y="0"/>
                    <wp:lineTo x="0" y="21526"/>
                    <wp:lineTo x="21558" y="21526"/>
                    <wp:lineTo x="21558" y="0"/>
                    <wp:lineTo x="0" y="0"/>
                  </wp:wrapPolygon>
                </wp:wrapTight>
                <wp:docPr id="9" name="Group 9"/>
                <wp:cNvGraphicFramePr/>
                <a:graphic xmlns:a="http://schemas.openxmlformats.org/drawingml/2006/main">
                  <a:graphicData uri="http://schemas.microsoft.com/office/word/2010/wordprocessingGroup">
                    <wpg:wgp>
                      <wpg:cNvGrpSpPr/>
                      <wpg:grpSpPr>
                        <a:xfrm>
                          <a:off x="0" y="0"/>
                          <a:ext cx="4848225" cy="2790825"/>
                          <a:chOff x="0" y="211025"/>
                          <a:chExt cx="3340735" cy="1735099"/>
                        </a:xfrm>
                      </wpg:grpSpPr>
                      <pic:pic xmlns:pic="http://schemas.openxmlformats.org/drawingml/2006/picture">
                        <pic:nvPicPr>
                          <pic:cNvPr id="8" name="Picture 8" descr="A tree in the middle of a field&#10;&#10;Description automatically generated"/>
                          <pic:cNvPicPr>
                            <a:picLocks noChangeAspect="1"/>
                          </pic:cNvPicPr>
                        </pic:nvPicPr>
                        <pic:blipFill rotWithShape="1">
                          <a:blip r:embed="rId43" cstate="screen">
                            <a:extLst>
                              <a:ext uri="{28A0092B-C50C-407E-A947-70E740481C1C}">
                                <a14:useLocalDpi xmlns:a14="http://schemas.microsoft.com/office/drawing/2010/main"/>
                              </a:ext>
                            </a:extLst>
                          </a:blip>
                          <a:srcRect/>
                          <a:stretch/>
                        </pic:blipFill>
                        <pic:spPr>
                          <a:xfrm>
                            <a:off x="0" y="211025"/>
                            <a:ext cx="3340735" cy="1412670"/>
                          </a:xfrm>
                          <a:prstGeom prst="rect">
                            <a:avLst/>
                          </a:prstGeom>
                        </pic:spPr>
                      </pic:pic>
                      <wps:wsp>
                        <wps:cNvPr id="5" name="Text Box 5"/>
                        <wps:cNvSpPr txBox="1"/>
                        <wps:spPr>
                          <a:xfrm>
                            <a:off x="0" y="1676401"/>
                            <a:ext cx="3314700" cy="269723"/>
                          </a:xfrm>
                          <a:prstGeom prst="rect">
                            <a:avLst/>
                          </a:prstGeom>
                          <a:solidFill>
                            <a:prstClr val="white"/>
                          </a:solidFill>
                          <a:ln>
                            <a:noFill/>
                          </a:ln>
                        </wps:spPr>
                        <wps:txbx>
                          <w:txbxContent>
                            <w:p w14:paraId="62FE7546" w14:textId="740B43E1" w:rsidR="00283C9B" w:rsidRPr="00F9148C" w:rsidRDefault="00283C9B" w:rsidP="004C73CE">
                              <w:pPr>
                                <w:pStyle w:val="Caption"/>
                                <w:rPr>
                                  <w:b/>
                                  <w:noProof/>
                                  <w:color w:val="auto"/>
                                  <w:sz w:val="24"/>
                                </w:rPr>
                              </w:pPr>
                              <w:r w:rsidRPr="00F9148C">
                                <w:rPr>
                                  <w:color w:val="auto"/>
                                </w:rPr>
                                <w:t>Figure</w:t>
                              </w:r>
                              <w:r>
                                <w:rPr>
                                  <w:color w:val="auto"/>
                                </w:rPr>
                                <w:t xml:space="preserve"> 9</w:t>
                              </w:r>
                              <w:r>
                                <w:rPr>
                                  <w:noProof/>
                                  <w:color w:val="auto"/>
                                </w:rPr>
                                <w:t>:</w:t>
                              </w:r>
                              <w:r w:rsidRPr="00F9148C">
                                <w:rPr>
                                  <w:color w:val="auto"/>
                                </w:rPr>
                                <w:t xml:space="preserve"> Green</w:t>
                              </w:r>
                              <w:r>
                                <w:rPr>
                                  <w:color w:val="auto"/>
                                </w:rPr>
                                <w:t xml:space="preserve"> space </w:t>
                              </w:r>
                              <w:r w:rsidRPr="00F9148C">
                                <w:rPr>
                                  <w:color w:val="auto"/>
                                </w:rPr>
                                <w:t>between Horse Park Dr and residential zone on the right of bus stop 4913.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5E8729" id="Group 9" o:spid="_x0000_s1050" style="position:absolute;left:0;text-align:left;margin-left:48.75pt;margin-top:0;width:381.75pt;height:219.75pt;z-index:252091392;mso-position-horizontal-relative:margin;mso-width-relative:margin;mso-height-relative:margin" coordorigin=",2110" coordsize="33407,173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">
                <v:shape id="Picture 8" o:spid="_x0000_s1051" type="#_x0000_t75" alt="A tree in the middle of a field&#10;&#10;Description automatically generated" style="position:absolute;top:2110;width:33407;height:14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">
                  <v:imagedata r:id="rId44" o:title="A tree in the middle of a field&#10;&#10;Description automatically generated"/>
                </v:shape>
                <v:shape id="Text Box 5" o:spid="_x0000_s1052" type="#_x0000_t202" style="position:absolute;top:16764;width:33147;height:2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" stroked="f">
                  <v:textbox inset="0,0,0,0">
                    <w:txbxContent>
                      <w:p w14:paraId="62FE7546" w14:textId="740B43E1" w:rsidR="00283C9B" w:rsidRPr="00F9148C" w:rsidRDefault="00283C9B" w:rsidP="004C73CE">
                        <w:pPr>
                          <w:pStyle w:val="Caption"/>
                          <w:rPr>
                            <w:b/>
                            <w:noProof/>
                            <w:color w:val="auto"/>
                            <w:sz w:val="24"/>
                          </w:rPr>
                        </w:pPr>
                        <w:r w:rsidRPr="00F9148C">
                          <w:rPr>
                            <w:color w:val="auto"/>
                          </w:rPr>
                          <w:t>Figure</w:t>
                        </w:r>
                        <w:r>
                          <w:rPr>
                            <w:color w:val="auto"/>
                          </w:rPr>
                          <w:t xml:space="preserve"> 9</w:t>
                        </w:r>
                        <w:r>
                          <w:rPr>
                            <w:noProof/>
                            <w:color w:val="auto"/>
                          </w:rPr>
                          <w:t>:</w:t>
                        </w:r>
                        <w:r w:rsidRPr="00F9148C">
                          <w:rPr>
                            <w:color w:val="auto"/>
                          </w:rPr>
                          <w:t xml:space="preserve"> Green</w:t>
                        </w:r>
                        <w:r>
                          <w:rPr>
                            <w:color w:val="auto"/>
                          </w:rPr>
                          <w:t xml:space="preserve"> space </w:t>
                        </w:r>
                        <w:r w:rsidRPr="00F9148C">
                          <w:rPr>
                            <w:color w:val="auto"/>
                          </w:rPr>
                          <w:t>between Horse Park Dr and residential zone on the right of bus stop 4913.</w:t>
                        </w:r>
                      </w:p>
                    </w:txbxContent>
                  </v:textbox>
                </v:shape>
                <w10:wrap type="tight" anchorx="margin"/>
              </v:group>
            </w:pict>
          </mc:Fallback>
        </mc:AlternateContent>
      </w:r>
    </w:p>
    <w:p w14:paraId="29B81618" w14:textId="3FB771A7" w:rsidR="00222804" w:rsidRDefault="00222804" w:rsidP="0014708F">
      <w:pPr>
        <w:ind w:left="567" w:right="567"/>
      </w:pPr>
    </w:p>
    <w:p w14:paraId="73D4DADF" w14:textId="76BA64E7" w:rsidR="00222804" w:rsidRDefault="00222804" w:rsidP="0014708F">
      <w:pPr>
        <w:ind w:left="567" w:right="567"/>
      </w:pPr>
    </w:p>
    <w:p w14:paraId="67BDFC15" w14:textId="7E7CAFBB" w:rsidR="00222804" w:rsidRDefault="00222804" w:rsidP="0014708F">
      <w:pPr>
        <w:ind w:left="567" w:right="567"/>
      </w:pPr>
    </w:p>
    <w:p w14:paraId="106E8DAD" w14:textId="7C3DD952" w:rsidR="00222804" w:rsidRDefault="00222804" w:rsidP="0014708F">
      <w:pPr>
        <w:ind w:left="567" w:right="567"/>
      </w:pPr>
    </w:p>
    <w:p w14:paraId="6BC716D2" w14:textId="4FC37631" w:rsidR="00222804" w:rsidRDefault="00222804" w:rsidP="0014708F">
      <w:pPr>
        <w:ind w:left="567" w:right="567"/>
      </w:pPr>
    </w:p>
    <w:p w14:paraId="189A120A" w14:textId="69B2D41C" w:rsidR="00222804" w:rsidRDefault="00222804" w:rsidP="0014708F">
      <w:pPr>
        <w:ind w:left="567" w:right="567"/>
      </w:pPr>
    </w:p>
    <w:p w14:paraId="0C802525" w14:textId="2B1DB04B" w:rsidR="00222804" w:rsidRDefault="00222804" w:rsidP="0014708F">
      <w:pPr>
        <w:ind w:left="567" w:right="567"/>
      </w:pPr>
    </w:p>
    <w:p w14:paraId="2D00FB66" w14:textId="4F411FC7" w:rsidR="00222804" w:rsidRDefault="00222804" w:rsidP="0014708F">
      <w:pPr>
        <w:ind w:left="567" w:right="567"/>
      </w:pPr>
      <w:r>
        <w:rPr>
          <w:noProof/>
        </w:rPr>
        <mc:AlternateContent>
          <mc:Choice Requires="wpg">
            <w:drawing>
              <wp:anchor distT="0" distB="0" distL="114300" distR="114300" simplePos="0" relativeHeight="252095488" behindDoc="1" locked="0" layoutInCell="1" allowOverlap="1" wp14:anchorId="614404D6" wp14:editId="13E41E62">
                <wp:simplePos x="0" y="0"/>
                <wp:positionH relativeFrom="margin">
                  <wp:align>center</wp:align>
                </wp:positionH>
                <wp:positionV relativeFrom="paragraph">
                  <wp:posOffset>226695</wp:posOffset>
                </wp:positionV>
                <wp:extent cx="4533900" cy="3257550"/>
                <wp:effectExtent l="0" t="0" r="0" b="0"/>
                <wp:wrapTight wrapText="bothSides">
                  <wp:wrapPolygon edited="0">
                    <wp:start x="0" y="0"/>
                    <wp:lineTo x="0" y="21474"/>
                    <wp:lineTo x="21509" y="21474"/>
                    <wp:lineTo x="21509" y="0"/>
                    <wp:lineTo x="0" y="0"/>
                  </wp:wrapPolygon>
                </wp:wrapTight>
                <wp:docPr id="139" name="Group 139"/>
                <wp:cNvGraphicFramePr/>
                <a:graphic xmlns:a="http://schemas.openxmlformats.org/drawingml/2006/main">
                  <a:graphicData uri="http://schemas.microsoft.com/office/word/2010/wordprocessingGroup">
                    <wpg:wgp>
                      <wpg:cNvGrpSpPr/>
                      <wpg:grpSpPr>
                        <a:xfrm>
                          <a:off x="0" y="0"/>
                          <a:ext cx="4533900" cy="3257550"/>
                          <a:chOff x="0" y="0"/>
                          <a:chExt cx="3552825" cy="2057400"/>
                        </a:xfrm>
                      </wpg:grpSpPr>
                      <pic:pic xmlns:pic="http://schemas.openxmlformats.org/drawingml/2006/picture">
                        <pic:nvPicPr>
                          <pic:cNvPr id="134" name="Picture 134"/>
                          <pic:cNvPicPr>
                            <a:picLocks noChangeAspect="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3552825" cy="1725930"/>
                          </a:xfrm>
                          <a:prstGeom prst="rect">
                            <a:avLst/>
                          </a:prstGeom>
                          <a:noFill/>
                          <a:ln>
                            <a:noFill/>
                          </a:ln>
                        </pic:spPr>
                      </pic:pic>
                      <wps:wsp>
                        <wps:cNvPr id="136" name="Text Box 136"/>
                        <wps:cNvSpPr txBox="1"/>
                        <wps:spPr>
                          <a:xfrm>
                            <a:off x="0" y="1752600"/>
                            <a:ext cx="3552825" cy="304800"/>
                          </a:xfrm>
                          <a:prstGeom prst="rect">
                            <a:avLst/>
                          </a:prstGeom>
                          <a:solidFill>
                            <a:prstClr val="white"/>
                          </a:solidFill>
                          <a:ln>
                            <a:noFill/>
                          </a:ln>
                        </wps:spPr>
                        <wps:txbx>
                          <w:txbxContent>
                            <w:p w14:paraId="56E5FB56" w14:textId="263B1771" w:rsidR="00283C9B" w:rsidRPr="00EB5BFB" w:rsidRDefault="00283C9B" w:rsidP="004C73CE">
                              <w:pPr>
                                <w:pStyle w:val="Caption"/>
                                <w:rPr>
                                  <w:b/>
                                  <w:noProof/>
                                  <w:color w:val="auto"/>
                                  <w:sz w:val="24"/>
                                </w:rPr>
                              </w:pPr>
                              <w:r w:rsidRPr="00EB5BFB">
                                <w:rPr>
                                  <w:color w:val="auto"/>
                                </w:rPr>
                                <w:t xml:space="preserve">Figure </w:t>
                              </w:r>
                              <w:r>
                                <w:rPr>
                                  <w:color w:val="auto"/>
                                </w:rPr>
                                <w:t>10</w:t>
                              </w:r>
                              <w:r w:rsidRPr="00EB5BFB">
                                <w:rPr>
                                  <w:color w:val="auto"/>
                                </w:rPr>
                                <w:t>: Horse Park Dr as pictured at night on the right of bus stop 4913 with only lighting from motor vehicles (photo taken with torch).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4404D6" id="Group 139" o:spid="_x0000_s1053" style="position:absolute;left:0;text-align:left;margin-left:0;margin-top:17.85pt;width:357pt;height:256.5pt;z-index:-251220992;mso-position-horizontal:center;mso-position-horizontal-relative:margin;mso-width-relative:margin;mso-height-relative:margin" coordsize="35528,20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">
                <v:shape id="Picture 134" o:spid="_x0000_s1054" type="#_x0000_t75" style="position:absolute;width:35528;height:17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">
                  <v:imagedata r:id="rId46" o:title=""/>
                </v:shape>
                <v:shape id="Text Box 136" o:spid="_x0000_s1055" type="#_x0000_t202" style="position:absolute;top:17526;width:3552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" stroked="f">
                  <v:textbox inset="0,0,0,0">
                    <w:txbxContent>
                      <w:p w14:paraId="56E5FB56" w14:textId="263B1771" w:rsidR="00283C9B" w:rsidRPr="00EB5BFB" w:rsidRDefault="00283C9B" w:rsidP="004C73CE">
                        <w:pPr>
                          <w:pStyle w:val="Caption"/>
                          <w:rPr>
                            <w:b/>
                            <w:noProof/>
                            <w:color w:val="auto"/>
                            <w:sz w:val="24"/>
                          </w:rPr>
                        </w:pPr>
                        <w:r w:rsidRPr="00EB5BFB">
                          <w:rPr>
                            <w:color w:val="auto"/>
                          </w:rPr>
                          <w:t xml:space="preserve">Figure </w:t>
                        </w:r>
                        <w:r>
                          <w:rPr>
                            <w:color w:val="auto"/>
                          </w:rPr>
                          <w:t>10</w:t>
                        </w:r>
                        <w:r w:rsidRPr="00EB5BFB">
                          <w:rPr>
                            <w:color w:val="auto"/>
                          </w:rPr>
                          <w:t>: Horse Park Dr as pictured at night on the right of bus stop 4913 with only lighting from motor vehicles (photo taken with torch).</w:t>
                        </w:r>
                      </w:p>
                    </w:txbxContent>
                  </v:textbox>
                </v:shape>
                <w10:wrap type="tight" anchorx="margin"/>
              </v:group>
            </w:pict>
          </mc:Fallback>
        </mc:AlternateContent>
      </w:r>
    </w:p>
    <w:p w14:paraId="725FD433" w14:textId="3F40FE8B" w:rsidR="00222804" w:rsidRDefault="00222804" w:rsidP="0014708F">
      <w:pPr>
        <w:ind w:left="567" w:right="567"/>
      </w:pPr>
    </w:p>
    <w:p w14:paraId="3BC1B419" w14:textId="106CE206" w:rsidR="00222804" w:rsidRDefault="00222804" w:rsidP="0014708F">
      <w:pPr>
        <w:ind w:left="567" w:right="567"/>
      </w:pPr>
    </w:p>
    <w:p w14:paraId="3C27B3A8" w14:textId="3F0692DB" w:rsidR="00222804" w:rsidRDefault="00222804" w:rsidP="0014708F">
      <w:pPr>
        <w:ind w:left="567" w:right="567"/>
      </w:pPr>
    </w:p>
    <w:p w14:paraId="7A3CA79C" w14:textId="03F6F387" w:rsidR="00222804" w:rsidRDefault="00222804" w:rsidP="0014708F">
      <w:pPr>
        <w:ind w:left="567" w:right="567"/>
      </w:pPr>
    </w:p>
    <w:p w14:paraId="33E92C3B" w14:textId="13529107" w:rsidR="00222804" w:rsidRDefault="00222804" w:rsidP="0014708F">
      <w:pPr>
        <w:ind w:left="567" w:right="567"/>
      </w:pPr>
    </w:p>
    <w:p w14:paraId="619278DB" w14:textId="4B33560E" w:rsidR="00222804" w:rsidRDefault="00222804" w:rsidP="0014708F">
      <w:pPr>
        <w:ind w:left="567" w:right="567"/>
      </w:pPr>
    </w:p>
    <w:p w14:paraId="0B793187" w14:textId="60283B7D" w:rsidR="00222804" w:rsidRDefault="00222804" w:rsidP="0014708F">
      <w:pPr>
        <w:ind w:left="567" w:right="567"/>
      </w:pPr>
    </w:p>
    <w:p w14:paraId="027F1C3B" w14:textId="616AB389" w:rsidR="00332F5F" w:rsidRDefault="00332F5F" w:rsidP="0014708F">
      <w:pPr>
        <w:ind w:left="567" w:right="567"/>
      </w:pPr>
    </w:p>
    <w:p w14:paraId="55768023" w14:textId="77777777" w:rsidR="00332F5F" w:rsidRDefault="00332F5F" w:rsidP="0014708F">
      <w:pPr>
        <w:ind w:left="567" w:right="567"/>
      </w:pPr>
    </w:p>
    <w:p w14:paraId="623060A0" w14:textId="4A1D5E1E" w:rsidR="00222804" w:rsidRDefault="00332F5F" w:rsidP="0014708F">
      <w:pPr>
        <w:ind w:left="567" w:right="567"/>
      </w:pPr>
      <w:r>
        <w:rPr>
          <w:noProof/>
        </w:rPr>
        <mc:AlternateContent>
          <mc:Choice Requires="wpg">
            <w:drawing>
              <wp:anchor distT="0" distB="0" distL="114300" distR="114300" simplePos="0" relativeHeight="252097536" behindDoc="0" locked="0" layoutInCell="1" allowOverlap="1" wp14:anchorId="1EC9ED41" wp14:editId="316E4568">
                <wp:simplePos x="0" y="0"/>
                <wp:positionH relativeFrom="margin">
                  <wp:align>left</wp:align>
                </wp:positionH>
                <wp:positionV relativeFrom="paragraph">
                  <wp:posOffset>271780</wp:posOffset>
                </wp:positionV>
                <wp:extent cx="6134100" cy="2676525"/>
                <wp:effectExtent l="0" t="0" r="0" b="9525"/>
                <wp:wrapSquare wrapText="bothSides"/>
                <wp:docPr id="292" name="Group 292"/>
                <wp:cNvGraphicFramePr/>
                <a:graphic xmlns:a="http://schemas.openxmlformats.org/drawingml/2006/main">
                  <a:graphicData uri="http://schemas.microsoft.com/office/word/2010/wordprocessingGroup">
                    <wpg:wgp>
                      <wpg:cNvGrpSpPr/>
                      <wpg:grpSpPr>
                        <a:xfrm>
                          <a:off x="0" y="0"/>
                          <a:ext cx="6134100" cy="2676525"/>
                          <a:chOff x="0" y="720725"/>
                          <a:chExt cx="5961380" cy="2498725"/>
                        </a:xfrm>
                      </wpg:grpSpPr>
                      <pic:pic xmlns:pic="http://schemas.openxmlformats.org/drawingml/2006/picture">
                        <pic:nvPicPr>
                          <pic:cNvPr id="82" name="Picture 82"/>
                          <pic:cNvPicPr>
                            <a:picLocks noChangeAspect="1"/>
                          </pic:cNvPicPr>
                        </pic:nvPicPr>
                        <pic:blipFill rotWithShape="1">
                          <a:blip r:embed="rId47" cstate="screen">
                            <a:extLst>
                              <a:ext uri="{28A0092B-C50C-407E-A947-70E740481C1C}">
                                <a14:useLocalDpi xmlns:a14="http://schemas.microsoft.com/office/drawing/2010/main"/>
                              </a:ext>
                            </a:extLst>
                          </a:blip>
                          <a:srcRect/>
                          <a:stretch/>
                        </pic:blipFill>
                        <pic:spPr bwMode="auto">
                          <a:xfrm>
                            <a:off x="0" y="720725"/>
                            <a:ext cx="5961380" cy="2175510"/>
                          </a:xfrm>
                          <a:prstGeom prst="rect">
                            <a:avLst/>
                          </a:prstGeom>
                          <a:noFill/>
                          <a:ln>
                            <a:noFill/>
                          </a:ln>
                        </pic:spPr>
                      </pic:pic>
                      <wps:wsp>
                        <wps:cNvPr id="83" name="Text Box 83"/>
                        <wps:cNvSpPr txBox="1"/>
                        <wps:spPr>
                          <a:xfrm>
                            <a:off x="0" y="2952750"/>
                            <a:ext cx="5943600" cy="266700"/>
                          </a:xfrm>
                          <a:prstGeom prst="rect">
                            <a:avLst/>
                          </a:prstGeom>
                          <a:solidFill>
                            <a:prstClr val="white"/>
                          </a:solidFill>
                          <a:ln>
                            <a:noFill/>
                          </a:ln>
                        </wps:spPr>
                        <wps:txbx>
                          <w:txbxContent>
                            <w:p w14:paraId="0E2AE0E2" w14:textId="0A23BD1F" w:rsidR="00283C9B" w:rsidRPr="00071982" w:rsidRDefault="00283C9B" w:rsidP="004C73CE">
                              <w:pPr>
                                <w:pStyle w:val="Caption"/>
                                <w:rPr>
                                  <w:noProof/>
                                  <w:color w:val="auto"/>
                                </w:rPr>
                              </w:pPr>
                              <w:r w:rsidRPr="00071982">
                                <w:rPr>
                                  <w:color w:val="auto"/>
                                </w:rPr>
                                <w:t xml:space="preserve">Figure </w:t>
                              </w:r>
                              <w:r>
                                <w:rPr>
                                  <w:color w:val="auto"/>
                                </w:rPr>
                                <w:t>11</w:t>
                              </w:r>
                              <w:r w:rsidRPr="00071982">
                                <w:rPr>
                                  <w:color w:val="auto"/>
                                </w:rPr>
                                <w:t>: Bus stop 4913</w:t>
                              </w:r>
                              <w:r>
                                <w:rPr>
                                  <w:color w:val="auto"/>
                                </w:rPr>
                                <w:t xml:space="preserve"> seat</w:t>
                              </w:r>
                              <w:r w:rsidRPr="00071982">
                                <w:rPr>
                                  <w:color w:val="auto"/>
                                </w:rPr>
                                <w:t xml:space="preserve"> on top of embankment can only be seen at night when there is lighting from passing motor vehicles.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C9ED41" id="Group 292" o:spid="_x0000_s1056" style="position:absolute;left:0;text-align:left;margin-left:0;margin-top:21.4pt;width:483pt;height:210.75pt;z-index:252097536;mso-position-horizontal:left;mso-position-horizontal-relative:margin;mso-width-relative:margin;mso-height-relative:margin" coordorigin=",7207" coordsize="59613,249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">
                <v:shape id="Picture 82" o:spid="_x0000_s1057" type="#_x0000_t75" style="position:absolute;top:7207;width:59613;height:21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">
                  <v:imagedata r:id="rId48" o:title=""/>
                </v:shape>
                <v:shape id="Text Box 83" o:spid="_x0000_s1058" type="#_x0000_t202" style="position:absolute;top:29527;width:5943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" stroked="f">
                  <v:textbox inset="0,0,0,0">
                    <w:txbxContent>
                      <w:p w14:paraId="0E2AE0E2" w14:textId="0A23BD1F" w:rsidR="00283C9B" w:rsidRPr="00071982" w:rsidRDefault="00283C9B" w:rsidP="004C73CE">
                        <w:pPr>
                          <w:pStyle w:val="Caption"/>
                          <w:rPr>
                            <w:noProof/>
                            <w:color w:val="auto"/>
                          </w:rPr>
                        </w:pPr>
                        <w:r w:rsidRPr="00071982">
                          <w:rPr>
                            <w:color w:val="auto"/>
                          </w:rPr>
                          <w:t xml:space="preserve">Figure </w:t>
                        </w:r>
                        <w:r>
                          <w:rPr>
                            <w:color w:val="auto"/>
                          </w:rPr>
                          <w:t>11</w:t>
                        </w:r>
                        <w:r w:rsidRPr="00071982">
                          <w:rPr>
                            <w:color w:val="auto"/>
                          </w:rPr>
                          <w:t>: Bus stop 4913</w:t>
                        </w:r>
                        <w:r>
                          <w:rPr>
                            <w:color w:val="auto"/>
                          </w:rPr>
                          <w:t xml:space="preserve"> seat</w:t>
                        </w:r>
                        <w:r w:rsidRPr="00071982">
                          <w:rPr>
                            <w:color w:val="auto"/>
                          </w:rPr>
                          <w:t xml:space="preserve"> on top of embankment can only be seen at night when there is lighting from passing motor vehicles.</w:t>
                        </w:r>
                      </w:p>
                    </w:txbxContent>
                  </v:textbox>
                </v:shape>
                <w10:wrap type="square" anchorx="margin"/>
              </v:group>
            </w:pict>
          </mc:Fallback>
        </mc:AlternateContent>
      </w:r>
    </w:p>
    <w:p w14:paraId="09CA5E8C" w14:textId="1F563AE0" w:rsidR="00222804" w:rsidRDefault="00222804" w:rsidP="00222804">
      <w:pPr>
        <w:ind w:right="567"/>
      </w:pPr>
    </w:p>
    <w:p w14:paraId="492DA34E" w14:textId="77777777" w:rsidR="00222804" w:rsidRDefault="00222804" w:rsidP="0014708F">
      <w:pPr>
        <w:ind w:left="567" w:right="567"/>
        <w:sectPr w:rsidR="00222804" w:rsidSect="00B64EE8">
          <w:pgSz w:w="11906" w:h="16838"/>
          <w:pgMar w:top="1440" w:right="1259" w:bottom="1440" w:left="1259" w:header="708" w:footer="708" w:gutter="0"/>
          <w:cols w:space="708"/>
          <w:titlePg/>
          <w:docGrid w:linePitch="360"/>
        </w:sectPr>
      </w:pPr>
    </w:p>
    <w:p w14:paraId="6792649B" w14:textId="77777777" w:rsidR="00222804" w:rsidRDefault="00222804" w:rsidP="00222804">
      <w:pPr>
        <w:ind w:right="567"/>
      </w:pPr>
    </w:p>
    <w:p w14:paraId="160FFA6D" w14:textId="7E96F0BE" w:rsidR="003F5907" w:rsidRDefault="009C2A81" w:rsidP="003F5907">
      <w:pPr>
        <w:pStyle w:val="Heading1"/>
      </w:pPr>
      <w:r>
        <w:t>360 degree view of b</w:t>
      </w:r>
      <w:r w:rsidR="003F5907">
        <w:t>us stop 4913</w:t>
      </w:r>
    </w:p>
    <w:p w14:paraId="7E06DBAB" w14:textId="77777777" w:rsidR="003F5907" w:rsidRDefault="003F5907" w:rsidP="003F5907">
      <w:pPr>
        <w:jc w:val="center"/>
      </w:pPr>
      <w:r>
        <w:rPr>
          <w:noProof/>
        </w:rPr>
        <w:drawing>
          <wp:inline distT="0" distB="0" distL="0" distR="0" wp14:anchorId="1D53E512" wp14:editId="6E697C46">
            <wp:extent cx="3096000" cy="2321670"/>
            <wp:effectExtent l="0" t="0" r="9525" b="254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3096000" cy="2321670"/>
                    </a:xfrm>
                    <a:prstGeom prst="rect">
                      <a:avLst/>
                    </a:prstGeom>
                    <a:noFill/>
                    <a:ln>
                      <a:noFill/>
                    </a:ln>
                  </pic:spPr>
                </pic:pic>
              </a:graphicData>
            </a:graphic>
          </wp:inline>
        </w:drawing>
      </w:r>
      <w:r>
        <w:t xml:space="preserve"> </w:t>
      </w:r>
      <w:r>
        <w:rPr>
          <w:noProof/>
        </w:rPr>
        <w:t xml:space="preserve"> </w:t>
      </w:r>
      <w:r>
        <w:rPr>
          <w:noProof/>
        </w:rPr>
        <w:drawing>
          <wp:inline distT="0" distB="0" distL="0" distR="0" wp14:anchorId="0B855CF2" wp14:editId="5FD16CEF">
            <wp:extent cx="3096000" cy="2323110"/>
            <wp:effectExtent l="0" t="0" r="9525"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3096000" cy="2323110"/>
                    </a:xfrm>
                    <a:prstGeom prst="rect">
                      <a:avLst/>
                    </a:prstGeom>
                    <a:noFill/>
                    <a:ln>
                      <a:noFill/>
                    </a:ln>
                  </pic:spPr>
                </pic:pic>
              </a:graphicData>
            </a:graphic>
          </wp:inline>
        </w:drawing>
      </w:r>
      <w:r>
        <w:t xml:space="preserve"> </w:t>
      </w:r>
      <w:r>
        <w:rPr>
          <w:noProof/>
        </w:rPr>
        <w:t xml:space="preserve"> </w:t>
      </w:r>
      <w:r>
        <w:rPr>
          <w:noProof/>
        </w:rPr>
        <w:drawing>
          <wp:inline distT="0" distB="0" distL="0" distR="0" wp14:anchorId="67448D13" wp14:editId="004CEF0F">
            <wp:extent cx="3096000" cy="2323110"/>
            <wp:effectExtent l="0" t="0" r="9525"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3096000" cy="2323110"/>
                    </a:xfrm>
                    <a:prstGeom prst="rect">
                      <a:avLst/>
                    </a:prstGeom>
                    <a:noFill/>
                    <a:ln>
                      <a:noFill/>
                    </a:ln>
                  </pic:spPr>
                </pic:pic>
              </a:graphicData>
            </a:graphic>
          </wp:inline>
        </w:drawing>
      </w:r>
    </w:p>
    <w:p w14:paraId="6826388A" w14:textId="77777777" w:rsidR="003F5907" w:rsidRDefault="003F5907" w:rsidP="003F5907">
      <w:pPr>
        <w:jc w:val="center"/>
        <w:rPr>
          <w:noProof/>
        </w:rPr>
      </w:pPr>
      <w:r>
        <w:rPr>
          <w:noProof/>
        </w:rPr>
        <w:drawing>
          <wp:inline distT="0" distB="0" distL="0" distR="0" wp14:anchorId="28DE4211" wp14:editId="227BCAF3">
            <wp:extent cx="3096000" cy="2323110"/>
            <wp:effectExtent l="0" t="0" r="9525"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3096000" cy="2323110"/>
                    </a:xfrm>
                    <a:prstGeom prst="rect">
                      <a:avLst/>
                    </a:prstGeom>
                    <a:noFill/>
                    <a:ln>
                      <a:noFill/>
                    </a:ln>
                  </pic:spPr>
                </pic:pic>
              </a:graphicData>
            </a:graphic>
          </wp:inline>
        </w:drawing>
      </w:r>
      <w:r>
        <w:t xml:space="preserve"> </w:t>
      </w:r>
      <w:r>
        <w:rPr>
          <w:noProof/>
        </w:rPr>
        <w:t xml:space="preserve"> </w:t>
      </w:r>
      <w:r>
        <w:rPr>
          <w:noProof/>
        </w:rPr>
        <w:drawing>
          <wp:inline distT="0" distB="0" distL="0" distR="0" wp14:anchorId="2202C247" wp14:editId="02257E1C">
            <wp:extent cx="3096000" cy="2323110"/>
            <wp:effectExtent l="0" t="0" r="9525"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3096000" cy="2323110"/>
                    </a:xfrm>
                    <a:prstGeom prst="rect">
                      <a:avLst/>
                    </a:prstGeom>
                    <a:noFill/>
                    <a:ln>
                      <a:noFill/>
                    </a:ln>
                  </pic:spPr>
                </pic:pic>
              </a:graphicData>
            </a:graphic>
          </wp:inline>
        </w:drawing>
      </w:r>
      <w:r>
        <w:t xml:space="preserve"> </w:t>
      </w:r>
      <w:r>
        <w:rPr>
          <w:noProof/>
        </w:rPr>
        <w:t xml:space="preserve"> </w:t>
      </w:r>
      <w:r>
        <w:rPr>
          <w:noProof/>
        </w:rPr>
        <w:drawing>
          <wp:inline distT="0" distB="0" distL="0" distR="0" wp14:anchorId="66220740" wp14:editId="7363B204">
            <wp:extent cx="3096000" cy="2323110"/>
            <wp:effectExtent l="0" t="0" r="9525"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3096000" cy="2323110"/>
                    </a:xfrm>
                    <a:prstGeom prst="rect">
                      <a:avLst/>
                    </a:prstGeom>
                    <a:noFill/>
                    <a:ln>
                      <a:noFill/>
                    </a:ln>
                  </pic:spPr>
                </pic:pic>
              </a:graphicData>
            </a:graphic>
          </wp:inline>
        </w:drawing>
      </w:r>
    </w:p>
    <w:p w14:paraId="55D8B53B" w14:textId="77777777" w:rsidR="00222804" w:rsidRDefault="00222804">
      <w:pPr>
        <w:ind w:left="567" w:right="567"/>
      </w:pPr>
    </w:p>
    <w:p w14:paraId="59A2F8A8" w14:textId="77777777" w:rsidR="00222804" w:rsidRDefault="00222804">
      <w:pPr>
        <w:ind w:left="567" w:right="567"/>
        <w:sectPr w:rsidR="00222804" w:rsidSect="006C3EB1">
          <w:pgSz w:w="16838" w:h="11906" w:orient="landscape"/>
          <w:pgMar w:top="1134" w:right="720" w:bottom="851" w:left="720" w:header="709" w:footer="709" w:gutter="0"/>
          <w:cols w:space="708"/>
          <w:docGrid w:linePitch="360"/>
        </w:sectPr>
      </w:pPr>
    </w:p>
    <w:p w14:paraId="7AE9B1EC" w14:textId="77777777" w:rsidR="007B4FB8" w:rsidRDefault="007B4FB8" w:rsidP="007B4FB8">
      <w:pPr>
        <w:pStyle w:val="Heading1"/>
      </w:pPr>
      <w:r>
        <w:rPr>
          <w:noProof/>
        </w:rPr>
        <w:lastRenderedPageBreak/>
        <w:drawing>
          <wp:anchor distT="0" distB="0" distL="114300" distR="114300" simplePos="0" relativeHeight="252394496" behindDoc="1" locked="0" layoutInCell="1" allowOverlap="1" wp14:anchorId="7B6FD971" wp14:editId="52B125FC">
            <wp:simplePos x="0" y="0"/>
            <wp:positionH relativeFrom="margin">
              <wp:posOffset>-286385</wp:posOffset>
            </wp:positionH>
            <wp:positionV relativeFrom="paragraph">
              <wp:posOffset>207010</wp:posOffset>
            </wp:positionV>
            <wp:extent cx="978535" cy="474980"/>
            <wp:effectExtent l="4128" t="0" r="0" b="0"/>
            <wp:wrapTight wrapText="bothSides">
              <wp:wrapPolygon edited="0">
                <wp:start x="91" y="21788"/>
                <wp:lineTo x="21116" y="21788"/>
                <wp:lineTo x="21116" y="996"/>
                <wp:lineTo x="91" y="996"/>
                <wp:lineTo x="91" y="21788"/>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rot="5400000">
                      <a:off x="0" y="0"/>
                      <a:ext cx="978535" cy="474980"/>
                    </a:xfrm>
                    <a:prstGeom prst="rect">
                      <a:avLst/>
                    </a:prstGeom>
                    <a:noFill/>
                    <a:ln>
                      <a:noFill/>
                    </a:ln>
                  </pic:spPr>
                </pic:pic>
              </a:graphicData>
            </a:graphic>
            <wp14:sizeRelH relativeFrom="margin">
              <wp14:pctWidth>0</wp14:pctWidth>
            </wp14:sizeRelH>
            <wp14:sizeRelV relativeFrom="margin">
              <wp14:pctHeight>0</wp14:pctHeight>
            </wp14:sizeRelV>
          </wp:anchor>
        </w:drawing>
      </w:r>
      <w:r>
        <w:t>Bus stop 4914</w:t>
      </w:r>
    </w:p>
    <w:p w14:paraId="725BACF5" w14:textId="77777777" w:rsidR="007B4FB8" w:rsidRDefault="007B4FB8" w:rsidP="007B4FB8">
      <w:r>
        <w:t>Bus stop 4914 is on Horse Park Drive in Casey. The bus stop is on a busy road which has green spaces on both sides of the road.</w:t>
      </w:r>
      <w:r>
        <w:rPr>
          <w:rStyle w:val="FootnoteReference"/>
        </w:rPr>
        <w:footnoteReference w:id="18"/>
      </w:r>
    </w:p>
    <w:p w14:paraId="42072785" w14:textId="19245EF0" w:rsidR="007B4FB8" w:rsidRDefault="00F32D96" w:rsidP="007B4FB8">
      <w:r>
        <w:rPr>
          <w:noProof/>
        </w:rPr>
        <mc:AlternateContent>
          <mc:Choice Requires="wpg">
            <w:drawing>
              <wp:anchor distT="0" distB="0" distL="114300" distR="114300" simplePos="0" relativeHeight="252396544" behindDoc="0" locked="0" layoutInCell="1" allowOverlap="1" wp14:anchorId="04FEBDE6" wp14:editId="710B1FEB">
                <wp:simplePos x="0" y="0"/>
                <wp:positionH relativeFrom="margin">
                  <wp:posOffset>-415290</wp:posOffset>
                </wp:positionH>
                <wp:positionV relativeFrom="paragraph">
                  <wp:posOffset>2712085</wp:posOffset>
                </wp:positionV>
                <wp:extent cx="6800850" cy="2533650"/>
                <wp:effectExtent l="0" t="0" r="0" b="0"/>
                <wp:wrapSquare wrapText="bothSides"/>
                <wp:docPr id="125" name="Group 125"/>
                <wp:cNvGraphicFramePr/>
                <a:graphic xmlns:a="http://schemas.openxmlformats.org/drawingml/2006/main">
                  <a:graphicData uri="http://schemas.microsoft.com/office/word/2010/wordprocessingGroup">
                    <wpg:wgp>
                      <wpg:cNvGrpSpPr/>
                      <wpg:grpSpPr>
                        <a:xfrm>
                          <a:off x="0" y="0"/>
                          <a:ext cx="6800850" cy="2533650"/>
                          <a:chOff x="0" y="0"/>
                          <a:chExt cx="6800850" cy="2533650"/>
                        </a:xfrm>
                      </wpg:grpSpPr>
                      <wpg:grpSp>
                        <wpg:cNvPr id="126" name="Group 126"/>
                        <wpg:cNvGrpSpPr/>
                        <wpg:grpSpPr>
                          <a:xfrm>
                            <a:off x="0" y="0"/>
                            <a:ext cx="3342005" cy="2533650"/>
                            <a:chOff x="-2" y="0"/>
                            <a:chExt cx="3343277" cy="2533650"/>
                          </a:xfrm>
                        </wpg:grpSpPr>
                        <wps:wsp>
                          <wps:cNvPr id="127" name="Text Box 127"/>
                          <wps:cNvSpPr txBox="1"/>
                          <wps:spPr>
                            <a:xfrm>
                              <a:off x="-2" y="2257426"/>
                              <a:ext cx="3261276" cy="276224"/>
                            </a:xfrm>
                            <a:prstGeom prst="rect">
                              <a:avLst/>
                            </a:prstGeom>
                            <a:solidFill>
                              <a:prstClr val="white"/>
                            </a:solidFill>
                            <a:ln>
                              <a:noFill/>
                            </a:ln>
                          </wps:spPr>
                          <wps:txbx>
                            <w:txbxContent>
                              <w:p w14:paraId="523262DF" w14:textId="5EF36345" w:rsidR="00283C9B" w:rsidRPr="001F53CF" w:rsidRDefault="00283C9B" w:rsidP="007B4FB8">
                                <w:pPr>
                                  <w:pStyle w:val="Caption"/>
                                  <w:rPr>
                                    <w:color w:val="auto"/>
                                  </w:rPr>
                                </w:pPr>
                                <w:r w:rsidRPr="001F53CF">
                                  <w:rPr>
                                    <w:color w:val="auto"/>
                                  </w:rPr>
                                  <w:t>Figure</w:t>
                                </w:r>
                                <w:r>
                                  <w:rPr>
                                    <w:color w:val="auto"/>
                                  </w:rPr>
                                  <w:t xml:space="preserve"> 12</w:t>
                                </w:r>
                                <w:r w:rsidRPr="001F53CF">
                                  <w:rPr>
                                    <w:noProof/>
                                    <w:color w:val="auto"/>
                                  </w:rPr>
                                  <w:t>:</w:t>
                                </w:r>
                                <w:r w:rsidRPr="001F53CF">
                                  <w:rPr>
                                    <w:color w:val="auto"/>
                                  </w:rPr>
                                  <w:t xml:space="preserve"> Pathway towards bus stop 4914 with one streetlight (circled) in residential zone.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28" name="Group 128"/>
                          <wpg:cNvGrpSpPr/>
                          <wpg:grpSpPr>
                            <a:xfrm>
                              <a:off x="0" y="0"/>
                              <a:ext cx="3343275" cy="2219325"/>
                              <a:chOff x="0" y="0"/>
                              <a:chExt cx="4667250" cy="3332480"/>
                            </a:xfrm>
                          </wpg:grpSpPr>
                          <pic:pic xmlns:pic="http://schemas.openxmlformats.org/drawingml/2006/picture">
                            <pic:nvPicPr>
                              <pic:cNvPr id="129" name="Picture 129"/>
                              <pic:cNvPicPr>
                                <a:picLocks noChangeAspect="1"/>
                              </pic:cNvPicPr>
                            </pic:nvPicPr>
                            <pic:blipFill rotWithShape="1">
                              <a:blip r:embed="rId56" cstate="screen">
                                <a:extLst>
                                  <a:ext uri="{28A0092B-C50C-407E-A947-70E740481C1C}">
                                    <a14:useLocalDpi xmlns:a14="http://schemas.microsoft.com/office/drawing/2010/main"/>
                                  </a:ext>
                                </a:extLst>
                              </a:blip>
                              <a:srcRect/>
                              <a:stretch/>
                            </pic:blipFill>
                            <pic:spPr bwMode="auto">
                              <a:xfrm rot="10800000">
                                <a:off x="0" y="0"/>
                                <a:ext cx="4667250" cy="3332480"/>
                              </a:xfrm>
                              <a:prstGeom prst="rect">
                                <a:avLst/>
                              </a:prstGeom>
                              <a:noFill/>
                              <a:ln>
                                <a:noFill/>
                              </a:ln>
                              <a:extLst>
                                <a:ext uri="{53640926-AAD7-44D8-BBD7-CCE9431645EC}">
                                  <a14:shadowObscured xmlns:a14="http://schemas.microsoft.com/office/drawing/2010/main"/>
                                </a:ext>
                              </a:extLst>
                            </pic:spPr>
                          </pic:pic>
                          <wps:wsp>
                            <wps:cNvPr id="130" name="Oval 130"/>
                            <wps:cNvSpPr/>
                            <wps:spPr>
                              <a:xfrm>
                                <a:off x="1400175" y="257175"/>
                                <a:ext cx="1051218" cy="1570920"/>
                              </a:xfrm>
                              <a:prstGeom prst="ellipse">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131" name="Group 131"/>
                        <wpg:cNvGrpSpPr/>
                        <wpg:grpSpPr>
                          <a:xfrm>
                            <a:off x="3457575" y="9525"/>
                            <a:ext cx="3343275" cy="2524125"/>
                            <a:chOff x="0" y="0"/>
                            <a:chExt cx="3343275" cy="2524125"/>
                          </a:xfrm>
                        </wpg:grpSpPr>
                        <pic:pic xmlns:pic="http://schemas.openxmlformats.org/drawingml/2006/picture">
                          <pic:nvPicPr>
                            <pic:cNvPr id="132" name="Picture 132"/>
                            <pic:cNvPicPr>
                              <a:picLocks noChangeAspect="1"/>
                            </pic:cNvPicPr>
                          </pic:nvPicPr>
                          <pic:blipFill rotWithShape="1">
                            <a:blip r:embed="rId57" cstate="screen">
                              <a:extLst>
                                <a:ext uri="{28A0092B-C50C-407E-A947-70E740481C1C}">
                                  <a14:useLocalDpi xmlns:a14="http://schemas.microsoft.com/office/drawing/2010/main"/>
                                </a:ext>
                              </a:extLst>
                            </a:blip>
                            <a:srcRect/>
                            <a:stretch/>
                          </pic:blipFill>
                          <pic:spPr bwMode="auto">
                            <a:xfrm>
                              <a:off x="0" y="0"/>
                              <a:ext cx="3343275" cy="2238375"/>
                            </a:xfrm>
                            <a:prstGeom prst="rect">
                              <a:avLst/>
                            </a:prstGeom>
                            <a:noFill/>
                            <a:ln>
                              <a:noFill/>
                            </a:ln>
                            <a:extLst>
                              <a:ext uri="{53640926-AAD7-44D8-BBD7-CCE9431645EC}">
                                <a14:shadowObscured xmlns:a14="http://schemas.microsoft.com/office/drawing/2010/main"/>
                              </a:ext>
                            </a:extLst>
                          </pic:spPr>
                        </pic:pic>
                        <wps:wsp>
                          <wps:cNvPr id="133" name="Text Box 133"/>
                          <wps:cNvSpPr txBox="1"/>
                          <wps:spPr>
                            <a:xfrm>
                              <a:off x="9525" y="2238375"/>
                              <a:ext cx="3295650" cy="285750"/>
                            </a:xfrm>
                            <a:prstGeom prst="rect">
                              <a:avLst/>
                            </a:prstGeom>
                            <a:solidFill>
                              <a:prstClr val="white"/>
                            </a:solidFill>
                            <a:ln>
                              <a:noFill/>
                            </a:ln>
                          </wps:spPr>
                          <wps:txbx>
                            <w:txbxContent>
                              <w:p w14:paraId="35D74205" w14:textId="015E3941" w:rsidR="00283C9B" w:rsidRPr="00CF2095" w:rsidRDefault="00283C9B" w:rsidP="007B4FB8">
                                <w:pPr>
                                  <w:pStyle w:val="Caption"/>
                                  <w:rPr>
                                    <w:noProof/>
                                    <w:color w:val="auto"/>
                                  </w:rPr>
                                </w:pPr>
                                <w:r w:rsidRPr="00CF2095">
                                  <w:rPr>
                                    <w:color w:val="auto"/>
                                  </w:rPr>
                                  <w:t xml:space="preserve">Figure </w:t>
                                </w:r>
                                <w:r>
                                  <w:rPr>
                                    <w:color w:val="auto"/>
                                  </w:rPr>
                                  <w:t>13</w:t>
                                </w:r>
                                <w:r w:rsidRPr="00CF2095">
                                  <w:rPr>
                                    <w:color w:val="auto"/>
                                  </w:rPr>
                                  <w:t>: Bus stop 4914 at night with one streetlight in residential zone (photo taken with torch).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04FEBDE6" id="Group 125" o:spid="_x0000_s1059" style="position:absolute;left:0;text-align:left;margin-left:-32.7pt;margin-top:213.55pt;width:535.5pt;height:199.5pt;z-index:252396544;mso-position-horizontal-relative:margin;mso-height-relative:margin" coordsize="68008,253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">
                <v:group id="Group 126" o:spid="_x0000_s1060" style="position:absolute;width:33420;height:25336" coordorigin="" coordsize="33432,25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shape id="Text Box 127" o:spid="_x0000_s1061" type="#_x0000_t202" style="position:absolute;top:22574;width:32612;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" stroked="f">
                    <v:textbox inset="0,0,0,0">
                      <w:txbxContent>
                        <w:p w14:paraId="523262DF" w14:textId="5EF36345" w:rsidR="00283C9B" w:rsidRPr="001F53CF" w:rsidRDefault="00283C9B" w:rsidP="007B4FB8">
                          <w:pPr>
                            <w:pStyle w:val="Caption"/>
                            <w:rPr>
                              <w:color w:val="auto"/>
                            </w:rPr>
                          </w:pPr>
                          <w:r w:rsidRPr="001F53CF">
                            <w:rPr>
                              <w:color w:val="auto"/>
                            </w:rPr>
                            <w:t>Figure</w:t>
                          </w:r>
                          <w:r>
                            <w:rPr>
                              <w:color w:val="auto"/>
                            </w:rPr>
                            <w:t xml:space="preserve"> 12</w:t>
                          </w:r>
                          <w:r w:rsidRPr="001F53CF">
                            <w:rPr>
                              <w:noProof/>
                              <w:color w:val="auto"/>
                            </w:rPr>
                            <w:t>:</w:t>
                          </w:r>
                          <w:r w:rsidRPr="001F53CF">
                            <w:rPr>
                              <w:color w:val="auto"/>
                            </w:rPr>
                            <w:t xml:space="preserve"> Pathway towards bus stop 4914 with one streetlight (circled) in residential zone.</w:t>
                          </w:r>
                        </w:p>
                      </w:txbxContent>
                    </v:textbox>
                  </v:shape>
                  <v:group id="Group 128" o:spid="_x0000_s1062" style="position:absolute;width:33432;height:22193" coordsize="46672,33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o6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">
                    <v:shape id="Picture 129" o:spid="_x0000_s1063" type="#_x0000_t75" style="position:absolute;width:46672;height:33324;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">
                      <v:imagedata r:id="rId58" o:title=""/>
                    </v:shape>
                    <v:oval id="Oval 130" o:spid="_x0000_s1064" style="position:absolute;left:14001;top:2571;width:10512;height:157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" filled="f" strokecolor="yellow" strokeweight="1.5pt">
                      <v:stroke joinstyle="miter"/>
                    </v:oval>
                  </v:group>
                </v:group>
                <v:group id="Group 131" o:spid="_x0000_s1065" style="position:absolute;left:34575;top:95;width:33433;height:25241" coordsize="33432,2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shape id="Picture 132" o:spid="_x0000_s1066" type="#_x0000_t75" style="position:absolute;width:33432;height:22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">
                    <v:imagedata r:id="rId59" o:title=""/>
                  </v:shape>
                  <v:shape id="Text Box 133" o:spid="_x0000_s1067" type="#_x0000_t202" style="position:absolute;left:95;top:22383;width:32956;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" stroked="f">
                    <v:textbox inset="0,0,0,0">
                      <w:txbxContent>
                        <w:p w14:paraId="35D74205" w14:textId="015E3941" w:rsidR="00283C9B" w:rsidRPr="00CF2095" w:rsidRDefault="00283C9B" w:rsidP="007B4FB8">
                          <w:pPr>
                            <w:pStyle w:val="Caption"/>
                            <w:rPr>
                              <w:noProof/>
                              <w:color w:val="auto"/>
                            </w:rPr>
                          </w:pPr>
                          <w:r w:rsidRPr="00CF2095">
                            <w:rPr>
                              <w:color w:val="auto"/>
                            </w:rPr>
                            <w:t xml:space="preserve">Figure </w:t>
                          </w:r>
                          <w:r>
                            <w:rPr>
                              <w:color w:val="auto"/>
                            </w:rPr>
                            <w:t>13</w:t>
                          </w:r>
                          <w:r w:rsidRPr="00CF2095">
                            <w:rPr>
                              <w:color w:val="auto"/>
                            </w:rPr>
                            <w:t>: Bus stop 4914 at night with one streetlight in residential zone (photo taken with torch).</w:t>
                          </w:r>
                        </w:p>
                      </w:txbxContent>
                    </v:textbox>
                  </v:shape>
                </v:group>
                <w10:wrap type="square" anchorx="margin"/>
              </v:group>
            </w:pict>
          </mc:Fallback>
        </mc:AlternateContent>
      </w:r>
      <w:r w:rsidR="007B4FB8">
        <w:rPr>
          <w:noProof/>
        </w:rPr>
        <mc:AlternateContent>
          <mc:Choice Requires="wpg">
            <w:drawing>
              <wp:anchor distT="0" distB="0" distL="114300" distR="114300" simplePos="0" relativeHeight="252395520" behindDoc="0" locked="0" layoutInCell="1" allowOverlap="1" wp14:anchorId="4B31C677" wp14:editId="52D45F60">
                <wp:simplePos x="0" y="0"/>
                <wp:positionH relativeFrom="margin">
                  <wp:posOffset>635</wp:posOffset>
                </wp:positionH>
                <wp:positionV relativeFrom="paragraph">
                  <wp:posOffset>5295900</wp:posOffset>
                </wp:positionV>
                <wp:extent cx="5970905" cy="1863725"/>
                <wp:effectExtent l="0" t="0" r="0" b="3175"/>
                <wp:wrapTight wrapText="bothSides">
                  <wp:wrapPolygon edited="0">
                    <wp:start x="0" y="0"/>
                    <wp:lineTo x="0" y="21416"/>
                    <wp:lineTo x="21501" y="21416"/>
                    <wp:lineTo x="21501" y="0"/>
                    <wp:lineTo x="0" y="0"/>
                  </wp:wrapPolygon>
                </wp:wrapTight>
                <wp:docPr id="122" name="Group 122"/>
                <wp:cNvGraphicFramePr/>
                <a:graphic xmlns:a="http://schemas.openxmlformats.org/drawingml/2006/main">
                  <a:graphicData uri="http://schemas.microsoft.com/office/word/2010/wordprocessingGroup">
                    <wpg:wgp>
                      <wpg:cNvGrpSpPr/>
                      <wpg:grpSpPr>
                        <a:xfrm>
                          <a:off x="0" y="0"/>
                          <a:ext cx="5970905" cy="1863725"/>
                          <a:chOff x="0" y="755650"/>
                          <a:chExt cx="5970905" cy="1863727"/>
                        </a:xfrm>
                      </wpg:grpSpPr>
                      <pic:pic xmlns:pic="http://schemas.openxmlformats.org/drawingml/2006/picture">
                        <pic:nvPicPr>
                          <pic:cNvPr id="123" name="Picture 123"/>
                          <pic:cNvPicPr>
                            <a:picLocks noChangeAspect="1"/>
                          </pic:cNvPicPr>
                        </pic:nvPicPr>
                        <pic:blipFill rotWithShape="1">
                          <a:blip r:embed="rId60" cstate="screen">
                            <a:extLst>
                              <a:ext uri="{28A0092B-C50C-407E-A947-70E740481C1C}">
                                <a14:useLocalDpi xmlns:a14="http://schemas.microsoft.com/office/drawing/2010/main"/>
                              </a:ext>
                            </a:extLst>
                          </a:blip>
                          <a:srcRect/>
                          <a:stretch/>
                        </pic:blipFill>
                        <pic:spPr bwMode="auto">
                          <a:xfrm rot="10800000">
                            <a:off x="0" y="755650"/>
                            <a:ext cx="5961380" cy="1682750"/>
                          </a:xfrm>
                          <a:prstGeom prst="rect">
                            <a:avLst/>
                          </a:prstGeom>
                          <a:noFill/>
                          <a:ln>
                            <a:noFill/>
                          </a:ln>
                        </pic:spPr>
                      </pic:pic>
                      <wps:wsp>
                        <wps:cNvPr id="124" name="Text Box 124"/>
                        <wps:cNvSpPr txBox="1"/>
                        <wps:spPr>
                          <a:xfrm>
                            <a:off x="9525" y="2463167"/>
                            <a:ext cx="5961380" cy="156210"/>
                          </a:xfrm>
                          <a:prstGeom prst="rect">
                            <a:avLst/>
                          </a:prstGeom>
                          <a:solidFill>
                            <a:prstClr val="white"/>
                          </a:solidFill>
                          <a:ln>
                            <a:noFill/>
                          </a:ln>
                        </wps:spPr>
                        <wps:txbx>
                          <w:txbxContent>
                            <w:p w14:paraId="7A06BD07" w14:textId="711B7161" w:rsidR="00283C9B" w:rsidRPr="001F53CF" w:rsidRDefault="00283C9B" w:rsidP="007B4FB8">
                              <w:pPr>
                                <w:pStyle w:val="Caption"/>
                                <w:rPr>
                                  <w:noProof/>
                                  <w:color w:val="auto"/>
                                </w:rPr>
                              </w:pPr>
                              <w:r w:rsidRPr="001F53CF">
                                <w:rPr>
                                  <w:color w:val="auto"/>
                                </w:rPr>
                                <w:t>Figure</w:t>
                              </w:r>
                              <w:r>
                                <w:rPr>
                                  <w:color w:val="auto"/>
                                </w:rPr>
                                <w:t xml:space="preserve"> 14</w:t>
                              </w:r>
                              <w:r>
                                <w:rPr>
                                  <w:noProof/>
                                  <w:color w:val="auto"/>
                                </w:rPr>
                                <w:t>:</w:t>
                              </w:r>
                              <w:r w:rsidRPr="001F53CF">
                                <w:rPr>
                                  <w:color w:val="auto"/>
                                </w:rPr>
                                <w:t xml:space="preserve"> Bus stop 4914 on Horse Park Drive.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31C677" id="Group 122" o:spid="_x0000_s1068" style="position:absolute;left:0;text-align:left;margin-left:.05pt;margin-top:417pt;width:470.15pt;height:146.75pt;z-index:252395520;mso-position-horizontal-relative:margin;mso-width-relative:margin;mso-height-relative:margin" coordorigin=",7556" coordsize="59709,186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">
                <v:shape id="Picture 123" o:spid="_x0000_s1069" type="#_x0000_t75" style="position:absolute;top:7556;width:59613;height:16828;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">
                  <v:imagedata r:id="rId61" o:title=""/>
                </v:shape>
                <v:shape id="Text Box 124" o:spid="_x0000_s1070" type="#_x0000_t202" style="position:absolute;left:95;top:24631;width:59614;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" stroked="f">
                  <v:textbox inset="0,0,0,0">
                    <w:txbxContent>
                      <w:p w14:paraId="7A06BD07" w14:textId="711B7161" w:rsidR="00283C9B" w:rsidRPr="001F53CF" w:rsidRDefault="00283C9B" w:rsidP="007B4FB8">
                        <w:pPr>
                          <w:pStyle w:val="Caption"/>
                          <w:rPr>
                            <w:noProof/>
                            <w:color w:val="auto"/>
                          </w:rPr>
                        </w:pPr>
                        <w:r w:rsidRPr="001F53CF">
                          <w:rPr>
                            <w:color w:val="auto"/>
                          </w:rPr>
                          <w:t>Figure</w:t>
                        </w:r>
                        <w:r>
                          <w:rPr>
                            <w:color w:val="auto"/>
                          </w:rPr>
                          <w:t xml:space="preserve"> 14</w:t>
                        </w:r>
                        <w:r>
                          <w:rPr>
                            <w:noProof/>
                            <w:color w:val="auto"/>
                          </w:rPr>
                          <w:t>:</w:t>
                        </w:r>
                        <w:r w:rsidRPr="001F53CF">
                          <w:rPr>
                            <w:color w:val="auto"/>
                          </w:rPr>
                          <w:t xml:space="preserve"> Bus stop 4914 on Horse Park Drive.</w:t>
                        </w:r>
                      </w:p>
                    </w:txbxContent>
                  </v:textbox>
                </v:shape>
                <w10:wrap type="tight" anchorx="margin"/>
              </v:group>
            </w:pict>
          </mc:Fallback>
        </mc:AlternateContent>
      </w:r>
      <w:r w:rsidR="007B4FB8">
        <w:t xml:space="preserve">Bus stop 4914 has no immediate lighting and is only marked with a pole where there is no seating or shelter (Figure </w:t>
      </w:r>
      <w:r w:rsidR="00E2090D">
        <w:t>1</w:t>
      </w:r>
      <w:r>
        <w:t>2</w:t>
      </w:r>
      <w:r w:rsidR="007B4FB8">
        <w:t xml:space="preserve"> and </w:t>
      </w:r>
      <w:r w:rsidR="00E2090D">
        <w:t>1</w:t>
      </w:r>
      <w:r>
        <w:t>3</w:t>
      </w:r>
      <w:r w:rsidR="007B4FB8">
        <w:t>). There are also no streetlights on the main road leading away from the bus stop. The only light on the same side of the road as the bus stop is about 100 metres away at the back of housing</w:t>
      </w:r>
      <w:r w:rsidR="00D67DDD">
        <w:t>,</w:t>
      </w:r>
      <w:r w:rsidR="007B4FB8">
        <w:t xml:space="preserve"> as shown in Figure </w:t>
      </w:r>
      <w:r w:rsidR="00E2090D">
        <w:t>1</w:t>
      </w:r>
      <w:r>
        <w:t>2</w:t>
      </w:r>
      <w:r w:rsidR="007B4FB8">
        <w:t xml:space="preserve"> and </w:t>
      </w:r>
      <w:r w:rsidR="00E2090D">
        <w:t>1</w:t>
      </w:r>
      <w:r>
        <w:t>3</w:t>
      </w:r>
      <w:r w:rsidR="007B4FB8">
        <w:t xml:space="preserve">. The pathway is beside long stretches of residential fencing to the left and right of the bus stop with alleyways into residential zones, for example in Figure </w:t>
      </w:r>
      <w:r w:rsidR="00E2090D">
        <w:t>1</w:t>
      </w:r>
      <w:r>
        <w:t>1</w:t>
      </w:r>
      <w:r w:rsidR="007B4FB8">
        <w:t xml:space="preserve">. This pathway is about 20 metres </w:t>
      </w:r>
      <w:r w:rsidR="00D67DDD">
        <w:t xml:space="preserve">away, </w:t>
      </w:r>
      <w:r w:rsidR="007B4FB8">
        <w:t>perpendicular to Horse Park Dr and between the fencing and bushland</w:t>
      </w:r>
      <w:r w:rsidR="00D67DDD">
        <w:t>,</w:t>
      </w:r>
      <w:r w:rsidR="007B4FB8">
        <w:t xml:space="preserve"> as shown in Figure </w:t>
      </w:r>
      <w:r>
        <w:t xml:space="preserve">12 and </w:t>
      </w:r>
      <w:r w:rsidR="007B4FB8">
        <w:t>1</w:t>
      </w:r>
      <w:r>
        <w:t>4</w:t>
      </w:r>
      <w:r w:rsidR="007B4FB8">
        <w:t xml:space="preserve">. Travelling on this pathway is isolating from road traffic and nearby residents, leaving women not visible or heard from passers-by, especially at night when there is no lighting on the path (Figure </w:t>
      </w:r>
      <w:r w:rsidR="00E2090D">
        <w:t>1</w:t>
      </w:r>
      <w:r>
        <w:t>3</w:t>
      </w:r>
      <w:r w:rsidR="007B4FB8">
        <w:t>). To cross the road, towards residential area</w:t>
      </w:r>
      <w:r w:rsidR="00B57204">
        <w:t xml:space="preserve"> opposite</w:t>
      </w:r>
      <w:r w:rsidR="007B4FB8">
        <w:t xml:space="preserve"> (on same side as bus stop 4913), would require jaywalking across the high traffic (day and night) and 60 km/hr road without lighting, and navigating green space and drainage causeway below street</w:t>
      </w:r>
      <w:r w:rsidR="00B57204">
        <w:t xml:space="preserve"> </w:t>
      </w:r>
      <w:r w:rsidR="007B4FB8">
        <w:t>level</w:t>
      </w:r>
      <w:r w:rsidR="00B57204">
        <w:t>,</w:t>
      </w:r>
      <w:r w:rsidR="007B4FB8">
        <w:t xml:space="preserve"> before reaching David Miller Cr. At the dip of this green space is a cycle path that is </w:t>
      </w:r>
      <w:r w:rsidR="00B57204">
        <w:t xml:space="preserve">only </w:t>
      </w:r>
      <w:r w:rsidR="007B4FB8">
        <w:t xml:space="preserve">slightly visible due to dim suburban lighting from David Miller Cr.   </w:t>
      </w:r>
    </w:p>
    <w:p w14:paraId="2783DE2D" w14:textId="77777777" w:rsidR="007B4FB8" w:rsidRDefault="007B4FB8" w:rsidP="007B4FB8">
      <w:pPr>
        <w:pStyle w:val="Heading1"/>
        <w:sectPr w:rsidR="007B4FB8" w:rsidSect="005335B6">
          <w:pgSz w:w="11906" w:h="16838"/>
          <w:pgMar w:top="1440" w:right="1259" w:bottom="1440" w:left="1259" w:header="708" w:footer="708" w:gutter="0"/>
          <w:cols w:space="708"/>
          <w:docGrid w:linePitch="360"/>
        </w:sectPr>
      </w:pPr>
    </w:p>
    <w:p w14:paraId="08EF3B6B" w14:textId="5483080F" w:rsidR="007B4FB8" w:rsidRDefault="009C2A81" w:rsidP="007B4FB8">
      <w:pPr>
        <w:pStyle w:val="Heading1"/>
      </w:pPr>
      <w:r>
        <w:lastRenderedPageBreak/>
        <w:t>360 degree view of b</w:t>
      </w:r>
      <w:r w:rsidR="007B4FB8">
        <w:t>us stop 4914</w:t>
      </w:r>
    </w:p>
    <w:p w14:paraId="5CC72DE5" w14:textId="77777777" w:rsidR="007B4FB8" w:rsidRDefault="007B4FB8" w:rsidP="007B4FB8">
      <w:pPr>
        <w:jc w:val="center"/>
      </w:pPr>
      <w:r>
        <w:rPr>
          <w:noProof/>
        </w:rPr>
        <w:drawing>
          <wp:inline distT="0" distB="0" distL="0" distR="0" wp14:anchorId="7B3AF2CB" wp14:editId="385BBA05">
            <wp:extent cx="3096000" cy="2323110"/>
            <wp:effectExtent l="0" t="0" r="9525" b="127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3096000" cy="2323110"/>
                    </a:xfrm>
                    <a:prstGeom prst="rect">
                      <a:avLst/>
                    </a:prstGeom>
                    <a:noFill/>
                    <a:ln>
                      <a:noFill/>
                    </a:ln>
                  </pic:spPr>
                </pic:pic>
              </a:graphicData>
            </a:graphic>
          </wp:inline>
        </w:drawing>
      </w:r>
      <w:r>
        <w:rPr>
          <w:noProof/>
        </w:rPr>
        <w:t xml:space="preserve">  </w:t>
      </w:r>
      <w:r>
        <w:rPr>
          <w:noProof/>
        </w:rPr>
        <w:drawing>
          <wp:inline distT="0" distB="0" distL="0" distR="0" wp14:anchorId="3CC5DFE3" wp14:editId="31FC2AFB">
            <wp:extent cx="3096000" cy="2323110"/>
            <wp:effectExtent l="0" t="0" r="9525" b="127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3096000" cy="2323110"/>
                    </a:xfrm>
                    <a:prstGeom prst="rect">
                      <a:avLst/>
                    </a:prstGeom>
                    <a:noFill/>
                    <a:ln>
                      <a:noFill/>
                    </a:ln>
                  </pic:spPr>
                </pic:pic>
              </a:graphicData>
            </a:graphic>
          </wp:inline>
        </w:drawing>
      </w:r>
      <w:r>
        <w:rPr>
          <w:noProof/>
        </w:rPr>
        <w:t xml:space="preserve">  </w:t>
      </w:r>
      <w:r>
        <w:rPr>
          <w:noProof/>
        </w:rPr>
        <w:drawing>
          <wp:inline distT="0" distB="0" distL="0" distR="0" wp14:anchorId="1F7F4E96" wp14:editId="3209BEDE">
            <wp:extent cx="3096000" cy="2323110"/>
            <wp:effectExtent l="0" t="0" r="9525" b="127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3096000" cy="2323110"/>
                    </a:xfrm>
                    <a:prstGeom prst="rect">
                      <a:avLst/>
                    </a:prstGeom>
                    <a:noFill/>
                    <a:ln>
                      <a:noFill/>
                    </a:ln>
                  </pic:spPr>
                </pic:pic>
              </a:graphicData>
            </a:graphic>
          </wp:inline>
        </w:drawing>
      </w:r>
    </w:p>
    <w:p w14:paraId="6038829B" w14:textId="77777777" w:rsidR="007B4FB8" w:rsidRPr="004B4685" w:rsidRDefault="007B4FB8" w:rsidP="007B4FB8">
      <w:pPr>
        <w:jc w:val="center"/>
      </w:pPr>
      <w:r>
        <w:rPr>
          <w:noProof/>
        </w:rPr>
        <w:drawing>
          <wp:inline distT="0" distB="0" distL="0" distR="0" wp14:anchorId="1B2E5BE1" wp14:editId="3AEC22C4">
            <wp:extent cx="3096000" cy="2323110"/>
            <wp:effectExtent l="0" t="0" r="9525" b="127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3096000" cy="2323110"/>
                    </a:xfrm>
                    <a:prstGeom prst="rect">
                      <a:avLst/>
                    </a:prstGeom>
                    <a:noFill/>
                    <a:ln>
                      <a:noFill/>
                    </a:ln>
                  </pic:spPr>
                </pic:pic>
              </a:graphicData>
            </a:graphic>
          </wp:inline>
        </w:drawing>
      </w:r>
      <w:r>
        <w:t xml:space="preserve"> </w:t>
      </w:r>
      <w:r>
        <w:rPr>
          <w:noProof/>
        </w:rPr>
        <w:t xml:space="preserve"> </w:t>
      </w:r>
      <w:r>
        <w:rPr>
          <w:noProof/>
        </w:rPr>
        <w:drawing>
          <wp:inline distT="0" distB="0" distL="0" distR="0" wp14:anchorId="5445E334" wp14:editId="0FFE840F">
            <wp:extent cx="3096000" cy="2323110"/>
            <wp:effectExtent l="0" t="0" r="9525" b="127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3096000" cy="2323110"/>
                    </a:xfrm>
                    <a:prstGeom prst="rect">
                      <a:avLst/>
                    </a:prstGeom>
                    <a:noFill/>
                    <a:ln>
                      <a:noFill/>
                    </a:ln>
                  </pic:spPr>
                </pic:pic>
              </a:graphicData>
            </a:graphic>
          </wp:inline>
        </w:drawing>
      </w:r>
      <w:r>
        <w:t xml:space="preserve"> </w:t>
      </w:r>
      <w:r>
        <w:rPr>
          <w:noProof/>
        </w:rPr>
        <w:t xml:space="preserve"> </w:t>
      </w:r>
      <w:r>
        <w:rPr>
          <w:noProof/>
        </w:rPr>
        <w:drawing>
          <wp:inline distT="0" distB="0" distL="0" distR="0" wp14:anchorId="240ED43E" wp14:editId="321CF889">
            <wp:extent cx="3096000" cy="2323110"/>
            <wp:effectExtent l="0" t="0" r="9525"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3096000" cy="2323110"/>
                    </a:xfrm>
                    <a:prstGeom prst="rect">
                      <a:avLst/>
                    </a:prstGeom>
                    <a:noFill/>
                    <a:ln>
                      <a:noFill/>
                    </a:ln>
                  </pic:spPr>
                </pic:pic>
              </a:graphicData>
            </a:graphic>
          </wp:inline>
        </w:drawing>
      </w:r>
    </w:p>
    <w:p w14:paraId="72F75B08" w14:textId="77777777" w:rsidR="007B4FB8" w:rsidRDefault="007B4FB8" w:rsidP="007B4FB8">
      <w:pPr>
        <w:pStyle w:val="Heading1"/>
        <w:sectPr w:rsidR="007B4FB8" w:rsidSect="009C217C">
          <w:pgSz w:w="16838" w:h="11906" w:orient="landscape"/>
          <w:pgMar w:top="1134" w:right="720" w:bottom="851" w:left="709" w:header="709" w:footer="709" w:gutter="0"/>
          <w:cols w:space="708"/>
          <w:docGrid w:linePitch="360"/>
        </w:sectPr>
      </w:pPr>
    </w:p>
    <w:p w14:paraId="166C433C" w14:textId="77777777" w:rsidR="007B4FB8" w:rsidRDefault="007B4FB8" w:rsidP="007B4FB8">
      <w:pPr>
        <w:pStyle w:val="Heading1"/>
      </w:pPr>
      <w:r>
        <w:rPr>
          <w:noProof/>
        </w:rPr>
        <w:lastRenderedPageBreak/>
        <w:drawing>
          <wp:anchor distT="0" distB="0" distL="114300" distR="114300" simplePos="0" relativeHeight="252390400" behindDoc="0" locked="0" layoutInCell="1" allowOverlap="1" wp14:anchorId="281F5B0C" wp14:editId="1C776561">
            <wp:simplePos x="0" y="0"/>
            <wp:positionH relativeFrom="margin">
              <wp:posOffset>-254000</wp:posOffset>
            </wp:positionH>
            <wp:positionV relativeFrom="paragraph">
              <wp:posOffset>257175</wp:posOffset>
            </wp:positionV>
            <wp:extent cx="976630" cy="474980"/>
            <wp:effectExtent l="3175" t="0" r="0" b="0"/>
            <wp:wrapSquare wrapText="bothSides"/>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rot="5400000">
                      <a:off x="0" y="0"/>
                      <a:ext cx="976630" cy="474980"/>
                    </a:xfrm>
                    <a:prstGeom prst="rect">
                      <a:avLst/>
                    </a:prstGeom>
                    <a:noFill/>
                    <a:ln>
                      <a:noFill/>
                    </a:ln>
                  </pic:spPr>
                </pic:pic>
              </a:graphicData>
            </a:graphic>
            <wp14:sizeRelH relativeFrom="page">
              <wp14:pctWidth>0</wp14:pctWidth>
            </wp14:sizeRelH>
            <wp14:sizeRelV relativeFrom="page">
              <wp14:pctHeight>0</wp14:pctHeight>
            </wp14:sizeRelV>
          </wp:anchor>
        </w:drawing>
      </w:r>
      <w:r>
        <w:t>Bus stop 1342</w:t>
      </w:r>
    </w:p>
    <w:p w14:paraId="525C1C0E" w14:textId="77777777" w:rsidR="007B4FB8" w:rsidRDefault="007B4FB8" w:rsidP="007B4FB8">
      <w:r>
        <w:t>Bus stop 1342 is located on Drakeford Drive in Kambah where traffic is very busy on three-lane road on both sides separated by a large bushland median strip. There is a large nature reserve with Village Creek running through it and surrounding bus stop 1342.</w:t>
      </w:r>
      <w:r>
        <w:rPr>
          <w:rStyle w:val="FootnoteReference"/>
        </w:rPr>
        <w:footnoteReference w:id="19"/>
      </w:r>
      <w:r>
        <w:t xml:space="preserve"> </w:t>
      </w:r>
    </w:p>
    <w:p w14:paraId="32AD14F6" w14:textId="77777777" w:rsidR="007B4FB8" w:rsidRDefault="007B4FB8" w:rsidP="007B4FB8">
      <w:pPr>
        <w:pStyle w:val="Quote"/>
      </w:pPr>
      <w:r>
        <w:t>“This stop is right on the edge of Drakeford Drive – in winter have to walk in the dark across a reserve – makes me nervous.”</w:t>
      </w:r>
    </w:p>
    <w:p w14:paraId="3509ECF9" w14:textId="6F850A19" w:rsidR="007B4FB8" w:rsidRDefault="007B4FB8" w:rsidP="007B4FB8">
      <w:r>
        <w:rPr>
          <w:noProof/>
        </w:rPr>
        <mc:AlternateContent>
          <mc:Choice Requires="wpg">
            <w:drawing>
              <wp:anchor distT="0" distB="0" distL="114300" distR="114300" simplePos="0" relativeHeight="252392448" behindDoc="0" locked="0" layoutInCell="1" allowOverlap="1" wp14:anchorId="258811D8" wp14:editId="2B790A43">
                <wp:simplePos x="0" y="0"/>
                <wp:positionH relativeFrom="margin">
                  <wp:posOffset>2566035</wp:posOffset>
                </wp:positionH>
                <wp:positionV relativeFrom="paragraph">
                  <wp:posOffset>13335</wp:posOffset>
                </wp:positionV>
                <wp:extent cx="3616325" cy="2711450"/>
                <wp:effectExtent l="0" t="0" r="3175" b="0"/>
                <wp:wrapSquare wrapText="bothSides"/>
                <wp:docPr id="135" name="Group 135"/>
                <wp:cNvGraphicFramePr/>
                <a:graphic xmlns:a="http://schemas.openxmlformats.org/drawingml/2006/main">
                  <a:graphicData uri="http://schemas.microsoft.com/office/word/2010/wordprocessingGroup">
                    <wpg:wgp>
                      <wpg:cNvGrpSpPr/>
                      <wpg:grpSpPr>
                        <a:xfrm>
                          <a:off x="0" y="0"/>
                          <a:ext cx="3616325" cy="2711450"/>
                          <a:chOff x="0" y="0"/>
                          <a:chExt cx="5960110" cy="3718173"/>
                        </a:xfrm>
                      </wpg:grpSpPr>
                      <pic:pic xmlns:pic="http://schemas.openxmlformats.org/drawingml/2006/picture">
                        <pic:nvPicPr>
                          <pic:cNvPr id="137" name="Picture 137"/>
                          <pic:cNvPicPr>
                            <a:picLocks noChangeAspect="1"/>
                          </pic:cNvPicPr>
                        </pic:nvPicPr>
                        <pic:blipFill rotWithShape="1">
                          <a:blip r:embed="rId69" cstate="screen">
                            <a:extLst>
                              <a:ext uri="{28A0092B-C50C-407E-A947-70E740481C1C}">
                                <a14:useLocalDpi xmlns:a14="http://schemas.microsoft.com/office/drawing/2010/main"/>
                              </a:ext>
                            </a:extLst>
                          </a:blip>
                          <a:srcRect/>
                          <a:stretch/>
                        </pic:blipFill>
                        <pic:spPr bwMode="auto">
                          <a:xfrm rot="10800000">
                            <a:off x="0" y="0"/>
                            <a:ext cx="5960110" cy="3297554"/>
                          </a:xfrm>
                          <a:prstGeom prst="rect">
                            <a:avLst/>
                          </a:prstGeom>
                          <a:noFill/>
                          <a:ln>
                            <a:noFill/>
                          </a:ln>
                          <a:extLst>
                            <a:ext uri="{53640926-AAD7-44D8-BBD7-CCE9431645EC}">
                              <a14:shadowObscured xmlns:a14="http://schemas.microsoft.com/office/drawing/2010/main"/>
                            </a:ext>
                          </a:extLst>
                        </pic:spPr>
                      </pic:pic>
                      <wps:wsp>
                        <wps:cNvPr id="138" name="Text Box 138"/>
                        <wps:cNvSpPr txBox="1"/>
                        <wps:spPr>
                          <a:xfrm>
                            <a:off x="0" y="3343275"/>
                            <a:ext cx="5960110" cy="374898"/>
                          </a:xfrm>
                          <a:prstGeom prst="rect">
                            <a:avLst/>
                          </a:prstGeom>
                          <a:solidFill>
                            <a:prstClr val="white"/>
                          </a:solidFill>
                          <a:ln>
                            <a:noFill/>
                          </a:ln>
                        </wps:spPr>
                        <wps:txbx>
                          <w:txbxContent>
                            <w:p w14:paraId="61D4795C" w14:textId="5704AB59" w:rsidR="00283C9B" w:rsidRPr="00B92D33" w:rsidRDefault="00283C9B" w:rsidP="007B4FB8">
                              <w:pPr>
                                <w:pStyle w:val="Caption"/>
                                <w:rPr>
                                  <w:b/>
                                  <w:noProof/>
                                  <w:color w:val="auto"/>
                                  <w:sz w:val="24"/>
                                </w:rPr>
                              </w:pPr>
                              <w:r w:rsidRPr="00B92D33">
                                <w:rPr>
                                  <w:color w:val="auto"/>
                                </w:rPr>
                                <w:t>Figure</w:t>
                              </w:r>
                              <w:r>
                                <w:rPr>
                                  <w:color w:val="auto"/>
                                </w:rPr>
                                <w:t xml:space="preserve"> 15</w:t>
                              </w:r>
                              <w:r w:rsidRPr="00B92D33">
                                <w:rPr>
                                  <w:color w:val="auto"/>
                                </w:rPr>
                                <w:t>: Greenspace between bus stop 1342 and residential and shopping areas.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58811D8" id="Group 135" o:spid="_x0000_s1071" style="position:absolute;left:0;text-align:left;margin-left:202.05pt;margin-top:1.05pt;width:284.75pt;height:213.5pt;z-index:252392448;mso-position-horizontal-relative:margin" coordsize="59601,371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">
                <v:shape id="Picture 137" o:spid="_x0000_s1072" type="#_x0000_t75" style="position:absolute;width:59601;height:32975;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">
                  <v:imagedata r:id="rId70" o:title=""/>
                </v:shape>
                <v:shape id="Text Box 138" o:spid="_x0000_s1073" type="#_x0000_t202" style="position:absolute;top:33432;width:59601;height:3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" stroked="f">
                  <v:textbox inset="0,0,0,0">
                    <w:txbxContent>
                      <w:p w14:paraId="61D4795C" w14:textId="5704AB59" w:rsidR="00283C9B" w:rsidRPr="00B92D33" w:rsidRDefault="00283C9B" w:rsidP="007B4FB8">
                        <w:pPr>
                          <w:pStyle w:val="Caption"/>
                          <w:rPr>
                            <w:b/>
                            <w:noProof/>
                            <w:color w:val="auto"/>
                            <w:sz w:val="24"/>
                          </w:rPr>
                        </w:pPr>
                        <w:r w:rsidRPr="00B92D33">
                          <w:rPr>
                            <w:color w:val="auto"/>
                          </w:rPr>
                          <w:t>Figure</w:t>
                        </w:r>
                        <w:r>
                          <w:rPr>
                            <w:color w:val="auto"/>
                          </w:rPr>
                          <w:t xml:space="preserve"> 15</w:t>
                        </w:r>
                        <w:r w:rsidRPr="00B92D33">
                          <w:rPr>
                            <w:color w:val="auto"/>
                          </w:rPr>
                          <w:t>: Greenspace between bus stop 1342 and residential and shopping areas.</w:t>
                        </w:r>
                      </w:p>
                    </w:txbxContent>
                  </v:textbox>
                </v:shape>
                <w10:wrap type="square" anchorx="margin"/>
              </v:group>
            </w:pict>
          </mc:Fallback>
        </mc:AlternateContent>
      </w:r>
      <w:r>
        <w:t>Drakeford Dr is a very busy road all times of the day</w:t>
      </w:r>
      <w:r w:rsidR="00B57204">
        <w:t>,</w:t>
      </w:r>
      <w:r>
        <w:t xml:space="preserve"> so street lighting on this road is very well-lit including bus stop 1342. However, the bus stop is just a pole with a concrete slab and pathway</w:t>
      </w:r>
      <w:r w:rsidR="00B57204">
        <w:t>,</w:t>
      </w:r>
      <w:r>
        <w:t xml:space="preserve"> but no seating or shelter.  </w:t>
      </w:r>
    </w:p>
    <w:p w14:paraId="58D4CA7F" w14:textId="39B66DBF" w:rsidR="007B4FB8" w:rsidRDefault="007B4FB8" w:rsidP="007B4FB8">
      <w:r>
        <w:rPr>
          <w:noProof/>
        </w:rPr>
        <mc:AlternateContent>
          <mc:Choice Requires="wpg">
            <w:drawing>
              <wp:anchor distT="0" distB="0" distL="114300" distR="114300" simplePos="0" relativeHeight="252397568" behindDoc="0" locked="0" layoutInCell="1" allowOverlap="1" wp14:anchorId="472513D4" wp14:editId="5D8B85E1">
                <wp:simplePos x="0" y="0"/>
                <wp:positionH relativeFrom="margin">
                  <wp:posOffset>3099435</wp:posOffset>
                </wp:positionH>
                <wp:positionV relativeFrom="paragraph">
                  <wp:posOffset>1438275</wp:posOffset>
                </wp:positionV>
                <wp:extent cx="3043555" cy="2724150"/>
                <wp:effectExtent l="0" t="0" r="4445" b="0"/>
                <wp:wrapSquare wrapText="bothSides"/>
                <wp:docPr id="140" name="Group 140"/>
                <wp:cNvGraphicFramePr/>
                <a:graphic xmlns:a="http://schemas.openxmlformats.org/drawingml/2006/main">
                  <a:graphicData uri="http://schemas.microsoft.com/office/word/2010/wordprocessingGroup">
                    <wpg:wgp>
                      <wpg:cNvGrpSpPr/>
                      <wpg:grpSpPr>
                        <a:xfrm>
                          <a:off x="0" y="0"/>
                          <a:ext cx="3043555" cy="2724150"/>
                          <a:chOff x="2" y="0"/>
                          <a:chExt cx="5970903" cy="5022184"/>
                        </a:xfrm>
                      </wpg:grpSpPr>
                      <pic:pic xmlns:pic="http://schemas.openxmlformats.org/drawingml/2006/picture">
                        <pic:nvPicPr>
                          <pic:cNvPr id="141" name="Picture 141"/>
                          <pic:cNvPicPr>
                            <a:picLocks noChangeAspect="1"/>
                          </pic:cNvPicPr>
                        </pic:nvPicPr>
                        <pic:blipFill>
                          <a:blip r:embed="rId71" cstate="screen">
                            <a:extLst>
                              <a:ext uri="{28A0092B-C50C-407E-A947-70E740481C1C}">
                                <a14:useLocalDpi xmlns:a14="http://schemas.microsoft.com/office/drawing/2010/main"/>
                              </a:ext>
                            </a:extLst>
                          </a:blip>
                          <a:srcRect/>
                          <a:stretch>
                            <a:fillRect/>
                          </a:stretch>
                        </pic:blipFill>
                        <pic:spPr bwMode="auto">
                          <a:xfrm rot="10800000">
                            <a:off x="9525" y="0"/>
                            <a:ext cx="5961380" cy="4472305"/>
                          </a:xfrm>
                          <a:prstGeom prst="rect">
                            <a:avLst/>
                          </a:prstGeom>
                          <a:noFill/>
                          <a:ln>
                            <a:noFill/>
                          </a:ln>
                        </pic:spPr>
                      </pic:pic>
                      <wps:wsp>
                        <wps:cNvPr id="142" name="Text Box 142"/>
                        <wps:cNvSpPr txBox="1"/>
                        <wps:spPr>
                          <a:xfrm>
                            <a:off x="2" y="4505324"/>
                            <a:ext cx="5926405" cy="516860"/>
                          </a:xfrm>
                          <a:prstGeom prst="rect">
                            <a:avLst/>
                          </a:prstGeom>
                          <a:solidFill>
                            <a:prstClr val="white"/>
                          </a:solidFill>
                          <a:ln>
                            <a:noFill/>
                          </a:ln>
                        </wps:spPr>
                        <wps:txbx>
                          <w:txbxContent>
                            <w:p w14:paraId="5DEFBF0F" w14:textId="32916649" w:rsidR="00283C9B" w:rsidRPr="00B92D33" w:rsidRDefault="00283C9B" w:rsidP="007B4FB8">
                              <w:pPr>
                                <w:pStyle w:val="Caption"/>
                                <w:rPr>
                                  <w:noProof/>
                                  <w:color w:val="auto"/>
                                </w:rPr>
                              </w:pPr>
                              <w:r w:rsidRPr="00B92D33">
                                <w:rPr>
                                  <w:color w:val="auto"/>
                                </w:rPr>
                                <w:t>Figure</w:t>
                              </w:r>
                              <w:r>
                                <w:rPr>
                                  <w:color w:val="auto"/>
                                </w:rPr>
                                <w:t xml:space="preserve"> 16</w:t>
                              </w:r>
                              <w:r w:rsidRPr="00B92D33">
                                <w:rPr>
                                  <w:color w:val="auto"/>
                                </w:rPr>
                                <w:t xml:space="preserve">: Floodway area in the greenspace </w:t>
                              </w:r>
                              <w:r>
                                <w:rPr>
                                  <w:color w:val="auto"/>
                                </w:rPr>
                                <w:t>where pathway diverts from</w:t>
                              </w:r>
                              <w:r w:rsidRPr="00B92D33">
                                <w:rPr>
                                  <w:color w:val="auto"/>
                                </w:rPr>
                                <w:t xml:space="preserve"> bus stop 1342.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72513D4" id="Group 140" o:spid="_x0000_s1074" style="position:absolute;left:0;text-align:left;margin-left:244.05pt;margin-top:113.25pt;width:239.65pt;height:214.5pt;z-index:252397568;mso-position-horizontal-relative:margin" coordorigin="" coordsize="59709,502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">
                <v:shape id="Picture 141" o:spid="_x0000_s1075" type="#_x0000_t75" style="position:absolute;left:95;width:59614;height:44723;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">
                  <v:imagedata r:id="rId72" o:title=""/>
                </v:shape>
                <v:shape id="Text Box 142" o:spid="_x0000_s1076" type="#_x0000_t202" style="position:absolute;top:45053;width:59264;height:5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" stroked="f">
                  <v:textbox inset="0,0,0,0">
                    <w:txbxContent>
                      <w:p w14:paraId="5DEFBF0F" w14:textId="32916649" w:rsidR="00283C9B" w:rsidRPr="00B92D33" w:rsidRDefault="00283C9B" w:rsidP="007B4FB8">
                        <w:pPr>
                          <w:pStyle w:val="Caption"/>
                          <w:rPr>
                            <w:noProof/>
                            <w:color w:val="auto"/>
                          </w:rPr>
                        </w:pPr>
                        <w:r w:rsidRPr="00B92D33">
                          <w:rPr>
                            <w:color w:val="auto"/>
                          </w:rPr>
                          <w:t>Figure</w:t>
                        </w:r>
                        <w:r>
                          <w:rPr>
                            <w:color w:val="auto"/>
                          </w:rPr>
                          <w:t xml:space="preserve"> 16</w:t>
                        </w:r>
                        <w:r w:rsidRPr="00B92D33">
                          <w:rPr>
                            <w:color w:val="auto"/>
                          </w:rPr>
                          <w:t xml:space="preserve">: Floodway area in the greenspace </w:t>
                        </w:r>
                        <w:r>
                          <w:rPr>
                            <w:color w:val="auto"/>
                          </w:rPr>
                          <w:t>where pathway diverts from</w:t>
                        </w:r>
                        <w:r w:rsidRPr="00B92D33">
                          <w:rPr>
                            <w:color w:val="auto"/>
                          </w:rPr>
                          <w:t xml:space="preserve"> bus stop 1342.</w:t>
                        </w:r>
                      </w:p>
                    </w:txbxContent>
                  </v:textbox>
                </v:shape>
                <w10:wrap type="square" anchorx="margin"/>
              </v:group>
            </w:pict>
          </mc:Fallback>
        </mc:AlternateContent>
      </w:r>
      <w:r>
        <w:t>Leaving the bus stop requires walking through the nature reserve on a concrete pathway that diverts into three direction</w:t>
      </w:r>
      <w:r w:rsidR="00B57204">
        <w:t>s</w:t>
      </w:r>
      <w:r>
        <w:t xml:space="preserve">. Firstly, straight to Harrington </w:t>
      </w:r>
      <w:proofErr w:type="spellStart"/>
      <w:r>
        <w:t>Cct</w:t>
      </w:r>
      <w:proofErr w:type="spellEnd"/>
      <w:r>
        <w:t xml:space="preserve"> – the closest residential area around 100 metres away where there are some dim streetlamps beyond the dense bushland and creek of the nature reserve. Secondly, to the right towards Kambah Shopping Village about 250 metres walking distance alongside the creek</w:t>
      </w:r>
      <w:r w:rsidR="00B57204">
        <w:t>,</w:t>
      </w:r>
      <w:r>
        <w:t xml:space="preserve"> which is a cautioned floodway area</w:t>
      </w:r>
      <w:r w:rsidR="00B57204">
        <w:t>,</w:t>
      </w:r>
      <w:r>
        <w:t xml:space="preserve"> and through the bushland (Figure 1</w:t>
      </w:r>
      <w:r w:rsidR="00F32D96">
        <w:t>5</w:t>
      </w:r>
      <w:r>
        <w:t>). As shown in Figure 1</w:t>
      </w:r>
      <w:r w:rsidR="0068467C">
        <w:t>5</w:t>
      </w:r>
      <w:r>
        <w:t>, there is no direct pathway alongside Drakeford Dr to reach the shopping area at intersection with Marconi Cr. Thirdly, diverting to the left lead</w:t>
      </w:r>
      <w:r w:rsidR="00B57204">
        <w:t>s</w:t>
      </w:r>
      <w:r>
        <w:t xml:space="preserve"> pedestrians through an unlit and long underpass across six lanes of Drakeford Dr</w:t>
      </w:r>
      <w:r w:rsidR="00B57204">
        <w:t>,</w:t>
      </w:r>
      <w:r>
        <w:t xml:space="preserve"> where only one streetlamp was spotted on the opposite side of this underpass (Figure 1</w:t>
      </w:r>
      <w:r w:rsidR="00E2090D">
        <w:t>6</w:t>
      </w:r>
      <w:r w:rsidR="0068467C">
        <w:t xml:space="preserve">, </w:t>
      </w:r>
      <w:r>
        <w:t>1</w:t>
      </w:r>
      <w:r w:rsidR="00E2090D">
        <w:t>7</w:t>
      </w:r>
      <w:r w:rsidR="0068467C">
        <w:t xml:space="preserve"> and 18</w:t>
      </w:r>
      <w:r>
        <w:t xml:space="preserve">). </w:t>
      </w:r>
    </w:p>
    <w:p w14:paraId="76695342" w14:textId="329AD02E" w:rsidR="007B4FB8" w:rsidRDefault="007B4FB8" w:rsidP="007B4FB8">
      <w:pPr>
        <w:rPr>
          <w:noProof/>
        </w:rPr>
      </w:pPr>
      <w:r>
        <w:t>Walking through the dense bush reserve</w:t>
      </w:r>
      <w:r w:rsidR="00B57204">
        <w:t>,</w:t>
      </w:r>
      <w:r>
        <w:t xml:space="preserve"> where there is no lighting on any of the paths and underpass</w:t>
      </w:r>
      <w:r w:rsidR="00B57204">
        <w:t>,</w:t>
      </w:r>
      <w:r>
        <w:t xml:space="preserve"> is unavoidable to reach either the residential or shopping areas as shown in </w:t>
      </w:r>
      <w:r>
        <w:lastRenderedPageBreak/>
        <w:t>Figure</w:t>
      </w:r>
      <w:r w:rsidR="00B57204">
        <w:t>s</w:t>
      </w:r>
      <w:r>
        <w:t xml:space="preserve"> 1</w:t>
      </w:r>
      <w:r w:rsidR="00E2090D">
        <w:t>5</w:t>
      </w:r>
      <w:r>
        <w:t xml:space="preserve">, </w:t>
      </w:r>
      <w:r>
        <w:rPr>
          <w:noProof/>
        </w:rPr>
        <mc:AlternateContent>
          <mc:Choice Requires="wpg">
            <w:drawing>
              <wp:anchor distT="0" distB="0" distL="114300" distR="114300" simplePos="0" relativeHeight="252393472" behindDoc="0" locked="0" layoutInCell="1" allowOverlap="1" wp14:anchorId="7F5F123B" wp14:editId="4C9BE4E6">
                <wp:simplePos x="0" y="0"/>
                <wp:positionH relativeFrom="page">
                  <wp:posOffset>3183890</wp:posOffset>
                </wp:positionH>
                <wp:positionV relativeFrom="paragraph">
                  <wp:posOffset>0</wp:posOffset>
                </wp:positionV>
                <wp:extent cx="3922395" cy="2155190"/>
                <wp:effectExtent l="0" t="0" r="1905" b="0"/>
                <wp:wrapSquare wrapText="bothSides"/>
                <wp:docPr id="145" name="Group 145"/>
                <wp:cNvGraphicFramePr/>
                <a:graphic xmlns:a="http://schemas.openxmlformats.org/drawingml/2006/main">
                  <a:graphicData uri="http://schemas.microsoft.com/office/word/2010/wordprocessingGroup">
                    <wpg:wgp>
                      <wpg:cNvGrpSpPr/>
                      <wpg:grpSpPr>
                        <a:xfrm>
                          <a:off x="0" y="0"/>
                          <a:ext cx="3922395" cy="2155190"/>
                          <a:chOff x="-11299" y="34966"/>
                          <a:chExt cx="5972679" cy="3123668"/>
                        </a:xfrm>
                      </wpg:grpSpPr>
                      <pic:pic xmlns:pic="http://schemas.openxmlformats.org/drawingml/2006/picture">
                        <pic:nvPicPr>
                          <pic:cNvPr id="146" name="Picture 146"/>
                          <pic:cNvPicPr>
                            <a:picLocks noChangeAspect="1"/>
                          </pic:cNvPicPr>
                        </pic:nvPicPr>
                        <pic:blipFill>
                          <a:blip r:embed="rId73" cstate="screen">
                            <a:extLst>
                              <a:ext uri="{28A0092B-C50C-407E-A947-70E740481C1C}">
                                <a14:useLocalDpi xmlns:a14="http://schemas.microsoft.com/office/drawing/2010/main"/>
                              </a:ext>
                            </a:extLst>
                          </a:blip>
                          <a:srcRect/>
                          <a:stretch>
                            <a:fillRect/>
                          </a:stretch>
                        </pic:blipFill>
                        <pic:spPr bwMode="auto">
                          <a:xfrm rot="10800000">
                            <a:off x="-11299" y="34966"/>
                            <a:ext cx="5961380" cy="2899410"/>
                          </a:xfrm>
                          <a:prstGeom prst="rect">
                            <a:avLst/>
                          </a:prstGeom>
                          <a:noFill/>
                          <a:ln>
                            <a:noFill/>
                          </a:ln>
                        </pic:spPr>
                      </pic:pic>
                      <wps:wsp>
                        <wps:cNvPr id="147" name="Text Box 147"/>
                        <wps:cNvSpPr txBox="1"/>
                        <wps:spPr>
                          <a:xfrm>
                            <a:off x="0" y="2958466"/>
                            <a:ext cx="5961380" cy="200168"/>
                          </a:xfrm>
                          <a:prstGeom prst="rect">
                            <a:avLst/>
                          </a:prstGeom>
                          <a:solidFill>
                            <a:prstClr val="white"/>
                          </a:solidFill>
                          <a:ln>
                            <a:noFill/>
                          </a:ln>
                        </wps:spPr>
                        <wps:txbx>
                          <w:txbxContent>
                            <w:p w14:paraId="72E84DC1" w14:textId="1DC55A8A" w:rsidR="00283C9B" w:rsidRPr="00B92D33" w:rsidRDefault="00283C9B" w:rsidP="007B4FB8">
                              <w:pPr>
                                <w:pStyle w:val="Caption"/>
                                <w:rPr>
                                  <w:noProof/>
                                  <w:color w:val="auto"/>
                                </w:rPr>
                              </w:pPr>
                              <w:r w:rsidRPr="00B92D33">
                                <w:rPr>
                                  <w:color w:val="auto"/>
                                </w:rPr>
                                <w:t>Figure</w:t>
                              </w:r>
                              <w:r>
                                <w:rPr>
                                  <w:color w:val="auto"/>
                                </w:rPr>
                                <w:t xml:space="preserve"> 17</w:t>
                              </w:r>
                              <w:r w:rsidRPr="00B92D33">
                                <w:rPr>
                                  <w:color w:val="auto"/>
                                </w:rPr>
                                <w:t>: Underpass at Drakeford Drive between bus stop 1342 (and 1341).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F5F123B" id="Group 145" o:spid="_x0000_s1077" style="position:absolute;left:0;text-align:left;margin-left:250.7pt;margin-top:0;width:308.85pt;height:169.7pt;z-index:252393472;mso-position-horizontal-relative:page" coordorigin="-112,349" coordsize="59726,312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">
                <v:shape id="Picture 146" o:spid="_x0000_s1078" type="#_x0000_t75" style="position:absolute;left:-112;top:349;width:59612;height:28994;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">
                  <v:imagedata r:id="rId74" o:title=""/>
                </v:shape>
                <v:shape id="Text Box 147" o:spid="_x0000_s1079" type="#_x0000_t202" style="position:absolute;top:29584;width:59613;height:2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" stroked="f">
                  <v:textbox inset="0,0,0,0">
                    <w:txbxContent>
                      <w:p w14:paraId="72E84DC1" w14:textId="1DC55A8A" w:rsidR="00283C9B" w:rsidRPr="00B92D33" w:rsidRDefault="00283C9B" w:rsidP="007B4FB8">
                        <w:pPr>
                          <w:pStyle w:val="Caption"/>
                          <w:rPr>
                            <w:noProof/>
                            <w:color w:val="auto"/>
                          </w:rPr>
                        </w:pPr>
                        <w:r w:rsidRPr="00B92D33">
                          <w:rPr>
                            <w:color w:val="auto"/>
                          </w:rPr>
                          <w:t>Figure</w:t>
                        </w:r>
                        <w:r>
                          <w:rPr>
                            <w:color w:val="auto"/>
                          </w:rPr>
                          <w:t xml:space="preserve"> 17</w:t>
                        </w:r>
                        <w:r w:rsidRPr="00B92D33">
                          <w:rPr>
                            <w:color w:val="auto"/>
                          </w:rPr>
                          <w:t>: Underpass at Drakeford Drive between bus stop 1342 (and 1341).</w:t>
                        </w:r>
                      </w:p>
                    </w:txbxContent>
                  </v:textbox>
                </v:shape>
                <w10:wrap type="square" anchorx="page"/>
              </v:group>
            </w:pict>
          </mc:Fallback>
        </mc:AlternateContent>
      </w:r>
      <w:r>
        <w:t>1</w:t>
      </w:r>
      <w:r w:rsidR="00E2090D">
        <w:t>6</w:t>
      </w:r>
      <w:r w:rsidR="00B57204">
        <w:t>,</w:t>
      </w:r>
      <w:r>
        <w:t xml:space="preserve"> and 1</w:t>
      </w:r>
      <w:r w:rsidR="00E2090D">
        <w:t>7</w:t>
      </w:r>
      <w:r>
        <w:t>.</w:t>
      </w:r>
      <w:r w:rsidRPr="009261CA">
        <w:rPr>
          <w:noProof/>
        </w:rPr>
        <w:t xml:space="preserve"> </w:t>
      </w:r>
      <w:r>
        <w:rPr>
          <w:noProof/>
        </w:rPr>
        <w:t>In addition</w:t>
      </w:r>
      <w:r w:rsidR="00B57204">
        <w:rPr>
          <w:noProof/>
        </w:rPr>
        <w:t>,</w:t>
      </w:r>
      <w:r>
        <w:rPr>
          <w:noProof/>
        </w:rPr>
        <w:t xml:space="preserve"> with the heavy and noisy traffic, travelling these paths is highly isolating where pedestrians would not be easily seen or heard by passers-by or residents.</w:t>
      </w:r>
    </w:p>
    <w:p w14:paraId="41AC051C" w14:textId="72BC3EA5" w:rsidR="007B4FB8" w:rsidRDefault="007B4FB8" w:rsidP="007B4FB8">
      <w:pPr>
        <w:rPr>
          <w:noProof/>
        </w:rPr>
      </w:pPr>
      <w:r>
        <w:rPr>
          <w:noProof/>
        </w:rPr>
        <w:t xml:space="preserve">Directly to the left of bus stop 1342, is a gravel pick-up and drop-off zone where women waiting at the bus stop may feel </w:t>
      </w:r>
      <w:r w:rsidR="00C9254E">
        <w:rPr>
          <w:noProof/>
        </w:rPr>
        <w:t>unsafe</w:t>
      </w:r>
      <w:r>
        <w:rPr>
          <w:noProof/>
        </w:rPr>
        <w:t xml:space="preserve"> being approached by strangers parking at that zone (Figure 1</w:t>
      </w:r>
      <w:r w:rsidR="0068467C">
        <w:rPr>
          <w:noProof/>
        </w:rPr>
        <w:t>9</w:t>
      </w:r>
      <w:r>
        <w:rPr>
          <w:noProof/>
        </w:rPr>
        <w:t>).</w:t>
      </w:r>
    </w:p>
    <w:p w14:paraId="7F4CE001" w14:textId="0B723AB6" w:rsidR="007B4FB8" w:rsidRDefault="00332F5F" w:rsidP="007B4FB8">
      <w:r>
        <w:rPr>
          <w:noProof/>
        </w:rPr>
        <mc:AlternateContent>
          <mc:Choice Requires="wpg">
            <w:drawing>
              <wp:anchor distT="0" distB="0" distL="114300" distR="114300" simplePos="0" relativeHeight="252398592" behindDoc="0" locked="0" layoutInCell="1" allowOverlap="1" wp14:anchorId="4F6F01A7" wp14:editId="13A9356E">
                <wp:simplePos x="0" y="0"/>
                <wp:positionH relativeFrom="margin">
                  <wp:align>center</wp:align>
                </wp:positionH>
                <wp:positionV relativeFrom="paragraph">
                  <wp:posOffset>3338195</wp:posOffset>
                </wp:positionV>
                <wp:extent cx="5105400" cy="2842260"/>
                <wp:effectExtent l="0" t="0" r="0" b="0"/>
                <wp:wrapSquare wrapText="bothSides"/>
                <wp:docPr id="149" name="Group 149"/>
                <wp:cNvGraphicFramePr/>
                <a:graphic xmlns:a="http://schemas.openxmlformats.org/drawingml/2006/main">
                  <a:graphicData uri="http://schemas.microsoft.com/office/word/2010/wordprocessingGroup">
                    <wpg:wgp>
                      <wpg:cNvGrpSpPr/>
                      <wpg:grpSpPr>
                        <a:xfrm>
                          <a:off x="0" y="0"/>
                          <a:ext cx="5105400" cy="2842260"/>
                          <a:chOff x="0" y="0"/>
                          <a:chExt cx="5961380" cy="3216910"/>
                        </a:xfrm>
                      </wpg:grpSpPr>
                      <pic:pic xmlns:pic="http://schemas.openxmlformats.org/drawingml/2006/picture">
                        <pic:nvPicPr>
                          <pic:cNvPr id="150" name="Picture 150"/>
                          <pic:cNvPicPr>
                            <a:picLocks noChangeAspect="1"/>
                          </pic:cNvPicPr>
                        </pic:nvPicPr>
                        <pic:blipFill>
                          <a:blip r:embed="rId75" cstate="screen">
                            <a:extLst>
                              <a:ext uri="{28A0092B-C50C-407E-A947-70E740481C1C}">
                                <a14:useLocalDpi xmlns:a14="http://schemas.microsoft.com/office/drawing/2010/main"/>
                              </a:ext>
                            </a:extLst>
                          </a:blip>
                          <a:srcRect/>
                          <a:stretch>
                            <a:fillRect/>
                          </a:stretch>
                        </pic:blipFill>
                        <pic:spPr bwMode="auto">
                          <a:xfrm rot="10800000">
                            <a:off x="0" y="0"/>
                            <a:ext cx="5961380" cy="2899410"/>
                          </a:xfrm>
                          <a:prstGeom prst="rect">
                            <a:avLst/>
                          </a:prstGeom>
                          <a:noFill/>
                          <a:ln>
                            <a:noFill/>
                          </a:ln>
                        </pic:spPr>
                      </pic:pic>
                      <wps:wsp>
                        <wps:cNvPr id="151" name="Text Box 151"/>
                        <wps:cNvSpPr txBox="1"/>
                        <wps:spPr>
                          <a:xfrm>
                            <a:off x="0" y="2958465"/>
                            <a:ext cx="5961380" cy="258445"/>
                          </a:xfrm>
                          <a:prstGeom prst="rect">
                            <a:avLst/>
                          </a:prstGeom>
                          <a:solidFill>
                            <a:prstClr val="white"/>
                          </a:solidFill>
                          <a:ln>
                            <a:noFill/>
                          </a:ln>
                        </wps:spPr>
                        <wps:txbx>
                          <w:txbxContent>
                            <w:p w14:paraId="5D3A75F3" w14:textId="20C31BB7" w:rsidR="00283C9B" w:rsidRPr="00E862A6" w:rsidRDefault="00283C9B" w:rsidP="007B4FB8">
                              <w:pPr>
                                <w:pStyle w:val="Caption"/>
                                <w:rPr>
                                  <w:noProof/>
                                  <w:color w:val="auto"/>
                                </w:rPr>
                              </w:pPr>
                              <w:r w:rsidRPr="00E862A6">
                                <w:rPr>
                                  <w:color w:val="auto"/>
                                </w:rPr>
                                <w:t>Figure</w:t>
                              </w:r>
                              <w:r>
                                <w:rPr>
                                  <w:color w:val="auto"/>
                                </w:rPr>
                                <w:t xml:space="preserve"> 19</w:t>
                              </w:r>
                              <w:r w:rsidRPr="00E862A6">
                                <w:rPr>
                                  <w:color w:val="auto"/>
                                </w:rPr>
                                <w:t>: Gravel pick up and drop off zone to the right of bus stop</w:t>
                              </w:r>
                              <w:r>
                                <w:rPr>
                                  <w:color w:val="auto"/>
                                </w:rPr>
                                <w:t xml:space="preserve"> 1342</w:t>
                              </w:r>
                              <w:r w:rsidRPr="00E862A6">
                                <w:rPr>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F6F01A7" id="Group 149" o:spid="_x0000_s1080" style="position:absolute;left:0;text-align:left;margin-left:0;margin-top:262.85pt;width:402pt;height:223.8pt;z-index:252398592;mso-position-horizontal:center;mso-position-horizontal-relative:margin" coordsize="59613,321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">
                <v:shape id="Picture 150" o:spid="_x0000_s1081" type="#_x0000_t75" style="position:absolute;width:59613;height:28994;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">
                  <v:imagedata r:id="rId76" o:title=""/>
                </v:shape>
                <v:shape id="Text Box 151" o:spid="_x0000_s1082" type="#_x0000_t202" style="position:absolute;top:29584;width:59613;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" stroked="f">
                  <v:textbox inset="0,0,0,0">
                    <w:txbxContent>
                      <w:p w14:paraId="5D3A75F3" w14:textId="20C31BB7" w:rsidR="00283C9B" w:rsidRPr="00E862A6" w:rsidRDefault="00283C9B" w:rsidP="007B4FB8">
                        <w:pPr>
                          <w:pStyle w:val="Caption"/>
                          <w:rPr>
                            <w:noProof/>
                            <w:color w:val="auto"/>
                          </w:rPr>
                        </w:pPr>
                        <w:r w:rsidRPr="00E862A6">
                          <w:rPr>
                            <w:color w:val="auto"/>
                          </w:rPr>
                          <w:t>Figure</w:t>
                        </w:r>
                        <w:r>
                          <w:rPr>
                            <w:color w:val="auto"/>
                          </w:rPr>
                          <w:t xml:space="preserve"> 19</w:t>
                        </w:r>
                        <w:r w:rsidRPr="00E862A6">
                          <w:rPr>
                            <w:color w:val="auto"/>
                          </w:rPr>
                          <w:t>: Gravel pick up and drop off zone to the right of bus stop</w:t>
                        </w:r>
                        <w:r>
                          <w:rPr>
                            <w:color w:val="auto"/>
                          </w:rPr>
                          <w:t xml:space="preserve"> 1342</w:t>
                        </w:r>
                        <w:r w:rsidRPr="00E862A6">
                          <w:rPr>
                            <w:color w:val="auto"/>
                          </w:rPr>
                          <w:t>.</w:t>
                        </w:r>
                      </w:p>
                    </w:txbxContent>
                  </v:textbox>
                </v:shape>
                <w10:wrap type="square" anchorx="margin"/>
              </v:group>
            </w:pict>
          </mc:Fallback>
        </mc:AlternateContent>
      </w:r>
      <w:r>
        <w:rPr>
          <w:noProof/>
        </w:rPr>
        <mc:AlternateContent>
          <mc:Choice Requires="wpg">
            <w:drawing>
              <wp:anchor distT="0" distB="0" distL="114300" distR="114300" simplePos="0" relativeHeight="252391424" behindDoc="0" locked="0" layoutInCell="1" allowOverlap="1" wp14:anchorId="2771FCA0" wp14:editId="5D7389B0">
                <wp:simplePos x="0" y="0"/>
                <wp:positionH relativeFrom="margin">
                  <wp:align>center</wp:align>
                </wp:positionH>
                <wp:positionV relativeFrom="paragraph">
                  <wp:posOffset>13970</wp:posOffset>
                </wp:positionV>
                <wp:extent cx="2200275" cy="3138805"/>
                <wp:effectExtent l="0" t="0" r="9525" b="4445"/>
                <wp:wrapSquare wrapText="bothSides"/>
                <wp:docPr id="152" name="Group 152"/>
                <wp:cNvGraphicFramePr/>
                <a:graphic xmlns:a="http://schemas.openxmlformats.org/drawingml/2006/main">
                  <a:graphicData uri="http://schemas.microsoft.com/office/word/2010/wordprocessingGroup">
                    <wpg:wgp>
                      <wpg:cNvGrpSpPr/>
                      <wpg:grpSpPr>
                        <a:xfrm>
                          <a:off x="0" y="0"/>
                          <a:ext cx="2200275" cy="3138805"/>
                          <a:chOff x="0" y="0"/>
                          <a:chExt cx="2649538" cy="3969380"/>
                        </a:xfrm>
                      </wpg:grpSpPr>
                      <pic:pic xmlns:pic="http://schemas.openxmlformats.org/drawingml/2006/picture">
                        <pic:nvPicPr>
                          <pic:cNvPr id="154" name="Picture 154"/>
                          <pic:cNvPicPr>
                            <a:picLocks noChangeAspect="1"/>
                          </pic:cNvPicPr>
                        </pic:nvPicPr>
                        <pic:blipFill rotWithShape="1">
                          <a:blip r:embed="rId77" cstate="screen">
                            <a:extLst>
                              <a:ext uri="{28A0092B-C50C-407E-A947-70E740481C1C}">
                                <a14:useLocalDpi xmlns:a14="http://schemas.microsoft.com/office/drawing/2010/main"/>
                              </a:ext>
                            </a:extLst>
                          </a:blip>
                          <a:srcRect/>
                          <a:stretch/>
                        </pic:blipFill>
                        <pic:spPr bwMode="auto">
                          <a:xfrm rot="5400000">
                            <a:off x="-358775" y="358775"/>
                            <a:ext cx="3366135" cy="2648585"/>
                          </a:xfrm>
                          <a:prstGeom prst="rect">
                            <a:avLst/>
                          </a:prstGeom>
                          <a:noFill/>
                          <a:ln>
                            <a:noFill/>
                          </a:ln>
                          <a:extLst>
                            <a:ext uri="{53640926-AAD7-44D8-BBD7-CCE9431645EC}">
                              <a14:shadowObscured xmlns:a14="http://schemas.microsoft.com/office/drawing/2010/main"/>
                            </a:ext>
                          </a:extLst>
                        </pic:spPr>
                      </pic:pic>
                      <wps:wsp>
                        <wps:cNvPr id="155" name="Text Box 155"/>
                        <wps:cNvSpPr txBox="1"/>
                        <wps:spPr>
                          <a:xfrm>
                            <a:off x="1588" y="3414712"/>
                            <a:ext cx="2647950" cy="554668"/>
                          </a:xfrm>
                          <a:prstGeom prst="rect">
                            <a:avLst/>
                          </a:prstGeom>
                          <a:solidFill>
                            <a:prstClr val="white"/>
                          </a:solidFill>
                          <a:ln>
                            <a:noFill/>
                          </a:ln>
                        </wps:spPr>
                        <wps:txbx>
                          <w:txbxContent>
                            <w:p w14:paraId="73EB2F55" w14:textId="2862C78E" w:rsidR="00283C9B" w:rsidRPr="00B92D33" w:rsidRDefault="00283C9B" w:rsidP="007B4FB8">
                              <w:pPr>
                                <w:pStyle w:val="Caption"/>
                                <w:rPr>
                                  <w:noProof/>
                                  <w:color w:val="auto"/>
                                </w:rPr>
                              </w:pPr>
                              <w:r w:rsidRPr="00B92D33">
                                <w:rPr>
                                  <w:color w:val="auto"/>
                                </w:rPr>
                                <w:t xml:space="preserve">Figure </w:t>
                              </w:r>
                              <w:r>
                                <w:rPr>
                                  <w:color w:val="auto"/>
                                </w:rPr>
                                <w:t>18</w:t>
                              </w:r>
                              <w:r w:rsidRPr="00B92D33">
                                <w:rPr>
                                  <w:color w:val="auto"/>
                                </w:rPr>
                                <w:t xml:space="preserve">: Underpass entrance </w:t>
                              </w:r>
                              <w:r>
                                <w:rPr>
                                  <w:color w:val="auto"/>
                                </w:rPr>
                                <w:t xml:space="preserve">between bus stop 1342 (and 1341) </w:t>
                              </w:r>
                              <w:r w:rsidRPr="00B92D33">
                                <w:rPr>
                                  <w:color w:val="auto"/>
                                </w:rPr>
                                <w:t>with no lighting.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71FCA0" id="Group 152" o:spid="_x0000_s1083" style="position:absolute;left:0;text-align:left;margin-left:0;margin-top:1.1pt;width:173.25pt;height:247.15pt;z-index:252391424;mso-position-horizontal:center;mso-position-horizontal-relative:margin;mso-width-relative:margin;mso-height-relative:margin" coordsize="26495,396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">
                <v:shape id="Picture 154" o:spid="_x0000_s1084" type="#_x0000_t75" style="position:absolute;left:-3588;top:3588;width:33661;height:2648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">
                  <v:imagedata r:id="rId78" o:title=""/>
                </v:shape>
                <v:shape id="Text Box 155" o:spid="_x0000_s1085" type="#_x0000_t202" style="position:absolute;left:15;top:34147;width:26480;height:5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" stroked="f">
                  <v:textbox inset="0,0,0,0">
                    <w:txbxContent>
                      <w:p w14:paraId="73EB2F55" w14:textId="2862C78E" w:rsidR="00283C9B" w:rsidRPr="00B92D33" w:rsidRDefault="00283C9B" w:rsidP="007B4FB8">
                        <w:pPr>
                          <w:pStyle w:val="Caption"/>
                          <w:rPr>
                            <w:noProof/>
                            <w:color w:val="auto"/>
                          </w:rPr>
                        </w:pPr>
                        <w:r w:rsidRPr="00B92D33">
                          <w:rPr>
                            <w:color w:val="auto"/>
                          </w:rPr>
                          <w:t xml:space="preserve">Figure </w:t>
                        </w:r>
                        <w:r>
                          <w:rPr>
                            <w:color w:val="auto"/>
                          </w:rPr>
                          <w:t>18</w:t>
                        </w:r>
                        <w:r w:rsidRPr="00B92D33">
                          <w:rPr>
                            <w:color w:val="auto"/>
                          </w:rPr>
                          <w:t xml:space="preserve">: Underpass entrance </w:t>
                        </w:r>
                        <w:r>
                          <w:rPr>
                            <w:color w:val="auto"/>
                          </w:rPr>
                          <w:t xml:space="preserve">between bus stop 1342 (and 1341) </w:t>
                        </w:r>
                        <w:r w:rsidRPr="00B92D33">
                          <w:rPr>
                            <w:color w:val="auto"/>
                          </w:rPr>
                          <w:t>with no lighting.</w:t>
                        </w:r>
                      </w:p>
                    </w:txbxContent>
                  </v:textbox>
                </v:shape>
                <w10:wrap type="square" anchorx="margin"/>
              </v:group>
            </w:pict>
          </mc:Fallback>
        </mc:AlternateContent>
      </w:r>
    </w:p>
    <w:p w14:paraId="433A8897" w14:textId="77777777" w:rsidR="007B4FB8" w:rsidRDefault="007B4FB8" w:rsidP="007B4FB8">
      <w:pPr>
        <w:pStyle w:val="Heading1"/>
        <w:sectPr w:rsidR="007B4FB8" w:rsidSect="005335B6">
          <w:pgSz w:w="11906" w:h="16838"/>
          <w:pgMar w:top="1440" w:right="1259" w:bottom="1440" w:left="1259" w:header="708" w:footer="708" w:gutter="0"/>
          <w:cols w:space="708"/>
          <w:docGrid w:linePitch="360"/>
        </w:sectPr>
      </w:pPr>
    </w:p>
    <w:p w14:paraId="3796D702" w14:textId="1CCED338" w:rsidR="007B4FB8" w:rsidRDefault="009C2A81" w:rsidP="007B4FB8">
      <w:pPr>
        <w:pStyle w:val="Heading1"/>
      </w:pPr>
      <w:r>
        <w:lastRenderedPageBreak/>
        <w:t>360 degree view of b</w:t>
      </w:r>
      <w:r w:rsidR="007B4FB8">
        <w:t>us stop 1342</w:t>
      </w:r>
    </w:p>
    <w:p w14:paraId="30C32C83" w14:textId="77777777" w:rsidR="007B4FB8" w:rsidRPr="00FA604C" w:rsidRDefault="007B4FB8" w:rsidP="007B4FB8">
      <w:pPr>
        <w:jc w:val="center"/>
        <w:rPr>
          <w:noProof/>
          <w:sz w:val="2"/>
          <w:szCs w:val="2"/>
        </w:rPr>
      </w:pPr>
      <w:r>
        <w:rPr>
          <w:noProof/>
        </w:rPr>
        <w:drawing>
          <wp:inline distT="0" distB="0" distL="0" distR="0" wp14:anchorId="10027457" wp14:editId="3475FEC7">
            <wp:extent cx="3096000" cy="2322000"/>
            <wp:effectExtent l="0" t="0" r="0" b="254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3096000" cy="2322000"/>
                    </a:xfrm>
                    <a:prstGeom prst="rect">
                      <a:avLst/>
                    </a:prstGeom>
                    <a:noFill/>
                    <a:ln>
                      <a:noFill/>
                    </a:ln>
                  </pic:spPr>
                </pic:pic>
              </a:graphicData>
            </a:graphic>
          </wp:inline>
        </w:drawing>
      </w:r>
      <w:r>
        <w:rPr>
          <w:noProof/>
        </w:rPr>
        <w:t xml:space="preserve">   </w:t>
      </w:r>
      <w:r>
        <w:rPr>
          <w:noProof/>
        </w:rPr>
        <w:drawing>
          <wp:inline distT="0" distB="0" distL="0" distR="0" wp14:anchorId="342267A1" wp14:editId="2DBBE9F7">
            <wp:extent cx="3096000" cy="2322000"/>
            <wp:effectExtent l="0" t="0" r="0" b="254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3096000" cy="2322000"/>
                    </a:xfrm>
                    <a:prstGeom prst="rect">
                      <a:avLst/>
                    </a:prstGeom>
                    <a:noFill/>
                    <a:ln>
                      <a:noFill/>
                    </a:ln>
                  </pic:spPr>
                </pic:pic>
              </a:graphicData>
            </a:graphic>
          </wp:inline>
        </w:drawing>
      </w:r>
      <w:r>
        <w:rPr>
          <w:noProof/>
        </w:rPr>
        <w:t xml:space="preserve">   </w:t>
      </w:r>
      <w:r>
        <w:rPr>
          <w:noProof/>
        </w:rPr>
        <w:drawing>
          <wp:inline distT="0" distB="0" distL="0" distR="0" wp14:anchorId="1F98BCE2" wp14:editId="1D0B821F">
            <wp:extent cx="3096000" cy="2322000"/>
            <wp:effectExtent l="0" t="0" r="0" b="254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3096000" cy="2322000"/>
                    </a:xfrm>
                    <a:prstGeom prst="rect">
                      <a:avLst/>
                    </a:prstGeom>
                    <a:noFill/>
                    <a:ln>
                      <a:noFill/>
                    </a:ln>
                  </pic:spPr>
                </pic:pic>
              </a:graphicData>
            </a:graphic>
          </wp:inline>
        </w:drawing>
      </w:r>
    </w:p>
    <w:p w14:paraId="4A8F6DB0" w14:textId="77777777" w:rsidR="007B4FB8" w:rsidRDefault="007B4FB8" w:rsidP="007B4FB8">
      <w:pPr>
        <w:jc w:val="center"/>
        <w:rPr>
          <w:noProof/>
        </w:rPr>
      </w:pPr>
      <w:r>
        <w:rPr>
          <w:noProof/>
        </w:rPr>
        <w:drawing>
          <wp:inline distT="0" distB="0" distL="0" distR="0" wp14:anchorId="3DF45E47" wp14:editId="5D8BAD7C">
            <wp:extent cx="3096000" cy="2322000"/>
            <wp:effectExtent l="0" t="0" r="0" b="254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3096000" cy="2322000"/>
                    </a:xfrm>
                    <a:prstGeom prst="rect">
                      <a:avLst/>
                    </a:prstGeom>
                    <a:noFill/>
                    <a:ln>
                      <a:noFill/>
                    </a:ln>
                  </pic:spPr>
                </pic:pic>
              </a:graphicData>
            </a:graphic>
          </wp:inline>
        </w:drawing>
      </w:r>
      <w:r>
        <w:rPr>
          <w:noProof/>
        </w:rPr>
        <w:t xml:space="preserve">   </w:t>
      </w:r>
      <w:r>
        <w:rPr>
          <w:noProof/>
        </w:rPr>
        <w:drawing>
          <wp:inline distT="0" distB="0" distL="0" distR="0" wp14:anchorId="1F515198" wp14:editId="528B6029">
            <wp:extent cx="3096000" cy="2322000"/>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3096000" cy="2322000"/>
                    </a:xfrm>
                    <a:prstGeom prst="rect">
                      <a:avLst/>
                    </a:prstGeom>
                    <a:noFill/>
                    <a:ln>
                      <a:noFill/>
                    </a:ln>
                  </pic:spPr>
                </pic:pic>
              </a:graphicData>
            </a:graphic>
          </wp:inline>
        </w:drawing>
      </w:r>
      <w:r>
        <w:rPr>
          <w:noProof/>
        </w:rPr>
        <w:t xml:space="preserve">   </w:t>
      </w:r>
      <w:r>
        <w:rPr>
          <w:noProof/>
        </w:rPr>
        <w:drawing>
          <wp:inline distT="0" distB="0" distL="0" distR="0" wp14:anchorId="4DDCFA85" wp14:editId="47F4F73C">
            <wp:extent cx="3096000" cy="2322000"/>
            <wp:effectExtent l="0" t="0" r="0" b="254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3096000" cy="2322000"/>
                    </a:xfrm>
                    <a:prstGeom prst="rect">
                      <a:avLst/>
                    </a:prstGeom>
                    <a:noFill/>
                    <a:ln>
                      <a:noFill/>
                    </a:ln>
                  </pic:spPr>
                </pic:pic>
              </a:graphicData>
            </a:graphic>
          </wp:inline>
        </w:drawing>
      </w:r>
    </w:p>
    <w:p w14:paraId="65EC9E55" w14:textId="77777777" w:rsidR="007B4FB8" w:rsidRDefault="007B4FB8" w:rsidP="00065801">
      <w:pPr>
        <w:pStyle w:val="Heading1"/>
        <w:sectPr w:rsidR="007B4FB8" w:rsidSect="007B4FB8">
          <w:pgSz w:w="16838" w:h="11906" w:orient="landscape"/>
          <w:pgMar w:top="1134" w:right="720" w:bottom="851" w:left="720" w:header="709" w:footer="709" w:gutter="0"/>
          <w:cols w:space="708"/>
          <w:docGrid w:linePitch="360"/>
        </w:sectPr>
      </w:pPr>
    </w:p>
    <w:p w14:paraId="41BF311D" w14:textId="7D5CA32B" w:rsidR="00065801" w:rsidRDefault="00065801" w:rsidP="00065801">
      <w:pPr>
        <w:pStyle w:val="Heading1"/>
      </w:pPr>
      <w:r>
        <w:rPr>
          <w:noProof/>
        </w:rPr>
        <w:lastRenderedPageBreak/>
        <w:drawing>
          <wp:anchor distT="0" distB="0" distL="114300" distR="114300" simplePos="0" relativeHeight="251911168" behindDoc="1" locked="0" layoutInCell="1" allowOverlap="1" wp14:anchorId="27D8AADC" wp14:editId="1BBD99AF">
            <wp:simplePos x="0" y="0"/>
            <wp:positionH relativeFrom="margin">
              <wp:align>left</wp:align>
            </wp:positionH>
            <wp:positionV relativeFrom="paragraph">
              <wp:posOffset>13335</wp:posOffset>
            </wp:positionV>
            <wp:extent cx="381635" cy="1039495"/>
            <wp:effectExtent l="0" t="0" r="0" b="8255"/>
            <wp:wrapTight wrapText="bothSides">
              <wp:wrapPolygon edited="0">
                <wp:start x="0" y="0"/>
                <wp:lineTo x="0" y="21376"/>
                <wp:lineTo x="20486" y="21376"/>
                <wp:lineTo x="20486" y="0"/>
                <wp:lineTo x="0" y="0"/>
              </wp:wrapPolygon>
            </wp:wrapTight>
            <wp:docPr id="211" name="Picture 211" descr="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4070a.jpg"/>
                    <pic:cNvPicPr/>
                  </pic:nvPicPr>
                  <pic:blipFill rotWithShape="1">
                    <a:blip r:embed="rId85" cstate="screen">
                      <a:extLst>
                        <a:ext uri="{28A0092B-C50C-407E-A947-70E740481C1C}">
                          <a14:useLocalDpi xmlns:a14="http://schemas.microsoft.com/office/drawing/2010/main"/>
                        </a:ext>
                      </a:extLst>
                    </a:blip>
                    <a:srcRect/>
                    <a:stretch/>
                  </pic:blipFill>
                  <pic:spPr bwMode="auto">
                    <a:xfrm>
                      <a:off x="0" y="0"/>
                      <a:ext cx="381635" cy="10394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D7616">
        <w:t xml:space="preserve">Bus stop </w:t>
      </w:r>
      <w:r>
        <w:t>4070</w:t>
      </w:r>
    </w:p>
    <w:p w14:paraId="5ECBEA05" w14:textId="6826B89A" w:rsidR="00065801" w:rsidRDefault="00065801" w:rsidP="00065801">
      <w:r>
        <w:t>Bus stop 4070 is on Copland Drive in Melba. The street is busy</w:t>
      </w:r>
      <w:r w:rsidR="00B57204">
        <w:t>,</w:t>
      </w:r>
      <w:r>
        <w:t xml:space="preserve"> especially at peak hour.</w:t>
      </w:r>
      <w:r>
        <w:rPr>
          <w:rStyle w:val="FootnoteReference"/>
        </w:rPr>
        <w:footnoteReference w:id="20"/>
      </w:r>
      <w:r>
        <w:t xml:space="preserve"> </w:t>
      </w:r>
      <w:r w:rsidR="00F55AD7">
        <w:t>The bus stop on the opposite side of the road is 4071.</w:t>
      </w:r>
    </w:p>
    <w:p w14:paraId="4FDD9C67" w14:textId="4F4B9A3F" w:rsidR="00065801" w:rsidRPr="00FD7616" w:rsidRDefault="00065801" w:rsidP="00065801">
      <w:pPr>
        <w:pStyle w:val="Quote"/>
        <w:rPr>
          <w:lang w:eastAsia="en-AU"/>
        </w:rPr>
      </w:pPr>
      <w:r w:rsidRPr="00FD7616">
        <w:rPr>
          <w:lang w:eastAsia="en-AU"/>
        </w:rPr>
        <w:t xml:space="preserve">“At night I have a 15-20 minute walk home from the R3 stop on mostly unlit bike paths along Ginninderra </w:t>
      </w:r>
      <w:r w:rsidR="00B57204">
        <w:rPr>
          <w:lang w:eastAsia="en-AU"/>
        </w:rPr>
        <w:t>C</w:t>
      </w:r>
      <w:r w:rsidRPr="00FD7616">
        <w:rPr>
          <w:lang w:eastAsia="en-AU"/>
        </w:rPr>
        <w:t xml:space="preserve">reek. </w:t>
      </w:r>
      <w:r w:rsidR="00B57204">
        <w:rPr>
          <w:lang w:eastAsia="en-AU"/>
        </w:rPr>
        <w:t>O</w:t>
      </w:r>
      <w:r w:rsidRPr="00FD7616">
        <w:rPr>
          <w:lang w:eastAsia="en-AU"/>
        </w:rPr>
        <w:t>r a long wait in Belconnen for a 41, followed by a shorter but still mostly unlit walk. Also</w:t>
      </w:r>
      <w:r w:rsidR="00B57204">
        <w:rPr>
          <w:lang w:eastAsia="en-AU"/>
        </w:rPr>
        <w:t>,</w:t>
      </w:r>
      <w:r w:rsidRPr="00FD7616">
        <w:rPr>
          <w:lang w:eastAsia="en-AU"/>
        </w:rPr>
        <w:t xml:space="preserve"> I do not feel safe using underpasses at night, so instead have to cross a busy road.”</w:t>
      </w:r>
    </w:p>
    <w:p w14:paraId="6E560DE9" w14:textId="0D4E15A6" w:rsidR="00B5529D" w:rsidRDefault="00065801" w:rsidP="00065801">
      <w:r>
        <w:t>This bus stop has street lighting that illuminates the stop</w:t>
      </w:r>
      <w:r w:rsidR="00B57204">
        <w:t>,</w:t>
      </w:r>
      <w:r w:rsidR="00E50C35">
        <w:t xml:space="preserve"> but the area behind </w:t>
      </w:r>
      <w:r w:rsidR="00B57204">
        <w:t xml:space="preserve">the </w:t>
      </w:r>
      <w:r w:rsidR="00E50C35">
        <w:t xml:space="preserve">bus stop is </w:t>
      </w:r>
      <w:r w:rsidR="00B51969">
        <w:t>green space</w:t>
      </w:r>
      <w:r w:rsidR="00E50C35">
        <w:t xml:space="preserve"> and creek</w:t>
      </w:r>
      <w:r w:rsidR="00B57204">
        <w:t>,</w:t>
      </w:r>
      <w:r w:rsidR="0014708F">
        <w:t xml:space="preserve"> which is unlit and would be dark at night</w:t>
      </w:r>
      <w:r w:rsidR="001B15D4">
        <w:t xml:space="preserve"> (Figure </w:t>
      </w:r>
      <w:r w:rsidR="0068467C">
        <w:t>20</w:t>
      </w:r>
      <w:r w:rsidR="001B15D4">
        <w:t xml:space="preserve"> show park behind bus stop)</w:t>
      </w:r>
      <w:r>
        <w:t xml:space="preserve">. </w:t>
      </w:r>
      <w:r w:rsidR="00B5529D">
        <w:t xml:space="preserve">To head to Melba </w:t>
      </w:r>
      <w:r w:rsidR="00F15D27">
        <w:t xml:space="preserve">(towards Conley Drive) </w:t>
      </w:r>
      <w:r w:rsidR="00B5529D">
        <w:t>from the bus stop</w:t>
      </w:r>
      <w:r w:rsidR="00B57204">
        <w:t>,</w:t>
      </w:r>
      <w:r w:rsidR="00B5529D">
        <w:t xml:space="preserve"> a </w:t>
      </w:r>
      <w:r w:rsidR="00F515DE">
        <w:t>woman</w:t>
      </w:r>
      <w:r w:rsidR="00B5529D">
        <w:t xml:space="preserve"> has to </w:t>
      </w:r>
      <w:r w:rsidR="00E33EC2">
        <w:t>travel</w:t>
      </w:r>
      <w:r w:rsidR="00797625">
        <w:t xml:space="preserve"> on a </w:t>
      </w:r>
      <w:r w:rsidR="00AA2015">
        <w:t xml:space="preserve">path </w:t>
      </w:r>
      <w:r w:rsidR="00797625">
        <w:t xml:space="preserve">that heads away from </w:t>
      </w:r>
      <w:r w:rsidR="00AA2015">
        <w:t>Copland Dr</w:t>
      </w:r>
      <w:r w:rsidR="00797625">
        <w:t xml:space="preserve"> through the green space. The path that has no lighting also has some places where it is lower than the road</w:t>
      </w:r>
      <w:r w:rsidR="00B57204">
        <w:t>,</w:t>
      </w:r>
      <w:r w:rsidR="00797625">
        <w:t xml:space="preserve"> completely out of view from the road or </w:t>
      </w:r>
      <w:r w:rsidR="0014708F">
        <w:t>passers-by</w:t>
      </w:r>
      <w:r w:rsidR="00797625">
        <w:t xml:space="preserve">. </w:t>
      </w:r>
      <w:r w:rsidR="0014708F">
        <w:t>The path veers left</w:t>
      </w:r>
      <w:r w:rsidR="00797625">
        <w:t xml:space="preserve"> towards Melba into a very isolated area which has the green space on one side and ovals on the other. An alternative route is to walk down to </w:t>
      </w:r>
      <w:r w:rsidR="00AA2015">
        <w:t>Ginninderra Drive which has no path next to it.</w:t>
      </w:r>
    </w:p>
    <w:p w14:paraId="64E6C680" w14:textId="2C3167CA" w:rsidR="001D252A" w:rsidRDefault="00E50C35" w:rsidP="00065801">
      <w:r>
        <w:t>Accessing the Evatt residential area requires either crossing a busy road</w:t>
      </w:r>
      <w:r w:rsidR="0047600A">
        <w:t>,</w:t>
      </w:r>
      <w:r>
        <w:t xml:space="preserve"> or heading down a path that is lit</w:t>
      </w:r>
      <w:r w:rsidR="00CD4544">
        <w:t xml:space="preserve"> but is lower than the road</w:t>
      </w:r>
      <w:r w:rsidR="0014708F">
        <w:t>.</w:t>
      </w:r>
      <w:r w:rsidR="00CD4544">
        <w:t xml:space="preserve"> </w:t>
      </w:r>
      <w:r w:rsidR="001D252A">
        <w:t>The path head</w:t>
      </w:r>
      <w:r w:rsidR="003754E2">
        <w:t>ing to homes in Evatt</w:t>
      </w:r>
      <w:r w:rsidR="00B5529D">
        <w:t xml:space="preserve"> goes</w:t>
      </w:r>
      <w:r w:rsidR="003754E2">
        <w:t xml:space="preserve"> under the road through an unlit</w:t>
      </w:r>
      <w:r w:rsidR="001D252A">
        <w:t xml:space="preserve"> underpass </w:t>
      </w:r>
      <w:r w:rsidR="00E33EC2">
        <w:t xml:space="preserve">(Figure </w:t>
      </w:r>
      <w:r w:rsidR="00E2090D">
        <w:t>2</w:t>
      </w:r>
      <w:r w:rsidR="0068467C">
        <w:t>1</w:t>
      </w:r>
      <w:r w:rsidR="00F55AD7">
        <w:t xml:space="preserve"> &amp; 2</w:t>
      </w:r>
      <w:r w:rsidR="0068467C">
        <w:t>2</w:t>
      </w:r>
      <w:r w:rsidR="00E33EC2">
        <w:t xml:space="preserve">) </w:t>
      </w:r>
      <w:r w:rsidR="001D252A">
        <w:t>and leads to an</w:t>
      </w:r>
      <w:r w:rsidR="003754E2">
        <w:t>other</w:t>
      </w:r>
      <w:r w:rsidR="001D252A">
        <w:t xml:space="preserve"> area that is not visible from the road</w:t>
      </w:r>
      <w:r w:rsidR="0047600A">
        <w:t>,</w:t>
      </w:r>
      <w:r w:rsidR="00B5529D">
        <w:t xml:space="preserve"> but is closer to housing on </w:t>
      </w:r>
      <w:proofErr w:type="spellStart"/>
      <w:r w:rsidR="00B5529D">
        <w:t>Carlile</w:t>
      </w:r>
      <w:proofErr w:type="spellEnd"/>
      <w:r w:rsidR="00B5529D">
        <w:t xml:space="preserve"> St</w:t>
      </w:r>
      <w:r w:rsidR="00F55AD7">
        <w:t xml:space="preserve"> (see bus stop 4071)</w:t>
      </w:r>
      <w:r w:rsidR="00B5529D">
        <w:t>.</w:t>
      </w:r>
      <w:r w:rsidR="0014708F" w:rsidRPr="0014708F">
        <w:t xml:space="preserve"> </w:t>
      </w:r>
      <w:r w:rsidR="0014708F">
        <w:t xml:space="preserve">Both entry and exit points to the underpass are possible entrapment sites due to </w:t>
      </w:r>
      <w:r w:rsidR="0047600A">
        <w:t>the</w:t>
      </w:r>
      <w:r w:rsidR="0014708F">
        <w:t xml:space="preserve"> lack of visibility from the road.</w:t>
      </w:r>
    </w:p>
    <w:p w14:paraId="0CC86310" w14:textId="63BE8EEE" w:rsidR="00065801" w:rsidRDefault="00F55AD7" w:rsidP="00065801">
      <w:pPr>
        <w:rPr>
          <w:noProof/>
        </w:rPr>
      </w:pPr>
      <w:r>
        <w:rPr>
          <w:noProof/>
        </w:rPr>
        <mc:AlternateContent>
          <mc:Choice Requires="wpg">
            <w:drawing>
              <wp:anchor distT="0" distB="0" distL="114300" distR="114300" simplePos="0" relativeHeight="252296192" behindDoc="0" locked="0" layoutInCell="1" allowOverlap="1" wp14:anchorId="10ADC491" wp14:editId="53BD7CBB">
                <wp:simplePos x="0" y="0"/>
                <wp:positionH relativeFrom="column">
                  <wp:posOffset>2324735</wp:posOffset>
                </wp:positionH>
                <wp:positionV relativeFrom="paragraph">
                  <wp:posOffset>612775</wp:posOffset>
                </wp:positionV>
                <wp:extent cx="3771265" cy="2725420"/>
                <wp:effectExtent l="0" t="0" r="635" b="0"/>
                <wp:wrapTight wrapText="bothSides">
                  <wp:wrapPolygon edited="0">
                    <wp:start x="0" y="0"/>
                    <wp:lineTo x="0" y="21439"/>
                    <wp:lineTo x="21495" y="21439"/>
                    <wp:lineTo x="21495" y="19476"/>
                    <wp:lineTo x="20840" y="19325"/>
                    <wp:lineTo x="20840" y="0"/>
                    <wp:lineTo x="0" y="0"/>
                  </wp:wrapPolygon>
                </wp:wrapTight>
                <wp:docPr id="199" name="Group 199"/>
                <wp:cNvGraphicFramePr/>
                <a:graphic xmlns:a="http://schemas.openxmlformats.org/drawingml/2006/main">
                  <a:graphicData uri="http://schemas.microsoft.com/office/word/2010/wordprocessingGroup">
                    <wpg:wgp>
                      <wpg:cNvGrpSpPr/>
                      <wpg:grpSpPr>
                        <a:xfrm>
                          <a:off x="0" y="0"/>
                          <a:ext cx="3771265" cy="2725420"/>
                          <a:chOff x="0" y="0"/>
                          <a:chExt cx="3771265" cy="2725420"/>
                        </a:xfrm>
                      </wpg:grpSpPr>
                      <pic:pic xmlns:pic="http://schemas.openxmlformats.org/drawingml/2006/picture">
                        <pic:nvPicPr>
                          <pic:cNvPr id="182" name="Picture 182" descr="An empty road with trees on the side of the street&#10;&#10;Description automatically generated"/>
                          <pic:cNvPicPr>
                            <a:picLocks noChangeAspect="1"/>
                          </pic:cNvPicPr>
                        </pic:nvPicPr>
                        <pic:blipFill>
                          <a:blip r:embed="rId86" cstate="screen">
                            <a:extLst>
                              <a:ext uri="{28A0092B-C50C-407E-A947-70E740481C1C}">
                                <a14:useLocalDpi xmlns:a14="http://schemas.microsoft.com/office/drawing/2010/main"/>
                              </a:ext>
                            </a:extLst>
                          </a:blip>
                          <a:stretch>
                            <a:fillRect/>
                          </a:stretch>
                        </pic:blipFill>
                        <pic:spPr>
                          <a:xfrm>
                            <a:off x="0" y="0"/>
                            <a:ext cx="3618865" cy="2713990"/>
                          </a:xfrm>
                          <a:prstGeom prst="rect">
                            <a:avLst/>
                          </a:prstGeom>
                        </pic:spPr>
                      </pic:pic>
                      <wps:wsp>
                        <wps:cNvPr id="185" name="Text Box 185"/>
                        <wps:cNvSpPr txBox="1"/>
                        <wps:spPr>
                          <a:xfrm>
                            <a:off x="0" y="2466975"/>
                            <a:ext cx="3771265" cy="258445"/>
                          </a:xfrm>
                          <a:prstGeom prst="rect">
                            <a:avLst/>
                          </a:prstGeom>
                          <a:solidFill>
                            <a:prstClr val="white"/>
                          </a:solidFill>
                          <a:ln>
                            <a:noFill/>
                          </a:ln>
                        </wps:spPr>
                        <wps:txbx>
                          <w:txbxContent>
                            <w:p w14:paraId="3AE34BD3" w14:textId="73AFDE77" w:rsidR="00283C9B" w:rsidRPr="001B15D4" w:rsidRDefault="00283C9B" w:rsidP="001B15D4">
                              <w:pPr>
                                <w:pStyle w:val="Caption"/>
                                <w:rPr>
                                  <w:noProof/>
                                  <w:color w:val="auto"/>
                                </w:rPr>
                              </w:pPr>
                              <w:r w:rsidRPr="001B15D4">
                                <w:rPr>
                                  <w:color w:val="auto"/>
                                </w:rPr>
                                <w:t xml:space="preserve">Figure </w:t>
                              </w:r>
                              <w:r>
                                <w:rPr>
                                  <w:color w:val="auto"/>
                                </w:rPr>
                                <w:t>20</w:t>
                              </w:r>
                              <w:r w:rsidRPr="001B15D4">
                                <w:rPr>
                                  <w:color w:val="auto"/>
                                </w:rPr>
                                <w:t>: Park behind Bus stop 4070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0ADC491" id="Group 199" o:spid="_x0000_s1086" style="position:absolute;left:0;text-align:left;margin-left:183.05pt;margin-top:48.25pt;width:296.95pt;height:214.6pt;z-index:252296192" coordsize="37712,272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">
                <v:shape id="Picture 182" o:spid="_x0000_s1087" type="#_x0000_t75" alt="An empty road with trees on the side of the street&#10;&#10;Description automatically generated" style="position:absolute;width:36188;height:27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">
                  <v:imagedata r:id="rId87" o:title="An empty road with trees on the side of the street&#10;&#10;Description automatically generated"/>
                </v:shape>
                <v:shape id="Text Box 185" o:spid="_x0000_s1088" type="#_x0000_t202" style="position:absolute;top:24669;width:37712;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" stroked="f">
                  <v:textbox style="mso-fit-shape-to-text:t" inset="0,0,0,0">
                    <w:txbxContent>
                      <w:p w14:paraId="3AE34BD3" w14:textId="73AFDE77" w:rsidR="00283C9B" w:rsidRPr="001B15D4" w:rsidRDefault="00283C9B" w:rsidP="001B15D4">
                        <w:pPr>
                          <w:pStyle w:val="Caption"/>
                          <w:rPr>
                            <w:noProof/>
                            <w:color w:val="auto"/>
                          </w:rPr>
                        </w:pPr>
                        <w:r w:rsidRPr="001B15D4">
                          <w:rPr>
                            <w:color w:val="auto"/>
                          </w:rPr>
                          <w:t xml:space="preserve">Figure </w:t>
                        </w:r>
                        <w:r>
                          <w:rPr>
                            <w:color w:val="auto"/>
                          </w:rPr>
                          <w:t>20</w:t>
                        </w:r>
                        <w:r w:rsidRPr="001B15D4">
                          <w:rPr>
                            <w:color w:val="auto"/>
                          </w:rPr>
                          <w:t>: Park behind Bus stop 4070</w:t>
                        </w:r>
                      </w:p>
                    </w:txbxContent>
                  </v:textbox>
                </v:shape>
                <w10:wrap type="tight"/>
              </v:group>
            </w:pict>
          </mc:Fallback>
        </mc:AlternateContent>
      </w:r>
      <w:r w:rsidR="001E65EA">
        <w:t>This</w:t>
      </w:r>
      <w:r w:rsidR="00065801">
        <w:t xml:space="preserve"> bus stop has numerous possible entrapment zones and large dark areas </w:t>
      </w:r>
      <w:r w:rsidR="001E65EA">
        <w:t xml:space="preserve">around </w:t>
      </w:r>
      <w:r w:rsidR="00065801">
        <w:t>the bus stop. At night, the bus stop would be extremely dark and quiet</w:t>
      </w:r>
      <w:r w:rsidR="0047600A">
        <w:t>,</w:t>
      </w:r>
      <w:r w:rsidR="00065801">
        <w:t xml:space="preserve"> and would feel very uncomfortable. In addition, there is no shelter or seat at the bus stop.</w:t>
      </w:r>
      <w:r w:rsidR="001E65EA" w:rsidRPr="001E65EA">
        <w:rPr>
          <w:noProof/>
        </w:rPr>
        <w:t xml:space="preserve"> </w:t>
      </w:r>
    </w:p>
    <w:p w14:paraId="4B931D09" w14:textId="68037E15" w:rsidR="0014708F" w:rsidRDefault="0014708F" w:rsidP="00065801"/>
    <w:p w14:paraId="74DCA677" w14:textId="77777777" w:rsidR="006C3EB1" w:rsidRDefault="006C3EB1" w:rsidP="00F55AD7">
      <w:pPr>
        <w:ind w:left="567" w:right="567"/>
      </w:pPr>
    </w:p>
    <w:p w14:paraId="082608D2" w14:textId="77777777" w:rsidR="006C3EB1" w:rsidRDefault="006C3EB1" w:rsidP="00F55AD7">
      <w:pPr>
        <w:ind w:left="567" w:right="567"/>
      </w:pPr>
    </w:p>
    <w:p w14:paraId="79A70005" w14:textId="77777777" w:rsidR="006C3EB1" w:rsidRDefault="006C3EB1" w:rsidP="00F55AD7">
      <w:pPr>
        <w:ind w:left="567" w:right="567"/>
      </w:pPr>
    </w:p>
    <w:p w14:paraId="209E7128" w14:textId="77777777" w:rsidR="006C3EB1" w:rsidRDefault="006C3EB1" w:rsidP="00F55AD7">
      <w:pPr>
        <w:ind w:left="567" w:right="567"/>
      </w:pPr>
    </w:p>
    <w:p w14:paraId="1F6A5B1F" w14:textId="77777777" w:rsidR="006C3EB1" w:rsidRDefault="006C3EB1" w:rsidP="00F55AD7">
      <w:pPr>
        <w:ind w:left="567" w:right="567"/>
      </w:pPr>
    </w:p>
    <w:p w14:paraId="19560267" w14:textId="77777777" w:rsidR="006C3EB1" w:rsidRDefault="006C3EB1" w:rsidP="00F55AD7">
      <w:pPr>
        <w:ind w:left="567" w:right="567"/>
      </w:pPr>
    </w:p>
    <w:p w14:paraId="04DF3E92" w14:textId="51A2ECE5" w:rsidR="006C3EB1" w:rsidRDefault="006C3EB1" w:rsidP="00F55AD7">
      <w:pPr>
        <w:ind w:left="567" w:right="567"/>
      </w:pPr>
      <w:r>
        <w:rPr>
          <w:noProof/>
        </w:rPr>
        <w:lastRenderedPageBreak/>
        <mc:AlternateContent>
          <mc:Choice Requires="wpg">
            <w:drawing>
              <wp:anchor distT="0" distB="0" distL="114300" distR="114300" simplePos="0" relativeHeight="251914240" behindDoc="0" locked="0" layoutInCell="1" allowOverlap="1" wp14:anchorId="593A657F" wp14:editId="2766E794">
                <wp:simplePos x="0" y="0"/>
                <wp:positionH relativeFrom="margin">
                  <wp:posOffset>3094355</wp:posOffset>
                </wp:positionH>
                <wp:positionV relativeFrom="paragraph">
                  <wp:posOffset>0</wp:posOffset>
                </wp:positionV>
                <wp:extent cx="3190875" cy="2457450"/>
                <wp:effectExtent l="0" t="0" r="9525" b="0"/>
                <wp:wrapTight wrapText="bothSides">
                  <wp:wrapPolygon edited="0">
                    <wp:start x="0" y="0"/>
                    <wp:lineTo x="0" y="21433"/>
                    <wp:lineTo x="21536" y="21433"/>
                    <wp:lineTo x="21536" y="0"/>
                    <wp:lineTo x="0" y="0"/>
                  </wp:wrapPolygon>
                </wp:wrapTight>
                <wp:docPr id="258" name="Group 258"/>
                <wp:cNvGraphicFramePr/>
                <a:graphic xmlns:a="http://schemas.openxmlformats.org/drawingml/2006/main">
                  <a:graphicData uri="http://schemas.microsoft.com/office/word/2010/wordprocessingGroup">
                    <wpg:wgp>
                      <wpg:cNvGrpSpPr/>
                      <wpg:grpSpPr>
                        <a:xfrm>
                          <a:off x="0" y="0"/>
                          <a:ext cx="3190875" cy="2457450"/>
                          <a:chOff x="0" y="0"/>
                          <a:chExt cx="3593465" cy="3001645"/>
                        </a:xfrm>
                      </wpg:grpSpPr>
                      <pic:pic xmlns:pic="http://schemas.openxmlformats.org/drawingml/2006/picture">
                        <pic:nvPicPr>
                          <pic:cNvPr id="212" name="Picture 212" descr="A stone bridge over a ramp&#10;&#10;Description automatically generated"/>
                          <pic:cNvPicPr>
                            <a:picLocks noChangeAspect="1"/>
                          </pic:cNvPicPr>
                        </pic:nvPicPr>
                        <pic:blipFill>
                          <a:blip r:embed="rId88" cstate="screen">
                            <a:extLst>
                              <a:ext uri="{28A0092B-C50C-407E-A947-70E740481C1C}">
                                <a14:useLocalDpi xmlns:a14="http://schemas.microsoft.com/office/drawing/2010/main"/>
                              </a:ext>
                            </a:extLst>
                          </a:blip>
                          <a:stretch>
                            <a:fillRect/>
                          </a:stretch>
                        </pic:blipFill>
                        <pic:spPr>
                          <a:xfrm>
                            <a:off x="0" y="0"/>
                            <a:ext cx="3593465" cy="2695575"/>
                          </a:xfrm>
                          <a:prstGeom prst="rect">
                            <a:avLst/>
                          </a:prstGeom>
                        </pic:spPr>
                      </pic:pic>
                      <wps:wsp>
                        <wps:cNvPr id="190" name="Text Box 190"/>
                        <wps:cNvSpPr txBox="1"/>
                        <wps:spPr>
                          <a:xfrm>
                            <a:off x="0" y="2743200"/>
                            <a:ext cx="3593465" cy="258445"/>
                          </a:xfrm>
                          <a:prstGeom prst="rect">
                            <a:avLst/>
                          </a:prstGeom>
                          <a:solidFill>
                            <a:prstClr val="white"/>
                          </a:solidFill>
                          <a:ln>
                            <a:noFill/>
                          </a:ln>
                        </wps:spPr>
                        <wps:txbx>
                          <w:txbxContent>
                            <w:p w14:paraId="54B44860" w14:textId="726E7735" w:rsidR="00283C9B" w:rsidRPr="000C3645" w:rsidRDefault="00283C9B" w:rsidP="00065801">
                              <w:pPr>
                                <w:pStyle w:val="Caption"/>
                                <w:rPr>
                                  <w:b/>
                                  <w:noProof/>
                                  <w:color w:val="auto"/>
                                  <w:sz w:val="24"/>
                                </w:rPr>
                              </w:pPr>
                              <w:r w:rsidRPr="000C3645">
                                <w:rPr>
                                  <w:color w:val="auto"/>
                                </w:rPr>
                                <w:t>Figure</w:t>
                              </w:r>
                              <w:r>
                                <w:rPr>
                                  <w:color w:val="auto"/>
                                </w:rPr>
                                <w:t xml:space="preserve"> 22</w:t>
                              </w:r>
                              <w:r w:rsidRPr="000C3645">
                                <w:rPr>
                                  <w:color w:val="auto"/>
                                </w:rPr>
                                <w:t>: Underpass with no lighting under Copland Drive.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3A657F" id="Group 258" o:spid="_x0000_s1089" style="position:absolute;left:0;text-align:left;margin-left:243.65pt;margin-top:0;width:251.25pt;height:193.5pt;z-index:251914240;mso-position-horizontal-relative:margin;mso-width-relative:margin;mso-height-relative:margin" coordsize="35934,300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">
                <v:shape id="Picture 212" o:spid="_x0000_s1090" type="#_x0000_t75" alt="A stone bridge over a ramp&#10;&#10;Description automatically generated" style="position:absolute;width:35934;height:26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">
                  <v:imagedata r:id="rId89" o:title="A stone bridge over a ramp&#10;&#10;Description automatically generated"/>
                </v:shape>
                <v:shape id="Text Box 190" o:spid="_x0000_s1091" type="#_x0000_t202" style="position:absolute;top:27432;width:35934;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" stroked="f">
                  <v:textbox inset="0,0,0,0">
                    <w:txbxContent>
                      <w:p w14:paraId="54B44860" w14:textId="726E7735" w:rsidR="00283C9B" w:rsidRPr="000C3645" w:rsidRDefault="00283C9B" w:rsidP="00065801">
                        <w:pPr>
                          <w:pStyle w:val="Caption"/>
                          <w:rPr>
                            <w:b/>
                            <w:noProof/>
                            <w:color w:val="auto"/>
                            <w:sz w:val="24"/>
                          </w:rPr>
                        </w:pPr>
                        <w:r w:rsidRPr="000C3645">
                          <w:rPr>
                            <w:color w:val="auto"/>
                          </w:rPr>
                          <w:t>Figure</w:t>
                        </w:r>
                        <w:r>
                          <w:rPr>
                            <w:color w:val="auto"/>
                          </w:rPr>
                          <w:t xml:space="preserve"> 22</w:t>
                        </w:r>
                        <w:r w:rsidRPr="000C3645">
                          <w:rPr>
                            <w:color w:val="auto"/>
                          </w:rPr>
                          <w:t>: Underpass with no lighting under Copland Drive.</w:t>
                        </w:r>
                      </w:p>
                    </w:txbxContent>
                  </v:textbox>
                </v:shape>
                <w10:wrap type="tight" anchorx="margin"/>
              </v:group>
            </w:pict>
          </mc:Fallback>
        </mc:AlternateContent>
      </w:r>
      <w:r>
        <w:rPr>
          <w:noProof/>
        </w:rPr>
        <mc:AlternateContent>
          <mc:Choice Requires="wpg">
            <w:drawing>
              <wp:anchor distT="0" distB="0" distL="114300" distR="114300" simplePos="0" relativeHeight="252276736" behindDoc="0" locked="0" layoutInCell="1" allowOverlap="1" wp14:anchorId="68A16475" wp14:editId="31CEE3D8">
                <wp:simplePos x="0" y="0"/>
                <wp:positionH relativeFrom="margin">
                  <wp:align>left</wp:align>
                </wp:positionH>
                <wp:positionV relativeFrom="paragraph">
                  <wp:posOffset>0</wp:posOffset>
                </wp:positionV>
                <wp:extent cx="2828925" cy="4391025"/>
                <wp:effectExtent l="0" t="0" r="9525" b="9525"/>
                <wp:wrapTight wrapText="bothSides">
                  <wp:wrapPolygon edited="0">
                    <wp:start x="0" y="0"/>
                    <wp:lineTo x="0" y="21553"/>
                    <wp:lineTo x="21527" y="21553"/>
                    <wp:lineTo x="21527" y="0"/>
                    <wp:lineTo x="0" y="0"/>
                  </wp:wrapPolygon>
                </wp:wrapTight>
                <wp:docPr id="369" name="Group 369"/>
                <wp:cNvGraphicFramePr/>
                <a:graphic xmlns:a="http://schemas.openxmlformats.org/drawingml/2006/main">
                  <a:graphicData uri="http://schemas.microsoft.com/office/word/2010/wordprocessingGroup">
                    <wpg:wgp>
                      <wpg:cNvGrpSpPr/>
                      <wpg:grpSpPr>
                        <a:xfrm>
                          <a:off x="0" y="0"/>
                          <a:ext cx="2828925" cy="4391025"/>
                          <a:chOff x="0" y="0"/>
                          <a:chExt cx="3486150" cy="5142268"/>
                        </a:xfrm>
                      </wpg:grpSpPr>
                      <pic:pic xmlns:pic="http://schemas.openxmlformats.org/drawingml/2006/picture">
                        <pic:nvPicPr>
                          <pic:cNvPr id="312" name="Picture 312" descr="A tree in a park&#10;&#10;Description automatically generated"/>
                          <pic:cNvPicPr>
                            <a:picLocks noChangeAspect="1"/>
                          </pic:cNvPicPr>
                        </pic:nvPicPr>
                        <pic:blipFill>
                          <a:blip r:embed="rId90" cstate="screen">
                            <a:extLst>
                              <a:ext uri="{28A0092B-C50C-407E-A947-70E740481C1C}">
                                <a14:useLocalDpi xmlns:a14="http://schemas.microsoft.com/office/drawing/2010/main"/>
                              </a:ext>
                            </a:extLst>
                          </a:blip>
                          <a:stretch>
                            <a:fillRect/>
                          </a:stretch>
                        </pic:blipFill>
                        <pic:spPr>
                          <a:xfrm>
                            <a:off x="0" y="0"/>
                            <a:ext cx="3486150" cy="4648200"/>
                          </a:xfrm>
                          <a:prstGeom prst="rect">
                            <a:avLst/>
                          </a:prstGeom>
                        </pic:spPr>
                      </pic:pic>
                      <wps:wsp>
                        <wps:cNvPr id="368" name="Text Box 368"/>
                        <wps:cNvSpPr txBox="1"/>
                        <wps:spPr>
                          <a:xfrm>
                            <a:off x="0" y="4705350"/>
                            <a:ext cx="3486150" cy="436918"/>
                          </a:xfrm>
                          <a:prstGeom prst="rect">
                            <a:avLst/>
                          </a:prstGeom>
                          <a:solidFill>
                            <a:prstClr val="white"/>
                          </a:solidFill>
                          <a:ln>
                            <a:noFill/>
                          </a:ln>
                        </wps:spPr>
                        <wps:txbx>
                          <w:txbxContent>
                            <w:p w14:paraId="2A12E417" w14:textId="54498155" w:rsidR="00283C9B" w:rsidRPr="00F15D27" w:rsidRDefault="00283C9B" w:rsidP="00F15D27">
                              <w:pPr>
                                <w:pStyle w:val="Caption"/>
                                <w:rPr>
                                  <w:noProof/>
                                  <w:color w:val="auto"/>
                                </w:rPr>
                              </w:pPr>
                              <w:r w:rsidRPr="00F15D27">
                                <w:rPr>
                                  <w:color w:val="auto"/>
                                </w:rPr>
                                <w:t>Figure</w:t>
                              </w:r>
                              <w:r>
                                <w:rPr>
                                  <w:color w:val="auto"/>
                                </w:rPr>
                                <w:t xml:space="preserve"> 21</w:t>
                              </w:r>
                              <w:r w:rsidRPr="00F15D27">
                                <w:rPr>
                                  <w:color w:val="auto"/>
                                </w:rPr>
                                <w:t>: Path to Melba</w:t>
                              </w:r>
                              <w:r>
                                <w:rPr>
                                  <w:color w:val="auto"/>
                                </w:rPr>
                                <w:t xml:space="preserve"> which also leads to the underpass</w:t>
                              </w:r>
                              <w:r w:rsidRPr="00F15D27">
                                <w:rPr>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A16475" id="Group 369" o:spid="_x0000_s1092" style="position:absolute;left:0;text-align:left;margin-left:0;margin-top:0;width:222.75pt;height:345.75pt;z-index:252276736;mso-position-horizontal:left;mso-position-horizontal-relative:margin;mso-width-relative:margin;mso-height-relative:margin" coordsize="34861,514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">
                <v:shape id="Picture 312" o:spid="_x0000_s1093" type="#_x0000_t75" alt="A tree in a park&#10;&#10;Description automatically generated" style="position:absolute;width:34861;height:46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">
                  <v:imagedata r:id="rId91" o:title="A tree in a park&#10;&#10;Description automatically generated"/>
                </v:shape>
                <v:shape id="Text Box 368" o:spid="_x0000_s1094" type="#_x0000_t202" style="position:absolute;top:47053;width:34861;height:4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" stroked="f">
                  <v:textbox inset="0,0,0,0">
                    <w:txbxContent>
                      <w:p w14:paraId="2A12E417" w14:textId="54498155" w:rsidR="00283C9B" w:rsidRPr="00F15D27" w:rsidRDefault="00283C9B" w:rsidP="00F15D27">
                        <w:pPr>
                          <w:pStyle w:val="Caption"/>
                          <w:rPr>
                            <w:noProof/>
                            <w:color w:val="auto"/>
                          </w:rPr>
                        </w:pPr>
                        <w:r w:rsidRPr="00F15D27">
                          <w:rPr>
                            <w:color w:val="auto"/>
                          </w:rPr>
                          <w:t>Figure</w:t>
                        </w:r>
                        <w:r>
                          <w:rPr>
                            <w:color w:val="auto"/>
                          </w:rPr>
                          <w:t xml:space="preserve"> 21</w:t>
                        </w:r>
                        <w:r w:rsidRPr="00F15D27">
                          <w:rPr>
                            <w:color w:val="auto"/>
                          </w:rPr>
                          <w:t>: Path to Melba</w:t>
                        </w:r>
                        <w:r>
                          <w:rPr>
                            <w:color w:val="auto"/>
                          </w:rPr>
                          <w:t xml:space="preserve"> which also leads to the underpass</w:t>
                        </w:r>
                        <w:r w:rsidRPr="00F15D27">
                          <w:rPr>
                            <w:color w:val="auto"/>
                          </w:rPr>
                          <w:t>.</w:t>
                        </w:r>
                      </w:p>
                    </w:txbxContent>
                  </v:textbox>
                </v:shape>
                <w10:wrap type="tight" anchorx="margin"/>
              </v:group>
            </w:pict>
          </mc:Fallback>
        </mc:AlternateContent>
      </w:r>
    </w:p>
    <w:p w14:paraId="0150EDA0" w14:textId="77FAABC4" w:rsidR="006C3EB1" w:rsidRDefault="006C3EB1" w:rsidP="00F55AD7">
      <w:pPr>
        <w:ind w:left="567" w:right="567"/>
      </w:pPr>
    </w:p>
    <w:p w14:paraId="04098F3A" w14:textId="15A0DC6F" w:rsidR="006C3EB1" w:rsidRDefault="006C3EB1" w:rsidP="00F55AD7">
      <w:pPr>
        <w:ind w:left="567" w:right="567"/>
      </w:pPr>
    </w:p>
    <w:p w14:paraId="07BB4FA7" w14:textId="055459CC" w:rsidR="006C3EB1" w:rsidRDefault="006C3EB1" w:rsidP="00F55AD7">
      <w:pPr>
        <w:ind w:left="567" w:right="567"/>
      </w:pPr>
    </w:p>
    <w:p w14:paraId="60C95374" w14:textId="6734BB72" w:rsidR="006C3EB1" w:rsidRDefault="006C3EB1" w:rsidP="00F55AD7">
      <w:pPr>
        <w:ind w:left="567" w:right="567"/>
      </w:pPr>
    </w:p>
    <w:p w14:paraId="006E3BAB" w14:textId="48DBDEDF" w:rsidR="006C3EB1" w:rsidRDefault="006C3EB1" w:rsidP="00F55AD7">
      <w:pPr>
        <w:ind w:left="567" w:right="567"/>
      </w:pPr>
    </w:p>
    <w:p w14:paraId="65AB372F" w14:textId="3EAE2FEC" w:rsidR="006C3EB1" w:rsidRDefault="006C3EB1" w:rsidP="00F55AD7">
      <w:pPr>
        <w:ind w:left="567" w:right="567"/>
      </w:pPr>
    </w:p>
    <w:p w14:paraId="2C90D005" w14:textId="021C0373" w:rsidR="006C3EB1" w:rsidRDefault="006C3EB1" w:rsidP="00F55AD7">
      <w:pPr>
        <w:ind w:left="567" w:right="567"/>
      </w:pPr>
    </w:p>
    <w:p w14:paraId="70BCCF72" w14:textId="77777777" w:rsidR="006C3EB1" w:rsidRDefault="006C3EB1" w:rsidP="00F55AD7">
      <w:pPr>
        <w:ind w:left="567" w:right="567"/>
        <w:sectPr w:rsidR="006C3EB1" w:rsidSect="005335B6">
          <w:pgSz w:w="11906" w:h="16838"/>
          <w:pgMar w:top="1440" w:right="1259" w:bottom="1440" w:left="1259" w:header="708" w:footer="708" w:gutter="0"/>
          <w:cols w:space="708"/>
          <w:docGrid w:linePitch="360"/>
        </w:sectPr>
      </w:pPr>
    </w:p>
    <w:p w14:paraId="3E049E34" w14:textId="6BCAA06F" w:rsidR="006C3EB1" w:rsidRDefault="009C2A81" w:rsidP="006C3EB1">
      <w:pPr>
        <w:pStyle w:val="Heading1"/>
        <w:rPr>
          <w:noProof/>
        </w:rPr>
      </w:pPr>
      <w:r>
        <w:lastRenderedPageBreak/>
        <w:t>360 degree view of b</w:t>
      </w:r>
      <w:r w:rsidR="006C3EB1">
        <w:rPr>
          <w:noProof/>
        </w:rPr>
        <w:t>us stop 4070</w:t>
      </w:r>
    </w:p>
    <w:p w14:paraId="523601D0" w14:textId="77777777" w:rsidR="006C3EB1" w:rsidRPr="00C54F28" w:rsidRDefault="006C3EB1" w:rsidP="006C3EB1">
      <w:pPr>
        <w:jc w:val="center"/>
        <w:rPr>
          <w:noProof/>
          <w:color w:val="AC0000"/>
          <w:sz w:val="40"/>
          <w:szCs w:val="40"/>
        </w:rPr>
      </w:pPr>
      <w:r>
        <w:rPr>
          <w:noProof/>
          <w:color w:val="AC0000"/>
          <w:sz w:val="40"/>
          <w:szCs w:val="40"/>
        </w:rPr>
        <w:drawing>
          <wp:inline distT="0" distB="0" distL="0" distR="0" wp14:anchorId="2DF8CFB6" wp14:editId="6907AF75">
            <wp:extent cx="3096000" cy="2321936"/>
            <wp:effectExtent l="0" t="0" r="0" b="2540"/>
            <wp:docPr id="427" name="Picture 427" descr="A large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4070a.jpg"/>
                    <pic:cNvPicPr/>
                  </pic:nvPicPr>
                  <pic:blipFill>
                    <a:blip r:embed="rId92" cstate="screen">
                      <a:extLst>
                        <a:ext uri="{28A0092B-C50C-407E-A947-70E740481C1C}">
                          <a14:useLocalDpi xmlns:a14="http://schemas.microsoft.com/office/drawing/2010/main"/>
                        </a:ext>
                      </a:extLst>
                    </a:blip>
                    <a:stretch>
                      <a:fillRect/>
                    </a:stretch>
                  </pic:blipFill>
                  <pic:spPr>
                    <a:xfrm rot="10800000">
                      <a:off x="0" y="0"/>
                      <a:ext cx="3096000" cy="2321936"/>
                    </a:xfrm>
                    <a:prstGeom prst="rect">
                      <a:avLst/>
                    </a:prstGeom>
                  </pic:spPr>
                </pic:pic>
              </a:graphicData>
            </a:graphic>
          </wp:inline>
        </w:drawing>
      </w:r>
      <w:r>
        <w:rPr>
          <w:noProof/>
          <w:color w:val="AC0000"/>
          <w:sz w:val="40"/>
          <w:szCs w:val="40"/>
        </w:rPr>
        <w:t xml:space="preserve">  </w:t>
      </w:r>
      <w:r>
        <w:rPr>
          <w:noProof/>
          <w:color w:val="AC0000"/>
          <w:sz w:val="40"/>
          <w:szCs w:val="40"/>
        </w:rPr>
        <w:drawing>
          <wp:inline distT="0" distB="0" distL="0" distR="0" wp14:anchorId="24E5F133" wp14:editId="66E2FB1C">
            <wp:extent cx="3095625" cy="2321560"/>
            <wp:effectExtent l="0" t="0" r="9525" b="2540"/>
            <wp:docPr id="29" name="Picture 29" descr="A picture containing tree,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4070b.jpg"/>
                    <pic:cNvPicPr/>
                  </pic:nvPicPr>
                  <pic:blipFill>
                    <a:blip r:embed="rId93" cstate="screen">
                      <a:extLst>
                        <a:ext uri="{28A0092B-C50C-407E-A947-70E740481C1C}">
                          <a14:useLocalDpi xmlns:a14="http://schemas.microsoft.com/office/drawing/2010/main"/>
                        </a:ext>
                      </a:extLst>
                    </a:blip>
                    <a:stretch>
                      <a:fillRect/>
                    </a:stretch>
                  </pic:blipFill>
                  <pic:spPr>
                    <a:xfrm rot="10800000">
                      <a:off x="0" y="0"/>
                      <a:ext cx="3095625" cy="2321560"/>
                    </a:xfrm>
                    <a:prstGeom prst="rect">
                      <a:avLst/>
                    </a:prstGeom>
                  </pic:spPr>
                </pic:pic>
              </a:graphicData>
            </a:graphic>
          </wp:inline>
        </w:drawing>
      </w:r>
      <w:r>
        <w:rPr>
          <w:noProof/>
          <w:color w:val="AC0000"/>
          <w:sz w:val="40"/>
          <w:szCs w:val="40"/>
        </w:rPr>
        <w:t xml:space="preserve">  </w:t>
      </w:r>
      <w:r>
        <w:rPr>
          <w:noProof/>
          <w:color w:val="AC0000"/>
          <w:sz w:val="40"/>
          <w:szCs w:val="40"/>
        </w:rPr>
        <w:drawing>
          <wp:inline distT="0" distB="0" distL="0" distR="0" wp14:anchorId="02EC5289" wp14:editId="2CC858AF">
            <wp:extent cx="3094990" cy="2321560"/>
            <wp:effectExtent l="0" t="0" r="0" b="2540"/>
            <wp:docPr id="30" name="Picture 30" descr="A picture containing water, outdoor, tree,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4070c.jpg"/>
                    <pic:cNvPicPr/>
                  </pic:nvPicPr>
                  <pic:blipFill>
                    <a:blip r:embed="rId94" cstate="screen">
                      <a:extLst>
                        <a:ext uri="{28A0092B-C50C-407E-A947-70E740481C1C}">
                          <a14:useLocalDpi xmlns:a14="http://schemas.microsoft.com/office/drawing/2010/main"/>
                        </a:ext>
                      </a:extLst>
                    </a:blip>
                    <a:stretch>
                      <a:fillRect/>
                    </a:stretch>
                  </pic:blipFill>
                  <pic:spPr>
                    <a:xfrm rot="10800000">
                      <a:off x="0" y="0"/>
                      <a:ext cx="3094990" cy="2321560"/>
                    </a:xfrm>
                    <a:prstGeom prst="rect">
                      <a:avLst/>
                    </a:prstGeom>
                  </pic:spPr>
                </pic:pic>
              </a:graphicData>
            </a:graphic>
          </wp:inline>
        </w:drawing>
      </w:r>
    </w:p>
    <w:p w14:paraId="0F226912" w14:textId="2D8EF3F7" w:rsidR="006C3EB1" w:rsidRPr="006C3EB1" w:rsidRDefault="006C3EB1" w:rsidP="006C3EB1">
      <w:pPr>
        <w:jc w:val="center"/>
        <w:rPr>
          <w:noProof/>
          <w:color w:val="AC0000"/>
          <w:sz w:val="40"/>
          <w:szCs w:val="40"/>
        </w:rPr>
        <w:sectPr w:rsidR="006C3EB1" w:rsidRPr="006C3EB1" w:rsidSect="006C3EB1">
          <w:pgSz w:w="16838" w:h="11906" w:orient="landscape"/>
          <w:pgMar w:top="1134" w:right="720" w:bottom="851" w:left="720" w:header="709" w:footer="709" w:gutter="0"/>
          <w:cols w:space="708"/>
          <w:docGrid w:linePitch="360"/>
        </w:sectPr>
      </w:pPr>
      <w:r>
        <w:rPr>
          <w:noProof/>
          <w:color w:val="AC0000"/>
          <w:sz w:val="40"/>
          <w:szCs w:val="40"/>
        </w:rPr>
        <w:drawing>
          <wp:inline distT="0" distB="0" distL="0" distR="0" wp14:anchorId="58B5FFE7" wp14:editId="1CFF008D">
            <wp:extent cx="3096000" cy="2320868"/>
            <wp:effectExtent l="0" t="0" r="0" b="3810"/>
            <wp:docPr id="31" name="Picture 31" descr="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4070d.jpg"/>
                    <pic:cNvPicPr/>
                  </pic:nvPicPr>
                  <pic:blipFill>
                    <a:blip r:embed="rId95" cstate="screen">
                      <a:extLst>
                        <a:ext uri="{28A0092B-C50C-407E-A947-70E740481C1C}">
                          <a14:useLocalDpi xmlns:a14="http://schemas.microsoft.com/office/drawing/2010/main"/>
                        </a:ext>
                      </a:extLst>
                    </a:blip>
                    <a:stretch>
                      <a:fillRect/>
                    </a:stretch>
                  </pic:blipFill>
                  <pic:spPr>
                    <a:xfrm rot="10800000">
                      <a:off x="0" y="0"/>
                      <a:ext cx="3096000" cy="2320868"/>
                    </a:xfrm>
                    <a:prstGeom prst="rect">
                      <a:avLst/>
                    </a:prstGeom>
                  </pic:spPr>
                </pic:pic>
              </a:graphicData>
            </a:graphic>
          </wp:inline>
        </w:drawing>
      </w:r>
      <w:r>
        <w:rPr>
          <w:noProof/>
          <w:color w:val="AC0000"/>
          <w:sz w:val="40"/>
          <w:szCs w:val="40"/>
        </w:rPr>
        <w:t xml:space="preserve">  </w:t>
      </w:r>
      <w:r>
        <w:rPr>
          <w:noProof/>
          <w:color w:val="AC0000"/>
          <w:sz w:val="40"/>
          <w:szCs w:val="40"/>
        </w:rPr>
        <w:drawing>
          <wp:inline distT="0" distB="0" distL="0" distR="0" wp14:anchorId="4DB8A4F3" wp14:editId="7DC4E5EE">
            <wp:extent cx="3096000" cy="2322000"/>
            <wp:effectExtent l="0" t="0" r="0" b="2540"/>
            <wp:docPr id="32" name="Picture 32" descr="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4070e.jpg"/>
                    <pic:cNvPicPr/>
                  </pic:nvPicPr>
                  <pic:blipFill>
                    <a:blip r:embed="rId96" cstate="screen">
                      <a:extLst>
                        <a:ext uri="{28A0092B-C50C-407E-A947-70E740481C1C}">
                          <a14:useLocalDpi xmlns:a14="http://schemas.microsoft.com/office/drawing/2010/main"/>
                        </a:ext>
                      </a:extLst>
                    </a:blip>
                    <a:stretch>
                      <a:fillRect/>
                    </a:stretch>
                  </pic:blipFill>
                  <pic:spPr>
                    <a:xfrm rot="10800000">
                      <a:off x="0" y="0"/>
                      <a:ext cx="3096000" cy="2322000"/>
                    </a:xfrm>
                    <a:prstGeom prst="rect">
                      <a:avLst/>
                    </a:prstGeom>
                  </pic:spPr>
                </pic:pic>
              </a:graphicData>
            </a:graphic>
          </wp:inline>
        </w:drawing>
      </w:r>
      <w:r>
        <w:rPr>
          <w:noProof/>
          <w:color w:val="AC0000"/>
          <w:sz w:val="40"/>
          <w:szCs w:val="40"/>
        </w:rPr>
        <w:t xml:space="preserve">  </w:t>
      </w:r>
      <w:r>
        <w:rPr>
          <w:noProof/>
          <w:color w:val="AC0000"/>
          <w:sz w:val="40"/>
          <w:szCs w:val="40"/>
        </w:rPr>
        <w:drawing>
          <wp:inline distT="0" distB="0" distL="0" distR="0" wp14:anchorId="7D63FC5B" wp14:editId="05B5CAF5">
            <wp:extent cx="3096000" cy="2320759"/>
            <wp:effectExtent l="0" t="0" r="0" b="3810"/>
            <wp:docPr id="33" name="Picture 33" descr="A large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4070f.jpg"/>
                    <pic:cNvPicPr/>
                  </pic:nvPicPr>
                  <pic:blipFill>
                    <a:blip r:embed="rId97" cstate="screen">
                      <a:extLst>
                        <a:ext uri="{28A0092B-C50C-407E-A947-70E740481C1C}">
                          <a14:useLocalDpi xmlns:a14="http://schemas.microsoft.com/office/drawing/2010/main"/>
                        </a:ext>
                      </a:extLst>
                    </a:blip>
                    <a:stretch>
                      <a:fillRect/>
                    </a:stretch>
                  </pic:blipFill>
                  <pic:spPr>
                    <a:xfrm rot="10800000">
                      <a:off x="0" y="0"/>
                      <a:ext cx="3096000" cy="2320759"/>
                    </a:xfrm>
                    <a:prstGeom prst="rect">
                      <a:avLst/>
                    </a:prstGeom>
                  </pic:spPr>
                </pic:pic>
              </a:graphicData>
            </a:graphic>
          </wp:inline>
        </w:drawing>
      </w:r>
    </w:p>
    <w:p w14:paraId="7E8D1288" w14:textId="1CEBC9FB" w:rsidR="00065801" w:rsidRDefault="00065801" w:rsidP="00065801">
      <w:pPr>
        <w:pStyle w:val="Heading1"/>
      </w:pPr>
      <w:r>
        <w:rPr>
          <w:noProof/>
        </w:rPr>
        <w:lastRenderedPageBreak/>
        <w:drawing>
          <wp:anchor distT="0" distB="0" distL="114300" distR="114300" simplePos="0" relativeHeight="251916288" behindDoc="1" locked="0" layoutInCell="1" allowOverlap="1" wp14:anchorId="341EE027" wp14:editId="2A37D745">
            <wp:simplePos x="0" y="0"/>
            <wp:positionH relativeFrom="margin">
              <wp:align>left</wp:align>
            </wp:positionH>
            <wp:positionV relativeFrom="paragraph">
              <wp:posOffset>7151</wp:posOffset>
            </wp:positionV>
            <wp:extent cx="333375" cy="975995"/>
            <wp:effectExtent l="0" t="0" r="9525" b="0"/>
            <wp:wrapTight wrapText="bothSides">
              <wp:wrapPolygon edited="0">
                <wp:start x="0" y="0"/>
                <wp:lineTo x="0" y="21080"/>
                <wp:lineTo x="20983" y="21080"/>
                <wp:lineTo x="20983" y="0"/>
                <wp:lineTo x="0" y="0"/>
              </wp:wrapPolygon>
            </wp:wrapTight>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screen">
                      <a:extLst>
                        <a:ext uri="{BEBA8EAE-BF5A-486C-A8C5-ECC9F3942E4B}">
                          <a14:imgProps xmlns:a14="http://schemas.microsoft.com/office/drawing/2010/main">
                            <a14:imgLayer r:embed="rId99">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333375" cy="975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D7616">
        <w:t xml:space="preserve">Bus stop </w:t>
      </w:r>
      <w:r w:rsidRPr="007E424B">
        <w:t>4071</w:t>
      </w:r>
    </w:p>
    <w:p w14:paraId="050CF4AE" w14:textId="554B2F43" w:rsidR="00065801" w:rsidRDefault="00065801" w:rsidP="00065801">
      <w:r>
        <w:t>Bus stop 4071 is on Copland Drive in Melba. The street is busy especially at peak hour.</w:t>
      </w:r>
      <w:r>
        <w:rPr>
          <w:rStyle w:val="FootnoteReference"/>
        </w:rPr>
        <w:footnoteReference w:id="21"/>
      </w:r>
      <w:r>
        <w:t xml:space="preserve"> </w:t>
      </w:r>
      <w:r w:rsidR="00F55AD7">
        <w:t>The bus stop on the opposite side of the road is 4070.</w:t>
      </w:r>
    </w:p>
    <w:p w14:paraId="5D1361B2" w14:textId="18AFDE39" w:rsidR="00065801" w:rsidRPr="00B55BA4" w:rsidRDefault="00065801" w:rsidP="00065801">
      <w:pPr>
        <w:pStyle w:val="Quote"/>
        <w:rPr>
          <w:lang w:eastAsia="en-AU"/>
        </w:rPr>
      </w:pPr>
      <w:r w:rsidRPr="00B55BA4">
        <w:rPr>
          <w:lang w:eastAsia="en-AU"/>
        </w:rPr>
        <w:t xml:space="preserve">“Better lighting along the bike path both in the vicinity of stop 4071 (which is below street level), but also along the creek past the Melba playing fields and along the other side of the creek (towards Flynn). Also direct pedestrian access (with lighting) across the Melba wetlands/creek from near stop 4071 to the bike path at the bottom of Traynor or </w:t>
      </w:r>
      <w:proofErr w:type="spellStart"/>
      <w:r w:rsidRPr="00B55BA4">
        <w:rPr>
          <w:lang w:eastAsia="en-AU"/>
        </w:rPr>
        <w:t>Charvin</w:t>
      </w:r>
      <w:proofErr w:type="spellEnd"/>
      <w:r w:rsidRPr="00B55BA4">
        <w:rPr>
          <w:lang w:eastAsia="en-AU"/>
        </w:rPr>
        <w:t xml:space="preserve"> Court would be wonderful.”</w:t>
      </w:r>
    </w:p>
    <w:p w14:paraId="3D3F72A0" w14:textId="09EFEB32" w:rsidR="00031A9C" w:rsidRDefault="00065801" w:rsidP="00031A9C">
      <w:r>
        <w:t>This bus stop has street lighting that illuminates the stop.</w:t>
      </w:r>
      <w:r w:rsidR="00031A9C">
        <w:t xml:space="preserve"> Behind the bus stop</w:t>
      </w:r>
      <w:r w:rsidR="0047600A">
        <w:t>,</w:t>
      </w:r>
      <w:r w:rsidR="00031A9C">
        <w:t xml:space="preserve"> </w:t>
      </w:r>
      <w:r w:rsidR="00970320">
        <w:t>there is</w:t>
      </w:r>
      <w:r w:rsidR="00031A9C">
        <w:t xml:space="preserve"> a very bushy embankment </w:t>
      </w:r>
      <w:r w:rsidR="0047600A">
        <w:t>that</w:t>
      </w:r>
      <w:r w:rsidR="00031A9C">
        <w:t xml:space="preserve"> would make waiting at the bus stop scary for a </w:t>
      </w:r>
      <w:r w:rsidR="00970320">
        <w:t>woman</w:t>
      </w:r>
      <w:r w:rsidR="00031A9C">
        <w:t xml:space="preserve"> at night</w:t>
      </w:r>
      <w:r w:rsidR="009919D0">
        <w:t xml:space="preserve"> (Figure 2</w:t>
      </w:r>
      <w:r w:rsidR="0068467C">
        <w:t>3 and 25</w:t>
      </w:r>
      <w:r w:rsidR="009919D0">
        <w:t>)</w:t>
      </w:r>
      <w:r w:rsidR="00031A9C">
        <w:t xml:space="preserve">. </w:t>
      </w:r>
      <w:r>
        <w:t xml:space="preserve"> </w:t>
      </w:r>
      <w:r w:rsidR="00970320">
        <w:t xml:space="preserve">There is a storm water drain, a possible entrapment site, behind the bus stop which is hidden from the road and paths. </w:t>
      </w:r>
      <w:r>
        <w:t xml:space="preserve">Paths away from the bus stop are </w:t>
      </w:r>
      <w:r w:rsidR="00031A9C">
        <w:t xml:space="preserve">illuminated by streetlighting and </w:t>
      </w:r>
      <w:r w:rsidR="00970320">
        <w:t xml:space="preserve">there </w:t>
      </w:r>
      <w:r w:rsidR="00031A9C">
        <w:t>some lighting on paths</w:t>
      </w:r>
      <w:r w:rsidR="00970320">
        <w:t xml:space="preserve"> close to Evatt</w:t>
      </w:r>
      <w:r>
        <w:t xml:space="preserve">. </w:t>
      </w:r>
      <w:r w:rsidR="00970320">
        <w:t>Housing is a short distance away into Evatt</w:t>
      </w:r>
      <w:r w:rsidR="0047600A">
        <w:t>,</w:t>
      </w:r>
      <w:r w:rsidR="00970320">
        <w:t xml:space="preserve"> but are back fences until you get to </w:t>
      </w:r>
      <w:proofErr w:type="spellStart"/>
      <w:r w:rsidR="00970320">
        <w:t>Carlile</w:t>
      </w:r>
      <w:proofErr w:type="spellEnd"/>
      <w:r w:rsidR="00970320">
        <w:t xml:space="preserve"> street.</w:t>
      </w:r>
      <w:r w:rsidR="00031A9C">
        <w:t xml:space="preserve"> The whole area feels very isolated because of the bushland behind the bus stop. </w:t>
      </w:r>
    </w:p>
    <w:p w14:paraId="0E5F9D3F" w14:textId="49BE1295" w:rsidR="00065801" w:rsidRDefault="00031A9C" w:rsidP="00970320">
      <w:r>
        <w:t xml:space="preserve">The underpass </w:t>
      </w:r>
      <w:r w:rsidR="00970320">
        <w:t xml:space="preserve">towards housing in Melba </w:t>
      </w:r>
      <w:r>
        <w:t>(as discussed in 4070) is dark due to the lack of lights</w:t>
      </w:r>
      <w:r w:rsidR="00970320">
        <w:t>, and also a possible entrapment zone due to its lack of visibility from the street</w:t>
      </w:r>
      <w:r w:rsidR="009919D0">
        <w:t xml:space="preserve"> </w:t>
      </w:r>
      <w:r w:rsidR="0047600A">
        <w:t>(</w:t>
      </w:r>
      <w:r w:rsidR="009919D0">
        <w:t>see Figure 2</w:t>
      </w:r>
      <w:r w:rsidR="0068467C">
        <w:t>4</w:t>
      </w:r>
      <w:r w:rsidR="0047600A">
        <w:t>)</w:t>
      </w:r>
      <w:r w:rsidR="00970320">
        <w:t xml:space="preserve">. The path continuing to Melba leads through </w:t>
      </w:r>
      <w:r w:rsidR="00B51969">
        <w:t>green space</w:t>
      </w:r>
      <w:r w:rsidR="0047600A">
        <w:t>,</w:t>
      </w:r>
      <w:r w:rsidR="00970320">
        <w:t xml:space="preserve"> but it is not illuminated at all.</w:t>
      </w:r>
    </w:p>
    <w:p w14:paraId="08B3458E" w14:textId="57C0102B" w:rsidR="009919D0" w:rsidRDefault="009919D0" w:rsidP="001C5567">
      <w:r>
        <w:rPr>
          <w:noProof/>
        </w:rPr>
        <mc:AlternateContent>
          <mc:Choice Requires="wps">
            <w:drawing>
              <wp:anchor distT="0" distB="0" distL="114300" distR="114300" simplePos="0" relativeHeight="252299264" behindDoc="1" locked="0" layoutInCell="1" allowOverlap="1" wp14:anchorId="5ED4A8AA" wp14:editId="3B4A49BC">
                <wp:simplePos x="0" y="0"/>
                <wp:positionH relativeFrom="column">
                  <wp:posOffset>-170815</wp:posOffset>
                </wp:positionH>
                <wp:positionV relativeFrom="paragraph">
                  <wp:posOffset>3183890</wp:posOffset>
                </wp:positionV>
                <wp:extent cx="3007995" cy="635"/>
                <wp:effectExtent l="0" t="0" r="0" b="0"/>
                <wp:wrapTight wrapText="bothSides">
                  <wp:wrapPolygon edited="0">
                    <wp:start x="0" y="0"/>
                    <wp:lineTo x="0" y="21600"/>
                    <wp:lineTo x="21600" y="21600"/>
                    <wp:lineTo x="21600" y="0"/>
                  </wp:wrapPolygon>
                </wp:wrapTight>
                <wp:docPr id="214" name="Text Box 214"/>
                <wp:cNvGraphicFramePr/>
                <a:graphic xmlns:a="http://schemas.openxmlformats.org/drawingml/2006/main">
                  <a:graphicData uri="http://schemas.microsoft.com/office/word/2010/wordprocessingShape">
                    <wps:wsp>
                      <wps:cNvSpPr txBox="1"/>
                      <wps:spPr>
                        <a:xfrm>
                          <a:off x="0" y="0"/>
                          <a:ext cx="3007995" cy="635"/>
                        </a:xfrm>
                        <a:prstGeom prst="rect">
                          <a:avLst/>
                        </a:prstGeom>
                        <a:solidFill>
                          <a:prstClr val="white"/>
                        </a:solidFill>
                        <a:ln>
                          <a:noFill/>
                        </a:ln>
                      </wps:spPr>
                      <wps:txbx>
                        <w:txbxContent>
                          <w:p w14:paraId="311F9E90" w14:textId="573F0FAC" w:rsidR="00283C9B" w:rsidRPr="009919D0" w:rsidRDefault="00283C9B" w:rsidP="009919D0">
                            <w:pPr>
                              <w:pStyle w:val="Caption"/>
                              <w:rPr>
                                <w:noProof/>
                                <w:color w:val="auto"/>
                              </w:rPr>
                            </w:pPr>
                            <w:r w:rsidRPr="009919D0">
                              <w:rPr>
                                <w:color w:val="auto"/>
                              </w:rPr>
                              <w:t>Figure 2</w:t>
                            </w:r>
                            <w:r>
                              <w:rPr>
                                <w:color w:val="auto"/>
                              </w:rPr>
                              <w:t>3</w:t>
                            </w:r>
                            <w:r w:rsidRPr="009919D0">
                              <w:rPr>
                                <w:color w:val="auto"/>
                              </w:rPr>
                              <w:t>: Bus stop 4071.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D4A8AA" id="Text Box 214" o:spid="_x0000_s1095" type="#_x0000_t202" style="position:absolute;left:0;text-align:left;margin-left:-13.45pt;margin-top:250.7pt;width:236.85pt;height:.05pt;z-index:-25101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" stroked="f">
                <v:textbox style="mso-fit-shape-to-text:t" inset="0,0,0,0">
                  <w:txbxContent>
                    <w:p w14:paraId="311F9E90" w14:textId="573F0FAC" w:rsidR="00283C9B" w:rsidRPr="009919D0" w:rsidRDefault="00283C9B" w:rsidP="009919D0">
                      <w:pPr>
                        <w:pStyle w:val="Caption"/>
                        <w:rPr>
                          <w:noProof/>
                          <w:color w:val="auto"/>
                        </w:rPr>
                      </w:pPr>
                      <w:r w:rsidRPr="009919D0">
                        <w:rPr>
                          <w:color w:val="auto"/>
                        </w:rPr>
                        <w:t>Figure 2</w:t>
                      </w:r>
                      <w:r>
                        <w:rPr>
                          <w:color w:val="auto"/>
                        </w:rPr>
                        <w:t>3</w:t>
                      </w:r>
                      <w:r w:rsidRPr="009919D0">
                        <w:rPr>
                          <w:color w:val="auto"/>
                        </w:rPr>
                        <w:t>: Bus stop 4071.</w:t>
                      </w:r>
                    </w:p>
                  </w:txbxContent>
                </v:textbox>
                <w10:wrap type="tight"/>
              </v:shape>
            </w:pict>
          </mc:Fallback>
        </mc:AlternateContent>
      </w:r>
      <w:r>
        <w:rPr>
          <w:noProof/>
        </w:rPr>
        <w:drawing>
          <wp:anchor distT="0" distB="0" distL="114300" distR="114300" simplePos="0" relativeHeight="252297216" behindDoc="1" locked="0" layoutInCell="1" allowOverlap="1" wp14:anchorId="5C431665" wp14:editId="2BFB78B5">
            <wp:simplePos x="0" y="0"/>
            <wp:positionH relativeFrom="column">
              <wp:posOffset>-170815</wp:posOffset>
            </wp:positionH>
            <wp:positionV relativeFrom="paragraph">
              <wp:posOffset>870585</wp:posOffset>
            </wp:positionV>
            <wp:extent cx="3007995" cy="2256155"/>
            <wp:effectExtent l="0" t="0" r="1905" b="0"/>
            <wp:wrapTight wrapText="bothSides">
              <wp:wrapPolygon edited="0">
                <wp:start x="0" y="0"/>
                <wp:lineTo x="0" y="21339"/>
                <wp:lineTo x="21477" y="21339"/>
                <wp:lineTo x="21477" y="0"/>
                <wp:lineTo x="0" y="0"/>
              </wp:wrapPolygon>
            </wp:wrapTight>
            <wp:docPr id="209" name="Picture 209" descr="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4071a.jpg"/>
                    <pic:cNvPicPr/>
                  </pic:nvPicPr>
                  <pic:blipFill>
                    <a:blip r:embed="rId100" cstate="screen">
                      <a:extLst>
                        <a:ext uri="{28A0092B-C50C-407E-A947-70E740481C1C}">
                          <a14:useLocalDpi xmlns:a14="http://schemas.microsoft.com/office/drawing/2010/main"/>
                        </a:ext>
                      </a:extLst>
                    </a:blip>
                    <a:stretch>
                      <a:fillRect/>
                    </a:stretch>
                  </pic:blipFill>
                  <pic:spPr>
                    <a:xfrm>
                      <a:off x="0" y="0"/>
                      <a:ext cx="3007995" cy="2256155"/>
                    </a:xfrm>
                    <a:prstGeom prst="rect">
                      <a:avLst/>
                    </a:prstGeom>
                  </pic:spPr>
                </pic:pic>
              </a:graphicData>
            </a:graphic>
          </wp:anchor>
        </w:drawing>
      </w:r>
      <w:r w:rsidR="00F55AD7">
        <w:rPr>
          <w:noProof/>
        </w:rPr>
        <mc:AlternateContent>
          <mc:Choice Requires="wpg">
            <w:drawing>
              <wp:anchor distT="0" distB="0" distL="114300" distR="114300" simplePos="0" relativeHeight="251924480" behindDoc="1" locked="0" layoutInCell="1" allowOverlap="1" wp14:anchorId="6C24BD61" wp14:editId="69526F33">
                <wp:simplePos x="0" y="0"/>
                <wp:positionH relativeFrom="margin">
                  <wp:posOffset>3010535</wp:posOffset>
                </wp:positionH>
                <wp:positionV relativeFrom="paragraph">
                  <wp:posOffset>869950</wp:posOffset>
                </wp:positionV>
                <wp:extent cx="3181350" cy="2581275"/>
                <wp:effectExtent l="0" t="0" r="0" b="9525"/>
                <wp:wrapSquare wrapText="bothSides"/>
                <wp:docPr id="283" name="Group 283"/>
                <wp:cNvGraphicFramePr/>
                <a:graphic xmlns:a="http://schemas.openxmlformats.org/drawingml/2006/main">
                  <a:graphicData uri="http://schemas.microsoft.com/office/word/2010/wordprocessingGroup">
                    <wpg:wgp>
                      <wpg:cNvGrpSpPr/>
                      <wpg:grpSpPr>
                        <a:xfrm>
                          <a:off x="0" y="0"/>
                          <a:ext cx="3181350" cy="2581275"/>
                          <a:chOff x="0" y="0"/>
                          <a:chExt cx="3100705" cy="2518873"/>
                        </a:xfrm>
                      </wpg:grpSpPr>
                      <wps:wsp>
                        <wps:cNvPr id="194" name="Text Box 194"/>
                        <wps:cNvSpPr txBox="1"/>
                        <wps:spPr>
                          <a:xfrm>
                            <a:off x="0" y="2234318"/>
                            <a:ext cx="3100705" cy="284555"/>
                          </a:xfrm>
                          <a:prstGeom prst="rect">
                            <a:avLst/>
                          </a:prstGeom>
                          <a:solidFill>
                            <a:prstClr val="white"/>
                          </a:solidFill>
                          <a:ln>
                            <a:noFill/>
                          </a:ln>
                        </wps:spPr>
                        <wps:txbx>
                          <w:txbxContent>
                            <w:p w14:paraId="23497773" w14:textId="73CF29D3" w:rsidR="00283C9B" w:rsidRPr="000C3645" w:rsidRDefault="00283C9B" w:rsidP="00065801">
                              <w:pPr>
                                <w:pStyle w:val="Caption"/>
                                <w:rPr>
                                  <w:b/>
                                  <w:noProof/>
                                  <w:color w:val="auto"/>
                                  <w:sz w:val="24"/>
                                </w:rPr>
                              </w:pPr>
                              <w:r w:rsidRPr="000C3645">
                                <w:rPr>
                                  <w:color w:val="auto"/>
                                </w:rPr>
                                <w:t xml:space="preserve">Figure </w:t>
                              </w:r>
                              <w:r>
                                <w:rPr>
                                  <w:color w:val="auto"/>
                                </w:rPr>
                                <w:t>24</w:t>
                              </w:r>
                              <w:r w:rsidRPr="000C3645">
                                <w:rPr>
                                  <w:color w:val="auto"/>
                                </w:rPr>
                                <w:t>: Underpass under Copland Drive</w:t>
                              </w:r>
                              <w:r>
                                <w:rPr>
                                  <w:color w:val="auto"/>
                                </w:rPr>
                                <w:t>, bus stop is behind bush – highlighted by yellow arrow</w:t>
                              </w:r>
                              <w:r w:rsidRPr="000C3645">
                                <w:rPr>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91" name="Group 191"/>
                        <wpg:cNvGrpSpPr/>
                        <wpg:grpSpPr>
                          <a:xfrm>
                            <a:off x="0" y="0"/>
                            <a:ext cx="3100705" cy="2225675"/>
                            <a:chOff x="0" y="0"/>
                            <a:chExt cx="3300730" cy="2476500"/>
                          </a:xfrm>
                        </wpg:grpSpPr>
                        <pic:pic xmlns:pic="http://schemas.openxmlformats.org/drawingml/2006/picture">
                          <pic:nvPicPr>
                            <pic:cNvPr id="192" name="Picture 192" descr="A close up of a tree&#10;&#10;Description automatically generated"/>
                            <pic:cNvPicPr>
                              <a:picLocks noChangeAspect="1"/>
                            </pic:cNvPicPr>
                          </pic:nvPicPr>
                          <pic:blipFill>
                            <a:blip r:embed="rId101" cstate="screen">
                              <a:extLst>
                                <a:ext uri="{28A0092B-C50C-407E-A947-70E740481C1C}">
                                  <a14:useLocalDpi xmlns:a14="http://schemas.microsoft.com/office/drawing/2010/main"/>
                                </a:ext>
                              </a:extLst>
                            </a:blip>
                            <a:stretch>
                              <a:fillRect/>
                            </a:stretch>
                          </pic:blipFill>
                          <pic:spPr>
                            <a:xfrm>
                              <a:off x="0" y="0"/>
                              <a:ext cx="3300730" cy="2476500"/>
                            </a:xfrm>
                            <a:prstGeom prst="rect">
                              <a:avLst/>
                            </a:prstGeom>
                          </pic:spPr>
                        </pic:pic>
                        <wps:wsp>
                          <wps:cNvPr id="193" name="Straight Arrow Connector 193"/>
                          <wps:cNvCnPr/>
                          <wps:spPr>
                            <a:xfrm flipH="1">
                              <a:off x="1552575" y="819150"/>
                              <a:ext cx="323850" cy="219075"/>
                            </a:xfrm>
                            <a:prstGeom prst="straightConnector1">
                              <a:avLst/>
                            </a:prstGeom>
                            <a:ln>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6C24BD61" id="Group 283" o:spid="_x0000_s1096" style="position:absolute;left:0;text-align:left;margin-left:237.05pt;margin-top:68.5pt;width:250.5pt;height:203.25pt;z-index:-251392000;mso-position-horizontal-relative:margin;mso-width-relative:margin;mso-height-relative:margin" coordsize="31007,251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">
                <v:shape id="Text Box 194" o:spid="_x0000_s1097" type="#_x0000_t202" style="position:absolute;top:22343;width:31007;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" stroked="f">
                  <v:textbox inset="0,0,0,0">
                    <w:txbxContent>
                      <w:p w14:paraId="23497773" w14:textId="73CF29D3" w:rsidR="00283C9B" w:rsidRPr="000C3645" w:rsidRDefault="00283C9B" w:rsidP="00065801">
                        <w:pPr>
                          <w:pStyle w:val="Caption"/>
                          <w:rPr>
                            <w:b/>
                            <w:noProof/>
                            <w:color w:val="auto"/>
                            <w:sz w:val="24"/>
                          </w:rPr>
                        </w:pPr>
                        <w:r w:rsidRPr="000C3645">
                          <w:rPr>
                            <w:color w:val="auto"/>
                          </w:rPr>
                          <w:t xml:space="preserve">Figure </w:t>
                        </w:r>
                        <w:r>
                          <w:rPr>
                            <w:color w:val="auto"/>
                          </w:rPr>
                          <w:t>24</w:t>
                        </w:r>
                        <w:r w:rsidRPr="000C3645">
                          <w:rPr>
                            <w:color w:val="auto"/>
                          </w:rPr>
                          <w:t>: Underpass under Copland Drive</w:t>
                        </w:r>
                        <w:r>
                          <w:rPr>
                            <w:color w:val="auto"/>
                          </w:rPr>
                          <w:t>, bus stop is behind bush – highlighted by yellow arrow</w:t>
                        </w:r>
                        <w:r w:rsidRPr="000C3645">
                          <w:rPr>
                            <w:color w:val="auto"/>
                          </w:rPr>
                          <w:t>.</w:t>
                        </w:r>
                      </w:p>
                    </w:txbxContent>
                  </v:textbox>
                </v:shape>
                <v:group id="Group 191" o:spid="_x0000_s1098" style="position:absolute;width:31007;height:22256" coordsize="33007,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shape id="Picture 192" o:spid="_x0000_s1099" type="#_x0000_t75" alt="A close up of a tree&#10;&#10;Description automatically generated" style="position:absolute;width:33007;height:24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">
                    <v:imagedata r:id="rId102" o:title="A close up of a tree&#10;&#10;Description automatically generated"/>
                  </v:shape>
                  <v:shapetype id="_x0000_t32" coordsize="21600,21600" o:spt="32" o:oned="t" path="m,l21600,21600e" filled="f">
                    <v:path arrowok="t" fillok="f" o:connecttype="none"/>
                    <o:lock v:ext="edit" shapetype="t"/>
                  </v:shapetype>
                  <v:shape id="Straight Arrow Connector 193" o:spid="_x0000_s1100" type="#_x0000_t32" style="position:absolute;left:15525;top:8191;width:3239;height:21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" strokecolor="#ffc000" strokeweight=".5pt">
                    <v:stroke endarrow="block" joinstyle="miter"/>
                  </v:shape>
                </v:group>
                <w10:wrap type="square" anchorx="margin"/>
              </v:group>
            </w:pict>
          </mc:Fallback>
        </mc:AlternateContent>
      </w:r>
      <w:r w:rsidR="00065801">
        <w:t>There are multiple areas which can’t be seen from the road</w:t>
      </w:r>
      <w:r w:rsidR="0047600A">
        <w:t>,</w:t>
      </w:r>
      <w:r w:rsidR="00065801">
        <w:t xml:space="preserve"> trees and bushes directly behind the bus stop, embankment leading to storm water drain and bush area. The underpass itself is </w:t>
      </w:r>
      <w:r w:rsidR="007E424B">
        <w:t>a secluded space.</w:t>
      </w:r>
      <w:r w:rsidRPr="009919D0">
        <w:rPr>
          <w:noProof/>
        </w:rPr>
        <w:t xml:space="preserve"> </w:t>
      </w:r>
    </w:p>
    <w:p w14:paraId="7C6D20D5" w14:textId="77777777" w:rsidR="006C3EB1" w:rsidRDefault="006C3EB1">
      <w:pPr>
        <w:ind w:left="567" w:right="567"/>
        <w:sectPr w:rsidR="006C3EB1" w:rsidSect="005335B6">
          <w:pgSz w:w="11906" w:h="16838"/>
          <w:pgMar w:top="1440" w:right="1259" w:bottom="1440" w:left="1259" w:header="708" w:footer="708" w:gutter="0"/>
          <w:cols w:space="708"/>
          <w:docGrid w:linePitch="360"/>
        </w:sectPr>
      </w:pPr>
    </w:p>
    <w:p w14:paraId="45577260" w14:textId="73055CD5" w:rsidR="006C3EB1" w:rsidRDefault="006C3EB1">
      <w:pPr>
        <w:ind w:left="567" w:right="567"/>
      </w:pPr>
      <w:r>
        <w:rPr>
          <w:noProof/>
        </w:rPr>
        <w:lastRenderedPageBreak/>
        <mc:AlternateContent>
          <mc:Choice Requires="wpg">
            <w:drawing>
              <wp:anchor distT="0" distB="0" distL="114300" distR="114300" simplePos="0" relativeHeight="251930624" behindDoc="0" locked="0" layoutInCell="1" allowOverlap="1" wp14:anchorId="4E8AB817" wp14:editId="1A80E141">
                <wp:simplePos x="0" y="0"/>
                <wp:positionH relativeFrom="margin">
                  <wp:posOffset>332740</wp:posOffset>
                </wp:positionH>
                <wp:positionV relativeFrom="paragraph">
                  <wp:posOffset>0</wp:posOffset>
                </wp:positionV>
                <wp:extent cx="4648200" cy="3476624"/>
                <wp:effectExtent l="0" t="0" r="0" b="0"/>
                <wp:wrapSquare wrapText="bothSides"/>
                <wp:docPr id="282" name="Group 282"/>
                <wp:cNvGraphicFramePr/>
                <a:graphic xmlns:a="http://schemas.openxmlformats.org/drawingml/2006/main">
                  <a:graphicData uri="http://schemas.microsoft.com/office/word/2010/wordprocessingGroup">
                    <wpg:wgp>
                      <wpg:cNvGrpSpPr/>
                      <wpg:grpSpPr>
                        <a:xfrm>
                          <a:off x="0" y="0"/>
                          <a:ext cx="4648200" cy="3476624"/>
                          <a:chOff x="-94045" y="-247189"/>
                          <a:chExt cx="3178333" cy="2637108"/>
                        </a:xfrm>
                      </wpg:grpSpPr>
                      <pic:pic xmlns:pic="http://schemas.openxmlformats.org/drawingml/2006/picture">
                        <pic:nvPicPr>
                          <pic:cNvPr id="251" name="Picture 251" descr="A sign on the side of a road&#10;&#10;Description automatically generated"/>
                          <pic:cNvPicPr>
                            <a:picLocks noChangeAspect="1"/>
                          </pic:cNvPicPr>
                        </pic:nvPicPr>
                        <pic:blipFill>
                          <a:blip r:embed="rId103" cstate="screen">
                            <a:extLst>
                              <a:ext uri="{28A0092B-C50C-407E-A947-70E740481C1C}">
                                <a14:useLocalDpi xmlns:a14="http://schemas.microsoft.com/office/drawing/2010/main"/>
                              </a:ext>
                            </a:extLst>
                          </a:blip>
                          <a:stretch>
                            <a:fillRect/>
                          </a:stretch>
                        </pic:blipFill>
                        <pic:spPr>
                          <a:xfrm>
                            <a:off x="-94045" y="-247189"/>
                            <a:ext cx="3123564" cy="2303780"/>
                          </a:xfrm>
                          <a:prstGeom prst="rect">
                            <a:avLst/>
                          </a:prstGeom>
                        </pic:spPr>
                      </pic:pic>
                      <wps:wsp>
                        <wps:cNvPr id="252" name="Text Box 252"/>
                        <wps:cNvSpPr txBox="1"/>
                        <wps:spPr>
                          <a:xfrm>
                            <a:off x="-68045" y="2116788"/>
                            <a:ext cx="3152333" cy="273131"/>
                          </a:xfrm>
                          <a:prstGeom prst="rect">
                            <a:avLst/>
                          </a:prstGeom>
                          <a:solidFill>
                            <a:prstClr val="white"/>
                          </a:solidFill>
                          <a:ln>
                            <a:noFill/>
                          </a:ln>
                        </wps:spPr>
                        <wps:txbx>
                          <w:txbxContent>
                            <w:p w14:paraId="18E2ED3F" w14:textId="0D5C15FC" w:rsidR="00283C9B" w:rsidRPr="00165E13" w:rsidRDefault="00283C9B" w:rsidP="00065801">
                              <w:pPr>
                                <w:pStyle w:val="Caption"/>
                                <w:rPr>
                                  <w:b/>
                                  <w:noProof/>
                                  <w:color w:val="auto"/>
                                  <w:sz w:val="24"/>
                                </w:rPr>
                              </w:pPr>
                              <w:r w:rsidRPr="00165E13">
                                <w:rPr>
                                  <w:color w:val="auto"/>
                                </w:rPr>
                                <w:t>Figure</w:t>
                              </w:r>
                              <w:r>
                                <w:rPr>
                                  <w:color w:val="auto"/>
                                </w:rPr>
                                <w:t xml:space="preserve"> 25</w:t>
                              </w:r>
                              <w:r w:rsidRPr="00165E13">
                                <w:rPr>
                                  <w:color w:val="auto"/>
                                </w:rPr>
                                <w:t>: Large bush area</w:t>
                              </w:r>
                              <w:r>
                                <w:rPr>
                                  <w:color w:val="auto"/>
                                </w:rPr>
                                <w:t xml:space="preserve"> (also showing bus stop 4070).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8AB817" id="Group 282" o:spid="_x0000_s1101" style="position:absolute;left:0;text-align:left;margin-left:26.2pt;margin-top:0;width:366pt;height:273.75pt;z-index:251930624;mso-position-horizontal-relative:margin;mso-width-relative:margin;mso-height-relative:margin" coordorigin="-940,-2471" coordsize="31783,263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">
                <v:shape id="Picture 251" o:spid="_x0000_s1102" type="#_x0000_t75" alt="A sign on the side of a road&#10;&#10;Description automatically generated" style="position:absolute;left:-940;top:-2471;width:31235;height:23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">
                  <v:imagedata r:id="rId104" o:title="A sign on the side of a road&#10;&#10;Description automatically generated"/>
                </v:shape>
                <v:shape id="Text Box 252" o:spid="_x0000_s1103" type="#_x0000_t202" style="position:absolute;left:-680;top:21167;width:31522;height:2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" stroked="f">
                  <v:textbox inset="0,0,0,0">
                    <w:txbxContent>
                      <w:p w14:paraId="18E2ED3F" w14:textId="0D5C15FC" w:rsidR="00283C9B" w:rsidRPr="00165E13" w:rsidRDefault="00283C9B" w:rsidP="00065801">
                        <w:pPr>
                          <w:pStyle w:val="Caption"/>
                          <w:rPr>
                            <w:b/>
                            <w:noProof/>
                            <w:color w:val="auto"/>
                            <w:sz w:val="24"/>
                          </w:rPr>
                        </w:pPr>
                        <w:r w:rsidRPr="00165E13">
                          <w:rPr>
                            <w:color w:val="auto"/>
                          </w:rPr>
                          <w:t>Figure</w:t>
                        </w:r>
                        <w:r>
                          <w:rPr>
                            <w:color w:val="auto"/>
                          </w:rPr>
                          <w:t xml:space="preserve"> 25</w:t>
                        </w:r>
                        <w:r w:rsidRPr="00165E13">
                          <w:rPr>
                            <w:color w:val="auto"/>
                          </w:rPr>
                          <w:t>: Large bush area</w:t>
                        </w:r>
                        <w:r>
                          <w:rPr>
                            <w:color w:val="auto"/>
                          </w:rPr>
                          <w:t xml:space="preserve"> (also showing bus stop 4070).</w:t>
                        </w:r>
                      </w:p>
                    </w:txbxContent>
                  </v:textbox>
                </v:shape>
                <w10:wrap type="square" anchorx="margin"/>
              </v:group>
            </w:pict>
          </mc:Fallback>
        </mc:AlternateContent>
      </w:r>
    </w:p>
    <w:p w14:paraId="0B52087A" w14:textId="63DB2079" w:rsidR="006C3EB1" w:rsidRDefault="006C3EB1">
      <w:pPr>
        <w:ind w:left="567" w:right="567"/>
      </w:pPr>
    </w:p>
    <w:p w14:paraId="7CF2D8C4" w14:textId="77777777" w:rsidR="006C3EB1" w:rsidRDefault="006C3EB1">
      <w:pPr>
        <w:ind w:left="567" w:right="567"/>
      </w:pPr>
    </w:p>
    <w:p w14:paraId="4E3A73E9" w14:textId="77777777" w:rsidR="006C3EB1" w:rsidRDefault="006C3EB1">
      <w:pPr>
        <w:ind w:left="567" w:right="567"/>
      </w:pPr>
    </w:p>
    <w:p w14:paraId="752E6541" w14:textId="2FC74AFF" w:rsidR="006C3EB1" w:rsidRDefault="006C3EB1">
      <w:pPr>
        <w:ind w:left="567" w:right="567"/>
      </w:pPr>
    </w:p>
    <w:p w14:paraId="0B94D69B" w14:textId="5D046508" w:rsidR="006C3EB1" w:rsidRDefault="006C3EB1">
      <w:pPr>
        <w:ind w:left="567" w:right="567"/>
      </w:pPr>
    </w:p>
    <w:p w14:paraId="0CA4CEC2" w14:textId="299C9CB4" w:rsidR="006C3EB1" w:rsidRDefault="006C3EB1">
      <w:pPr>
        <w:ind w:left="567" w:right="567"/>
      </w:pPr>
    </w:p>
    <w:p w14:paraId="78347004" w14:textId="0EBA465D" w:rsidR="006C3EB1" w:rsidRDefault="006C3EB1">
      <w:pPr>
        <w:ind w:left="567" w:right="567"/>
      </w:pPr>
    </w:p>
    <w:p w14:paraId="1B2A0979" w14:textId="36BA1676" w:rsidR="006C3EB1" w:rsidRDefault="006C3EB1">
      <w:pPr>
        <w:ind w:left="567" w:right="567"/>
      </w:pPr>
    </w:p>
    <w:p w14:paraId="1BFC8CDA" w14:textId="42B454D2" w:rsidR="006C3EB1" w:rsidRDefault="006C3EB1">
      <w:pPr>
        <w:ind w:left="567" w:right="567"/>
      </w:pPr>
    </w:p>
    <w:p w14:paraId="1B26DD06" w14:textId="77777777" w:rsidR="006C3EB1" w:rsidRDefault="006C3EB1">
      <w:pPr>
        <w:ind w:left="567" w:right="567"/>
      </w:pPr>
    </w:p>
    <w:p w14:paraId="6FA077EA" w14:textId="77777777" w:rsidR="006C3EB1" w:rsidRDefault="006C3EB1">
      <w:pPr>
        <w:ind w:left="567" w:right="567"/>
      </w:pPr>
    </w:p>
    <w:p w14:paraId="0190C079" w14:textId="3CF9F5C3" w:rsidR="006C3EB1" w:rsidRDefault="006C3EB1">
      <w:pPr>
        <w:ind w:left="567" w:right="567"/>
      </w:pPr>
    </w:p>
    <w:p w14:paraId="6AD856A6" w14:textId="6E5FF9F7" w:rsidR="006C3EB1" w:rsidRDefault="006C3EB1" w:rsidP="003F5907">
      <w:pPr>
        <w:ind w:right="567"/>
        <w:sectPr w:rsidR="006C3EB1" w:rsidSect="005335B6">
          <w:pgSz w:w="11906" w:h="16838"/>
          <w:pgMar w:top="1440" w:right="1259" w:bottom="1440" w:left="1259" w:header="708" w:footer="708" w:gutter="0"/>
          <w:cols w:space="708"/>
          <w:docGrid w:linePitch="360"/>
        </w:sectPr>
      </w:pPr>
    </w:p>
    <w:p w14:paraId="5B10B4EC" w14:textId="2F6D948D" w:rsidR="006C3EB1" w:rsidRPr="006C3EB1" w:rsidRDefault="009C2A81" w:rsidP="006C3EB1">
      <w:pPr>
        <w:keepNext/>
        <w:keepLines/>
        <w:spacing w:before="480" w:line="276" w:lineRule="auto"/>
        <w:outlineLvl w:val="0"/>
        <w:rPr>
          <w:rFonts w:eastAsiaTheme="majorEastAsia"/>
          <w:color w:val="862633"/>
          <w:sz w:val="44"/>
          <w:szCs w:val="44"/>
        </w:rPr>
      </w:pPr>
      <w:r>
        <w:rPr>
          <w:rFonts w:eastAsiaTheme="majorEastAsia" w:cstheme="majorBidi"/>
          <w:color w:val="862633"/>
          <w:sz w:val="44"/>
          <w:szCs w:val="32"/>
        </w:rPr>
        <w:lastRenderedPageBreak/>
        <w:t>360 degree view of b</w:t>
      </w:r>
      <w:r w:rsidR="006C3EB1" w:rsidRPr="006C3EB1">
        <w:rPr>
          <w:rFonts w:eastAsiaTheme="majorEastAsia"/>
          <w:color w:val="862633"/>
          <w:sz w:val="44"/>
          <w:szCs w:val="44"/>
        </w:rPr>
        <w:t>us stop 4071</w:t>
      </w:r>
    </w:p>
    <w:p w14:paraId="2AF9B2A7" w14:textId="115C8366" w:rsidR="006C3EB1" w:rsidRPr="006C3EB1" w:rsidRDefault="006C3EB1" w:rsidP="009C217C">
      <w:pPr>
        <w:rPr>
          <w:color w:val="862633"/>
          <w:sz w:val="44"/>
          <w:szCs w:val="44"/>
        </w:rPr>
      </w:pPr>
      <w:r w:rsidRPr="006C3EB1">
        <w:rPr>
          <w:noProof/>
        </w:rPr>
        <w:drawing>
          <wp:inline distT="0" distB="0" distL="0" distR="0" wp14:anchorId="44919BEC" wp14:editId="5D4E3967">
            <wp:extent cx="3096000" cy="2321936"/>
            <wp:effectExtent l="0" t="0" r="0" b="2540"/>
            <wp:docPr id="47" name="Picture 47" descr="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071a.jpg"/>
                    <pic:cNvPicPr/>
                  </pic:nvPicPr>
                  <pic:blipFill>
                    <a:blip r:embed="rId105" cstate="screen">
                      <a:extLst>
                        <a:ext uri="{28A0092B-C50C-407E-A947-70E740481C1C}">
                          <a14:useLocalDpi xmlns:a14="http://schemas.microsoft.com/office/drawing/2010/main"/>
                        </a:ext>
                      </a:extLst>
                    </a:blip>
                    <a:stretch>
                      <a:fillRect/>
                    </a:stretch>
                  </pic:blipFill>
                  <pic:spPr>
                    <a:xfrm>
                      <a:off x="0" y="0"/>
                      <a:ext cx="3096000" cy="2321936"/>
                    </a:xfrm>
                    <a:prstGeom prst="rect">
                      <a:avLst/>
                    </a:prstGeom>
                  </pic:spPr>
                </pic:pic>
              </a:graphicData>
            </a:graphic>
          </wp:inline>
        </w:drawing>
      </w:r>
      <w:r w:rsidRPr="006C3EB1">
        <w:rPr>
          <w:noProof/>
        </w:rPr>
        <w:t xml:space="preserve">  </w:t>
      </w:r>
      <w:r w:rsidR="009C217C">
        <w:rPr>
          <w:noProof/>
        </w:rPr>
        <w:t xml:space="preserve">  </w:t>
      </w:r>
      <w:r w:rsidRPr="006C3EB1">
        <w:rPr>
          <w:noProof/>
        </w:rPr>
        <w:drawing>
          <wp:inline distT="0" distB="0" distL="0" distR="0" wp14:anchorId="20A36F48" wp14:editId="1CFD0680">
            <wp:extent cx="3096000" cy="2321936"/>
            <wp:effectExtent l="0" t="0" r="0" b="2540"/>
            <wp:docPr id="46" name="Picture 46" descr="An empty road with trees on the side of the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071b.jpg"/>
                    <pic:cNvPicPr/>
                  </pic:nvPicPr>
                  <pic:blipFill>
                    <a:blip r:embed="rId106" cstate="screen">
                      <a:extLst>
                        <a:ext uri="{28A0092B-C50C-407E-A947-70E740481C1C}">
                          <a14:useLocalDpi xmlns:a14="http://schemas.microsoft.com/office/drawing/2010/main"/>
                        </a:ext>
                      </a:extLst>
                    </a:blip>
                    <a:stretch>
                      <a:fillRect/>
                    </a:stretch>
                  </pic:blipFill>
                  <pic:spPr>
                    <a:xfrm>
                      <a:off x="0" y="0"/>
                      <a:ext cx="3096000" cy="2321936"/>
                    </a:xfrm>
                    <a:prstGeom prst="rect">
                      <a:avLst/>
                    </a:prstGeom>
                  </pic:spPr>
                </pic:pic>
              </a:graphicData>
            </a:graphic>
          </wp:inline>
        </w:drawing>
      </w:r>
      <w:r w:rsidRPr="006C3EB1">
        <w:rPr>
          <w:noProof/>
        </w:rPr>
        <w:t xml:space="preserve">  </w:t>
      </w:r>
      <w:r w:rsidR="009C217C">
        <w:rPr>
          <w:noProof/>
        </w:rPr>
        <w:t xml:space="preserve"> </w:t>
      </w:r>
      <w:r w:rsidRPr="006C3EB1">
        <w:rPr>
          <w:noProof/>
        </w:rPr>
        <w:drawing>
          <wp:inline distT="0" distB="0" distL="0" distR="0" wp14:anchorId="0AC859C9" wp14:editId="31EF2D6C">
            <wp:extent cx="3096000" cy="2322791"/>
            <wp:effectExtent l="0" t="0" r="0" b="1905"/>
            <wp:docPr id="45" name="Picture 45" descr="An empty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071c.jpg"/>
                    <pic:cNvPicPr/>
                  </pic:nvPicPr>
                  <pic:blipFill>
                    <a:blip r:embed="rId107" cstate="screen">
                      <a:extLst>
                        <a:ext uri="{28A0092B-C50C-407E-A947-70E740481C1C}">
                          <a14:useLocalDpi xmlns:a14="http://schemas.microsoft.com/office/drawing/2010/main"/>
                        </a:ext>
                      </a:extLst>
                    </a:blip>
                    <a:stretch>
                      <a:fillRect/>
                    </a:stretch>
                  </pic:blipFill>
                  <pic:spPr>
                    <a:xfrm>
                      <a:off x="0" y="0"/>
                      <a:ext cx="3096000" cy="2322791"/>
                    </a:xfrm>
                    <a:prstGeom prst="rect">
                      <a:avLst/>
                    </a:prstGeom>
                  </pic:spPr>
                </pic:pic>
              </a:graphicData>
            </a:graphic>
          </wp:inline>
        </w:drawing>
      </w:r>
    </w:p>
    <w:p w14:paraId="4847803E" w14:textId="77777777" w:rsidR="006C3EB1" w:rsidRPr="006C3EB1" w:rsidRDefault="006C3EB1" w:rsidP="006C3EB1">
      <w:pPr>
        <w:rPr>
          <w:noProof/>
          <w:color w:val="AC0000"/>
          <w:sz w:val="40"/>
          <w:szCs w:val="40"/>
        </w:rPr>
      </w:pPr>
      <w:r w:rsidRPr="006C3EB1">
        <w:rPr>
          <w:noProof/>
          <w:color w:val="AC0000"/>
          <w:sz w:val="40"/>
          <w:szCs w:val="40"/>
        </w:rPr>
        <w:drawing>
          <wp:inline distT="0" distB="0" distL="0" distR="0" wp14:anchorId="1B6195E2" wp14:editId="3FAE68AB">
            <wp:extent cx="3096000" cy="2321363"/>
            <wp:effectExtent l="0" t="0" r="0" b="3175"/>
            <wp:docPr id="48" name="Picture 48" descr="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071d.jpg"/>
                    <pic:cNvPicPr/>
                  </pic:nvPicPr>
                  <pic:blipFill>
                    <a:blip r:embed="rId108" cstate="screen">
                      <a:extLst>
                        <a:ext uri="{28A0092B-C50C-407E-A947-70E740481C1C}">
                          <a14:useLocalDpi xmlns:a14="http://schemas.microsoft.com/office/drawing/2010/main"/>
                        </a:ext>
                      </a:extLst>
                    </a:blip>
                    <a:stretch>
                      <a:fillRect/>
                    </a:stretch>
                  </pic:blipFill>
                  <pic:spPr>
                    <a:xfrm>
                      <a:off x="0" y="0"/>
                      <a:ext cx="3096000" cy="2321363"/>
                    </a:xfrm>
                    <a:prstGeom prst="rect">
                      <a:avLst/>
                    </a:prstGeom>
                  </pic:spPr>
                </pic:pic>
              </a:graphicData>
            </a:graphic>
          </wp:inline>
        </w:drawing>
      </w:r>
      <w:r w:rsidRPr="006C3EB1">
        <w:rPr>
          <w:noProof/>
          <w:color w:val="AC0000"/>
          <w:sz w:val="40"/>
          <w:szCs w:val="40"/>
        </w:rPr>
        <w:t xml:space="preserve">  </w:t>
      </w:r>
      <w:r w:rsidRPr="006C3EB1">
        <w:rPr>
          <w:noProof/>
          <w:color w:val="AC0000"/>
          <w:sz w:val="40"/>
          <w:szCs w:val="40"/>
        </w:rPr>
        <w:drawing>
          <wp:inline distT="0" distB="0" distL="0" distR="0" wp14:anchorId="1B29DE51" wp14:editId="20F23932">
            <wp:extent cx="3096000" cy="2322000"/>
            <wp:effectExtent l="0" t="0" r="0" b="2540"/>
            <wp:docPr id="429" name="Picture 429" descr="A river running through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071ee.jpg"/>
                    <pic:cNvPicPr/>
                  </pic:nvPicPr>
                  <pic:blipFill>
                    <a:blip r:embed="rId109" cstate="screen">
                      <a:extLst>
                        <a:ext uri="{28A0092B-C50C-407E-A947-70E740481C1C}">
                          <a14:useLocalDpi xmlns:a14="http://schemas.microsoft.com/office/drawing/2010/main"/>
                        </a:ext>
                      </a:extLst>
                    </a:blip>
                    <a:stretch>
                      <a:fillRect/>
                    </a:stretch>
                  </pic:blipFill>
                  <pic:spPr>
                    <a:xfrm>
                      <a:off x="0" y="0"/>
                      <a:ext cx="3096000" cy="2322000"/>
                    </a:xfrm>
                    <a:prstGeom prst="rect">
                      <a:avLst/>
                    </a:prstGeom>
                  </pic:spPr>
                </pic:pic>
              </a:graphicData>
            </a:graphic>
          </wp:inline>
        </w:drawing>
      </w:r>
      <w:r w:rsidRPr="006C3EB1">
        <w:rPr>
          <w:noProof/>
          <w:color w:val="AC0000"/>
          <w:sz w:val="40"/>
          <w:szCs w:val="40"/>
        </w:rPr>
        <w:t xml:space="preserve">  </w:t>
      </w:r>
      <w:r w:rsidRPr="006C3EB1">
        <w:rPr>
          <w:noProof/>
          <w:color w:val="AC0000"/>
          <w:sz w:val="40"/>
          <w:szCs w:val="40"/>
        </w:rPr>
        <w:drawing>
          <wp:inline distT="0" distB="0" distL="0" distR="0" wp14:anchorId="060E49EF" wp14:editId="0788FB2D">
            <wp:extent cx="3096000" cy="2322000"/>
            <wp:effectExtent l="0" t="0" r="0" b="2540"/>
            <wp:docPr id="44" name="Picture 44" descr="A tree in front of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071f.jpg"/>
                    <pic:cNvPicPr/>
                  </pic:nvPicPr>
                  <pic:blipFill>
                    <a:blip r:embed="rId110" cstate="screen">
                      <a:extLst>
                        <a:ext uri="{28A0092B-C50C-407E-A947-70E740481C1C}">
                          <a14:useLocalDpi xmlns:a14="http://schemas.microsoft.com/office/drawing/2010/main"/>
                        </a:ext>
                      </a:extLst>
                    </a:blip>
                    <a:stretch>
                      <a:fillRect/>
                    </a:stretch>
                  </pic:blipFill>
                  <pic:spPr>
                    <a:xfrm>
                      <a:off x="0" y="0"/>
                      <a:ext cx="3096000" cy="2322000"/>
                    </a:xfrm>
                    <a:prstGeom prst="rect">
                      <a:avLst/>
                    </a:prstGeom>
                  </pic:spPr>
                </pic:pic>
              </a:graphicData>
            </a:graphic>
          </wp:inline>
        </w:drawing>
      </w:r>
    </w:p>
    <w:p w14:paraId="18079970" w14:textId="77777777" w:rsidR="006C3EB1" w:rsidRDefault="006C3EB1" w:rsidP="007B4FB8"/>
    <w:p w14:paraId="70CDFAA5" w14:textId="7296A367" w:rsidR="003F5907" w:rsidRDefault="003F5907" w:rsidP="006C3EB1">
      <w:pPr>
        <w:ind w:right="567"/>
        <w:sectPr w:rsidR="003F5907" w:rsidSect="006C3EB1">
          <w:pgSz w:w="16838" w:h="11906" w:orient="landscape"/>
          <w:pgMar w:top="1134" w:right="720" w:bottom="1418" w:left="720" w:header="709" w:footer="709" w:gutter="0"/>
          <w:cols w:space="708"/>
          <w:docGrid w:linePitch="360"/>
        </w:sectPr>
      </w:pPr>
    </w:p>
    <w:p w14:paraId="77B8A240" w14:textId="77777777" w:rsidR="009C217C" w:rsidRDefault="009C217C" w:rsidP="009C217C">
      <w:pPr>
        <w:pStyle w:val="Heading1"/>
      </w:pPr>
      <w:r>
        <w:rPr>
          <w:noProof/>
        </w:rPr>
        <w:lastRenderedPageBreak/>
        <w:drawing>
          <wp:anchor distT="0" distB="0" distL="114300" distR="114300" simplePos="0" relativeHeight="252400640" behindDoc="0" locked="0" layoutInCell="1" allowOverlap="1" wp14:anchorId="3D32AB7C" wp14:editId="1446BFFF">
            <wp:simplePos x="0" y="0"/>
            <wp:positionH relativeFrom="margin">
              <wp:align>left</wp:align>
            </wp:positionH>
            <wp:positionV relativeFrom="paragraph">
              <wp:posOffset>294640</wp:posOffset>
            </wp:positionV>
            <wp:extent cx="1053465" cy="492760"/>
            <wp:effectExtent l="0" t="5397" r="7937" b="7938"/>
            <wp:wrapSquare wrapText="bothSides"/>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rot="5400000">
                      <a:off x="0" y="0"/>
                      <a:ext cx="1053465" cy="49276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7" w:name="_Hlk23440643"/>
      <w:r>
        <w:t xml:space="preserve">Bus stop 4357 </w:t>
      </w:r>
      <w:bookmarkEnd w:id="7"/>
    </w:p>
    <w:p w14:paraId="01356671" w14:textId="6FCDE1E4" w:rsidR="009C217C" w:rsidRDefault="009C217C" w:rsidP="009C217C">
      <w:r>
        <w:t>Bus stop 4357 is located on Southern Cross Dr in Higgins (on the border of Higgins and Latham).</w:t>
      </w:r>
      <w:r>
        <w:rPr>
          <w:rStyle w:val="FootnoteReference"/>
        </w:rPr>
        <w:footnoteReference w:id="22"/>
      </w:r>
      <w:r>
        <w:t xml:space="preserve"> It is a </w:t>
      </w:r>
      <w:r w:rsidR="00395B41">
        <w:t>very busy</w:t>
      </w:r>
      <w:r>
        <w:t xml:space="preserve"> road with a large green space median strip with trees and shrubs. To reach the opposite bus stop, pedestrian</w:t>
      </w:r>
      <w:r w:rsidR="0047600A">
        <w:t>s</w:t>
      </w:r>
      <w:r>
        <w:t xml:space="preserve"> must cross carefully onto the median strip.</w:t>
      </w:r>
    </w:p>
    <w:p w14:paraId="78A7B3D2" w14:textId="274C488E" w:rsidR="009C217C" w:rsidRDefault="009C217C" w:rsidP="009C217C">
      <w:pPr>
        <w:pStyle w:val="Quote"/>
      </w:pPr>
      <w:r>
        <w:t>“The bus stop I now use is poorly lit, on a busy main road, has a lot of trees around it</w:t>
      </w:r>
      <w:r w:rsidR="00395B41">
        <w:t>,</w:t>
      </w:r>
      <w:r>
        <w:t xml:space="preserve"> and the path is not visible from the road. I now cross the road then walk down a poorly lit alleyway then on the street (as there are no paths for me to walk on) for approximately 1.5 km</w:t>
      </w:r>
      <w:r w:rsidR="00395B41">
        <w:t>,</w:t>
      </w:r>
      <w:r>
        <w:t xml:space="preserve"> often in the dark.”</w:t>
      </w:r>
    </w:p>
    <w:p w14:paraId="54AA7706" w14:textId="5487000A" w:rsidR="009C217C" w:rsidRPr="00137854" w:rsidRDefault="009C217C" w:rsidP="009C217C">
      <w:r>
        <w:rPr>
          <w:noProof/>
        </w:rPr>
        <mc:AlternateContent>
          <mc:Choice Requires="wpg">
            <w:drawing>
              <wp:anchor distT="0" distB="0" distL="114300" distR="114300" simplePos="0" relativeHeight="252401664" behindDoc="0" locked="0" layoutInCell="1" allowOverlap="1" wp14:anchorId="27D007D7" wp14:editId="399FE38C">
                <wp:simplePos x="0" y="0"/>
                <wp:positionH relativeFrom="margin">
                  <wp:align>right</wp:align>
                </wp:positionH>
                <wp:positionV relativeFrom="paragraph">
                  <wp:posOffset>2623185</wp:posOffset>
                </wp:positionV>
                <wp:extent cx="5961380" cy="2675255"/>
                <wp:effectExtent l="0" t="0" r="1270" b="0"/>
                <wp:wrapSquare wrapText="bothSides"/>
                <wp:docPr id="157" name="Group 157"/>
                <wp:cNvGraphicFramePr/>
                <a:graphic xmlns:a="http://schemas.openxmlformats.org/drawingml/2006/main">
                  <a:graphicData uri="http://schemas.microsoft.com/office/word/2010/wordprocessingGroup">
                    <wpg:wgp>
                      <wpg:cNvGrpSpPr/>
                      <wpg:grpSpPr>
                        <a:xfrm>
                          <a:off x="0" y="0"/>
                          <a:ext cx="5961380" cy="2675255"/>
                          <a:chOff x="0" y="0"/>
                          <a:chExt cx="6192717" cy="2843934"/>
                        </a:xfrm>
                      </wpg:grpSpPr>
                      <pic:pic xmlns:pic="http://schemas.openxmlformats.org/drawingml/2006/picture">
                        <pic:nvPicPr>
                          <pic:cNvPr id="160" name="Picture 160"/>
                          <pic:cNvPicPr>
                            <a:picLocks noChangeAspect="1"/>
                          </pic:cNvPicPr>
                        </pic:nvPicPr>
                        <pic:blipFill rotWithShape="1">
                          <a:blip r:embed="rId112" cstate="screen">
                            <a:extLst>
                              <a:ext uri="{28A0092B-C50C-407E-A947-70E740481C1C}">
                                <a14:useLocalDpi xmlns:a14="http://schemas.microsoft.com/office/drawing/2010/main"/>
                              </a:ext>
                            </a:extLst>
                          </a:blip>
                          <a:srcRect/>
                          <a:stretch/>
                        </pic:blipFill>
                        <pic:spPr bwMode="auto">
                          <a:xfrm rot="10800000">
                            <a:off x="0" y="0"/>
                            <a:ext cx="6187440" cy="2437279"/>
                          </a:xfrm>
                          <a:prstGeom prst="rect">
                            <a:avLst/>
                          </a:prstGeom>
                          <a:noFill/>
                          <a:ln>
                            <a:noFill/>
                          </a:ln>
                          <a:extLst>
                            <a:ext uri="{53640926-AAD7-44D8-BBD7-CCE9431645EC}">
                              <a14:shadowObscured xmlns:a14="http://schemas.microsoft.com/office/drawing/2010/main"/>
                            </a:ext>
                          </a:extLst>
                        </pic:spPr>
                      </pic:pic>
                      <wps:wsp>
                        <wps:cNvPr id="162" name="Oval 162"/>
                        <wps:cNvSpPr/>
                        <wps:spPr>
                          <a:xfrm>
                            <a:off x="4082902" y="0"/>
                            <a:ext cx="1573619" cy="2222205"/>
                          </a:xfrm>
                          <a:prstGeom prst="ellipse">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Text Box 163"/>
                        <wps:cNvSpPr txBox="1"/>
                        <wps:spPr>
                          <a:xfrm>
                            <a:off x="5277" y="2482607"/>
                            <a:ext cx="6187440" cy="361327"/>
                          </a:xfrm>
                          <a:prstGeom prst="rect">
                            <a:avLst/>
                          </a:prstGeom>
                          <a:solidFill>
                            <a:prstClr val="white"/>
                          </a:solidFill>
                          <a:ln>
                            <a:noFill/>
                          </a:ln>
                        </wps:spPr>
                        <wps:txbx>
                          <w:txbxContent>
                            <w:p w14:paraId="199570D3" w14:textId="11756398" w:rsidR="00283C9B" w:rsidRPr="00B90EFA" w:rsidRDefault="00283C9B" w:rsidP="009C217C">
                              <w:pPr>
                                <w:pStyle w:val="Caption"/>
                                <w:rPr>
                                  <w:noProof/>
                                  <w:color w:val="auto"/>
                                </w:rPr>
                              </w:pPr>
                              <w:r w:rsidRPr="00B90EFA">
                                <w:rPr>
                                  <w:color w:val="auto"/>
                                </w:rPr>
                                <w:t>Figure</w:t>
                              </w:r>
                              <w:r>
                                <w:rPr>
                                  <w:color w:val="auto"/>
                                </w:rPr>
                                <w:t xml:space="preserve"> 26</w:t>
                              </w:r>
                              <w:r w:rsidRPr="00B90EFA">
                                <w:rPr>
                                  <w:color w:val="auto"/>
                                </w:rPr>
                                <w:t xml:space="preserve">: Bus stop 4357 on top of embankment with streetlight </w:t>
                              </w:r>
                              <w:r>
                                <w:rPr>
                                  <w:color w:val="auto"/>
                                </w:rPr>
                                <w:t>(circled) and backed by residential fencing along pathway</w:t>
                              </w:r>
                              <w:r w:rsidRPr="00B90EFA">
                                <w:rPr>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D007D7" id="Group 157" o:spid="_x0000_s1104" style="position:absolute;left:0;text-align:left;margin-left:418.2pt;margin-top:206.55pt;width:469.4pt;height:210.65pt;z-index:252401664;mso-position-horizontal:right;mso-position-horizontal-relative:margin;mso-width-relative:margin;mso-height-relative:margin" coordsize="61927,284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">
                <v:shape id="Picture 160" o:spid="_x0000_s1105" type="#_x0000_t75" style="position:absolute;width:61874;height:24372;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">
                  <v:imagedata r:id="rId113" o:title=""/>
                </v:shape>
                <v:oval id="Oval 162" o:spid="_x0000_s1106" style="position:absolute;left:40829;width:15736;height:222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" filled="f" strokecolor="yellow" strokeweight="1.5pt">
                  <v:stroke joinstyle="miter"/>
                </v:oval>
                <v:shape id="Text Box 163" o:spid="_x0000_s1107" type="#_x0000_t202" style="position:absolute;left:52;top:24826;width:61875;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" stroked="f">
                  <v:textbox inset="0,0,0,0">
                    <w:txbxContent>
                      <w:p w14:paraId="199570D3" w14:textId="11756398" w:rsidR="00283C9B" w:rsidRPr="00B90EFA" w:rsidRDefault="00283C9B" w:rsidP="009C217C">
                        <w:pPr>
                          <w:pStyle w:val="Caption"/>
                          <w:rPr>
                            <w:noProof/>
                            <w:color w:val="auto"/>
                          </w:rPr>
                        </w:pPr>
                        <w:r w:rsidRPr="00B90EFA">
                          <w:rPr>
                            <w:color w:val="auto"/>
                          </w:rPr>
                          <w:t>Figure</w:t>
                        </w:r>
                        <w:r>
                          <w:rPr>
                            <w:color w:val="auto"/>
                          </w:rPr>
                          <w:t xml:space="preserve"> 26</w:t>
                        </w:r>
                        <w:r w:rsidRPr="00B90EFA">
                          <w:rPr>
                            <w:color w:val="auto"/>
                          </w:rPr>
                          <w:t xml:space="preserve">: Bus stop 4357 on top of embankment with streetlight </w:t>
                        </w:r>
                        <w:r>
                          <w:rPr>
                            <w:color w:val="auto"/>
                          </w:rPr>
                          <w:t>(circled) and backed by residential fencing along pathway</w:t>
                        </w:r>
                        <w:r w:rsidRPr="00B90EFA">
                          <w:rPr>
                            <w:color w:val="auto"/>
                          </w:rPr>
                          <w:t>.</w:t>
                        </w:r>
                      </w:p>
                    </w:txbxContent>
                  </v:textbox>
                </v:shape>
                <w10:wrap type="square" anchorx="margin"/>
              </v:group>
            </w:pict>
          </mc:Fallback>
        </mc:AlternateContent>
      </w:r>
      <w:r>
        <w:t xml:space="preserve">Southern Cross Dr is a </w:t>
      </w:r>
      <w:r w:rsidR="00395B41">
        <w:t>ver</w:t>
      </w:r>
      <w:r>
        <w:t>y busy road</w:t>
      </w:r>
      <w:r w:rsidR="00395B41">
        <w:t xml:space="preserve"> all times of the day and night,</w:t>
      </w:r>
      <w:r>
        <w:t xml:space="preserve"> with 60 km/hr. Streetlighting is spaced out evenly along both sides of Southern Cross Dr and is brightly lit for motorists. There is no direct street lighting available at bus stop 4357 but it is slightly illuminated, no more than 1.5 metre radius, by a nearby streetlight as sho</w:t>
      </w:r>
      <w:r w:rsidRPr="005F0D12">
        <w:t>wn in Figure 2</w:t>
      </w:r>
      <w:r w:rsidR="0068467C">
        <w:t>6</w:t>
      </w:r>
      <w:r w:rsidRPr="005F0D12">
        <w:t xml:space="preserve"> and </w:t>
      </w:r>
      <w:r w:rsidR="00E2090D" w:rsidRPr="005F0D12">
        <w:t>2</w:t>
      </w:r>
      <w:r w:rsidR="0068467C">
        <w:t>7</w:t>
      </w:r>
      <w:r w:rsidRPr="005F0D12">
        <w:t>. There is only an unsheltered seat at bus stop 4357 that sits on top of an embankment (Figure 2</w:t>
      </w:r>
      <w:r w:rsidR="0068467C">
        <w:t>6</w:t>
      </w:r>
      <w:r w:rsidRPr="005F0D12">
        <w:t>).</w:t>
      </w:r>
      <w:r>
        <w:t xml:space="preserve"> A woman leaving this bus stop would either walk down the embankment to go along fencing (Figure 2</w:t>
      </w:r>
      <w:r w:rsidR="0068467C">
        <w:t>8</w:t>
      </w:r>
      <w:r>
        <w:t>) or cross the road via a bushy median strip with concrete pathway towards bus stop 4358. Refer to notes on bus stop 4358 for travel journey on this side of Southern Cross Dr. The pathway along the high fencing is below-street level so even in the day a woman walking here would not be visible to either motorists or residents. At night, this area is completely unlit as shown in Figure 2</w:t>
      </w:r>
      <w:r w:rsidR="0068467C">
        <w:t>7</w:t>
      </w:r>
      <w:r>
        <w:t>. It is also a very long pathway parallel to Southern Cross Dr that has a few unlit alleyways into residential area of Higgins (Figure 2</w:t>
      </w:r>
      <w:r w:rsidR="0068467C">
        <w:t>9</w:t>
      </w:r>
      <w:r>
        <w:t xml:space="preserve">).  </w:t>
      </w:r>
    </w:p>
    <w:p w14:paraId="2AA5109A" w14:textId="2F34087A" w:rsidR="009C217C" w:rsidRDefault="009C217C" w:rsidP="009C217C"/>
    <w:p w14:paraId="197A9B3F" w14:textId="02D806C0" w:rsidR="009C217C" w:rsidRDefault="009C217C" w:rsidP="009C217C"/>
    <w:p w14:paraId="0FA27550" w14:textId="77777777" w:rsidR="009C217C" w:rsidRDefault="009C217C" w:rsidP="009C217C"/>
    <w:p w14:paraId="667B4518" w14:textId="77777777" w:rsidR="009C217C" w:rsidRDefault="009C217C" w:rsidP="009C217C"/>
    <w:p w14:paraId="22168B0E" w14:textId="7A360031" w:rsidR="009C217C" w:rsidRDefault="00B138DC" w:rsidP="009C217C">
      <w:r w:rsidRPr="009448D0">
        <w:rPr>
          <w:noProof/>
        </w:rPr>
        <w:lastRenderedPageBreak/>
        <mc:AlternateContent>
          <mc:Choice Requires="wpg">
            <w:drawing>
              <wp:anchor distT="0" distB="0" distL="114300" distR="114300" simplePos="0" relativeHeight="252406784" behindDoc="0" locked="0" layoutInCell="1" allowOverlap="1" wp14:anchorId="38BF824E" wp14:editId="665A99A8">
                <wp:simplePos x="0" y="0"/>
                <wp:positionH relativeFrom="margin">
                  <wp:posOffset>1156970</wp:posOffset>
                </wp:positionH>
                <wp:positionV relativeFrom="paragraph">
                  <wp:posOffset>0</wp:posOffset>
                </wp:positionV>
                <wp:extent cx="3380105" cy="2800350"/>
                <wp:effectExtent l="0" t="0" r="0" b="0"/>
                <wp:wrapSquare wrapText="bothSides"/>
                <wp:docPr id="167" name="Group 167"/>
                <wp:cNvGraphicFramePr/>
                <a:graphic xmlns:a="http://schemas.openxmlformats.org/drawingml/2006/main">
                  <a:graphicData uri="http://schemas.microsoft.com/office/word/2010/wordprocessingGroup">
                    <wpg:wgp>
                      <wpg:cNvGrpSpPr/>
                      <wpg:grpSpPr>
                        <a:xfrm>
                          <a:off x="0" y="0"/>
                          <a:ext cx="3380105" cy="2800350"/>
                          <a:chOff x="14603" y="0"/>
                          <a:chExt cx="3380402" cy="2801075"/>
                        </a:xfrm>
                      </wpg:grpSpPr>
                      <pic:pic xmlns:pic="http://schemas.openxmlformats.org/drawingml/2006/picture">
                        <pic:nvPicPr>
                          <pic:cNvPr id="168" name="Picture 168"/>
                          <pic:cNvPicPr preferRelativeResize="0">
                            <a:picLocks noChangeAspect="1"/>
                          </pic:cNvPicPr>
                        </pic:nvPicPr>
                        <pic:blipFill rotWithShape="1">
                          <a:blip r:embed="rId114" cstate="screen">
                            <a:extLst>
                              <a:ext uri="{28A0092B-C50C-407E-A947-70E740481C1C}">
                                <a14:useLocalDpi xmlns:a14="http://schemas.microsoft.com/office/drawing/2010/main"/>
                              </a:ext>
                            </a:extLst>
                          </a:blip>
                          <a:srcRect/>
                          <a:stretch/>
                        </pic:blipFill>
                        <pic:spPr bwMode="auto">
                          <a:xfrm>
                            <a:off x="14605" y="0"/>
                            <a:ext cx="3380400" cy="2439772"/>
                          </a:xfrm>
                          <a:prstGeom prst="rect">
                            <a:avLst/>
                          </a:prstGeom>
                          <a:noFill/>
                          <a:ln>
                            <a:noFill/>
                          </a:ln>
                          <a:extLst>
                            <a:ext uri="{53640926-AAD7-44D8-BBD7-CCE9431645EC}">
                              <a14:shadowObscured xmlns:a14="http://schemas.microsoft.com/office/drawing/2010/main"/>
                            </a:ext>
                          </a:extLst>
                        </pic:spPr>
                      </pic:pic>
                      <wps:wsp>
                        <wps:cNvPr id="169" name="Text Box 169"/>
                        <wps:cNvSpPr txBox="1"/>
                        <wps:spPr>
                          <a:xfrm>
                            <a:off x="14603" y="2480981"/>
                            <a:ext cx="3370997" cy="320094"/>
                          </a:xfrm>
                          <a:prstGeom prst="rect">
                            <a:avLst/>
                          </a:prstGeom>
                          <a:solidFill>
                            <a:prstClr val="white"/>
                          </a:solidFill>
                          <a:ln>
                            <a:noFill/>
                          </a:ln>
                        </wps:spPr>
                        <wps:txbx>
                          <w:txbxContent>
                            <w:p w14:paraId="0C9DECA6" w14:textId="4A8702E5" w:rsidR="00283C9B" w:rsidRPr="00BE2D4C" w:rsidRDefault="00283C9B" w:rsidP="009C217C">
                              <w:pPr>
                                <w:pStyle w:val="Caption"/>
                                <w:rPr>
                                  <w:noProof/>
                                  <w:color w:val="auto"/>
                                </w:rPr>
                              </w:pPr>
                              <w:r w:rsidRPr="00BE2D4C">
                                <w:rPr>
                                  <w:color w:val="auto"/>
                                </w:rPr>
                                <w:t>Figure 2</w:t>
                              </w:r>
                              <w:r>
                                <w:rPr>
                                  <w:color w:val="auto"/>
                                </w:rPr>
                                <w:t>7</w:t>
                              </w:r>
                              <w:r w:rsidRPr="00BE2D4C">
                                <w:rPr>
                                  <w:color w:val="auto"/>
                                </w:rPr>
                                <w:t>: Street lighting on at night along Southern Cross Dr (right) in comparison to unlit pathway (left) behind bus stop 4357.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BF824E" id="Group 167" o:spid="_x0000_s1108" style="position:absolute;left:0;text-align:left;margin-left:91.1pt;margin-top:0;width:266.15pt;height:220.5pt;z-index:252406784;mso-position-horizontal-relative:margin;mso-width-relative:margin;mso-height-relative:margin" coordorigin="146" coordsize="33804,280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">
                <v:shape id="Picture 168" o:spid="_x0000_s1109" type="#_x0000_t75" style="position:absolute;left:146;width:33804;height:2439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">
                  <v:imagedata r:id="rId115" o:title=""/>
                </v:shape>
                <v:shape id="Text Box 169" o:spid="_x0000_s1110" type="#_x0000_t202" style="position:absolute;left:146;top:24809;width:33710;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" stroked="f">
                  <v:textbox inset="0,0,0,0">
                    <w:txbxContent>
                      <w:p w14:paraId="0C9DECA6" w14:textId="4A8702E5" w:rsidR="00283C9B" w:rsidRPr="00BE2D4C" w:rsidRDefault="00283C9B" w:rsidP="009C217C">
                        <w:pPr>
                          <w:pStyle w:val="Caption"/>
                          <w:rPr>
                            <w:noProof/>
                            <w:color w:val="auto"/>
                          </w:rPr>
                        </w:pPr>
                        <w:r w:rsidRPr="00BE2D4C">
                          <w:rPr>
                            <w:color w:val="auto"/>
                          </w:rPr>
                          <w:t>Figure 2</w:t>
                        </w:r>
                        <w:r>
                          <w:rPr>
                            <w:color w:val="auto"/>
                          </w:rPr>
                          <w:t>7</w:t>
                        </w:r>
                        <w:r w:rsidRPr="00BE2D4C">
                          <w:rPr>
                            <w:color w:val="auto"/>
                          </w:rPr>
                          <w:t>: Street lighting on at night along Southern Cross Dr (right) in comparison to unlit pathway (left) behind bus stop 4357.</w:t>
                        </w:r>
                      </w:p>
                    </w:txbxContent>
                  </v:textbox>
                </v:shape>
                <w10:wrap type="square" anchorx="margin"/>
              </v:group>
            </w:pict>
          </mc:Fallback>
        </mc:AlternateContent>
      </w:r>
    </w:p>
    <w:p w14:paraId="55E149B0" w14:textId="116BAD78" w:rsidR="009C217C" w:rsidRDefault="009C217C" w:rsidP="009C217C"/>
    <w:p w14:paraId="3ED4C838" w14:textId="7EC1610A" w:rsidR="009C217C" w:rsidRDefault="009C217C" w:rsidP="009C217C"/>
    <w:p w14:paraId="0411D9AC" w14:textId="25DD6BF3" w:rsidR="009C217C" w:rsidRDefault="00B138DC" w:rsidP="009C217C">
      <w:r w:rsidRPr="009448D0">
        <w:rPr>
          <w:noProof/>
        </w:rPr>
        <mc:AlternateContent>
          <mc:Choice Requires="wpg">
            <w:drawing>
              <wp:anchor distT="0" distB="0" distL="114300" distR="114300" simplePos="0" relativeHeight="252407808" behindDoc="0" locked="0" layoutInCell="1" allowOverlap="1" wp14:anchorId="07C7F8E7" wp14:editId="11FF0A91">
                <wp:simplePos x="0" y="0"/>
                <wp:positionH relativeFrom="margin">
                  <wp:posOffset>8255</wp:posOffset>
                </wp:positionH>
                <wp:positionV relativeFrom="paragraph">
                  <wp:posOffset>1992630</wp:posOffset>
                </wp:positionV>
                <wp:extent cx="5960745" cy="2580640"/>
                <wp:effectExtent l="0" t="0" r="1905" b="0"/>
                <wp:wrapSquare wrapText="bothSides"/>
                <wp:docPr id="171" name="Group 171"/>
                <wp:cNvGraphicFramePr/>
                <a:graphic xmlns:a="http://schemas.openxmlformats.org/drawingml/2006/main">
                  <a:graphicData uri="http://schemas.microsoft.com/office/word/2010/wordprocessingGroup">
                    <wpg:wgp>
                      <wpg:cNvGrpSpPr/>
                      <wpg:grpSpPr>
                        <a:xfrm>
                          <a:off x="0" y="0"/>
                          <a:ext cx="5960745" cy="2580640"/>
                          <a:chOff x="-1" y="273056"/>
                          <a:chExt cx="5961381" cy="2582338"/>
                        </a:xfrm>
                      </wpg:grpSpPr>
                      <pic:pic xmlns:pic="http://schemas.openxmlformats.org/drawingml/2006/picture">
                        <pic:nvPicPr>
                          <pic:cNvPr id="172" name="Picture 172"/>
                          <pic:cNvPicPr>
                            <a:picLocks noChangeAspect="1"/>
                          </pic:cNvPicPr>
                        </pic:nvPicPr>
                        <pic:blipFill rotWithShape="1">
                          <a:blip r:embed="rId116" cstate="screen">
                            <a:extLst>
                              <a:ext uri="{28A0092B-C50C-407E-A947-70E740481C1C}">
                                <a14:useLocalDpi xmlns:a14="http://schemas.microsoft.com/office/drawing/2010/main"/>
                              </a:ext>
                            </a:extLst>
                          </a:blip>
                          <a:srcRect/>
                          <a:stretch/>
                        </pic:blipFill>
                        <pic:spPr bwMode="auto">
                          <a:xfrm rot="10800000">
                            <a:off x="-1" y="273056"/>
                            <a:ext cx="5961380" cy="2252259"/>
                          </a:xfrm>
                          <a:prstGeom prst="rect">
                            <a:avLst/>
                          </a:prstGeom>
                          <a:noFill/>
                          <a:ln>
                            <a:noFill/>
                          </a:ln>
                          <a:extLst>
                            <a:ext uri="{53640926-AAD7-44D8-BBD7-CCE9431645EC}">
                              <a14:shadowObscured xmlns:a14="http://schemas.microsoft.com/office/drawing/2010/main"/>
                            </a:ext>
                          </a:extLst>
                        </pic:spPr>
                      </pic:pic>
                      <wps:wsp>
                        <wps:cNvPr id="174" name="Text Box 174"/>
                        <wps:cNvSpPr txBox="1"/>
                        <wps:spPr>
                          <a:xfrm>
                            <a:off x="20472" y="2551906"/>
                            <a:ext cx="5940908" cy="303488"/>
                          </a:xfrm>
                          <a:prstGeom prst="rect">
                            <a:avLst/>
                          </a:prstGeom>
                          <a:solidFill>
                            <a:prstClr val="white"/>
                          </a:solidFill>
                          <a:ln>
                            <a:noFill/>
                          </a:ln>
                        </wps:spPr>
                        <wps:txbx>
                          <w:txbxContent>
                            <w:p w14:paraId="2072CB18" w14:textId="2A4992DD" w:rsidR="00283C9B" w:rsidRPr="009A74B0" w:rsidRDefault="00283C9B" w:rsidP="009C217C">
                              <w:pPr>
                                <w:pStyle w:val="Caption"/>
                                <w:rPr>
                                  <w:noProof/>
                                  <w:color w:val="auto"/>
                                </w:rPr>
                              </w:pPr>
                              <w:r w:rsidRPr="009A74B0">
                                <w:rPr>
                                  <w:color w:val="auto"/>
                                </w:rPr>
                                <w:t>Figure 2</w:t>
                              </w:r>
                              <w:r>
                                <w:rPr>
                                  <w:color w:val="auto"/>
                                </w:rPr>
                                <w:t>8</w:t>
                              </w:r>
                              <w:r w:rsidRPr="009A74B0">
                                <w:rPr>
                                  <w:color w:val="auto"/>
                                </w:rPr>
                                <w:t xml:space="preserve">: </w:t>
                              </w:r>
                              <w:r>
                                <w:rPr>
                                  <w:color w:val="auto"/>
                                </w:rPr>
                                <w:t>Unlit pathway along fencing parallel to Southern Cross Dr is at the base of an</w:t>
                              </w:r>
                              <w:r w:rsidRPr="009A74B0">
                                <w:rPr>
                                  <w:color w:val="auto"/>
                                </w:rPr>
                                <w:t xml:space="preserve"> embankment of trees and powerlines.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C7F8E7" id="Group 171" o:spid="_x0000_s1111" style="position:absolute;left:0;text-align:left;margin-left:.65pt;margin-top:156.9pt;width:469.35pt;height:203.2pt;z-index:252407808;mso-position-horizontal-relative:margin;mso-width-relative:margin;mso-height-relative:margin" coordorigin=",2730" coordsize="59613,258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">
                <v:shape id="Picture 172" o:spid="_x0000_s1112" type="#_x0000_t75" style="position:absolute;top:2730;width:59613;height:22523;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">
                  <v:imagedata r:id="rId117" o:title=""/>
                </v:shape>
                <v:shape id="Text Box 174" o:spid="_x0000_s1113" type="#_x0000_t202" style="position:absolute;left:204;top:25519;width:59409;height:3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" stroked="f">
                  <v:textbox inset="0,0,0,0">
                    <w:txbxContent>
                      <w:p w14:paraId="2072CB18" w14:textId="2A4992DD" w:rsidR="00283C9B" w:rsidRPr="009A74B0" w:rsidRDefault="00283C9B" w:rsidP="009C217C">
                        <w:pPr>
                          <w:pStyle w:val="Caption"/>
                          <w:rPr>
                            <w:noProof/>
                            <w:color w:val="auto"/>
                          </w:rPr>
                        </w:pPr>
                        <w:r w:rsidRPr="009A74B0">
                          <w:rPr>
                            <w:color w:val="auto"/>
                          </w:rPr>
                          <w:t>Figure 2</w:t>
                        </w:r>
                        <w:r>
                          <w:rPr>
                            <w:color w:val="auto"/>
                          </w:rPr>
                          <w:t>8</w:t>
                        </w:r>
                        <w:r w:rsidRPr="009A74B0">
                          <w:rPr>
                            <w:color w:val="auto"/>
                          </w:rPr>
                          <w:t xml:space="preserve">: </w:t>
                        </w:r>
                        <w:r>
                          <w:rPr>
                            <w:color w:val="auto"/>
                          </w:rPr>
                          <w:t>Unlit pathway along fencing parallel to Southern Cross Dr is at the base of an</w:t>
                        </w:r>
                        <w:r w:rsidRPr="009A74B0">
                          <w:rPr>
                            <w:color w:val="auto"/>
                          </w:rPr>
                          <w:t xml:space="preserve"> embankment of trees and powerlines.</w:t>
                        </w:r>
                      </w:p>
                    </w:txbxContent>
                  </v:textbox>
                </v:shape>
                <w10:wrap type="square" anchorx="margin"/>
              </v:group>
            </w:pict>
          </mc:Fallback>
        </mc:AlternateContent>
      </w:r>
      <w:r w:rsidRPr="009448D0">
        <w:rPr>
          <w:noProof/>
        </w:rPr>
        <mc:AlternateContent>
          <mc:Choice Requires="wpg">
            <w:drawing>
              <wp:anchor distT="0" distB="0" distL="114300" distR="114300" simplePos="0" relativeHeight="252408832" behindDoc="0" locked="0" layoutInCell="1" allowOverlap="1" wp14:anchorId="45FC29EB" wp14:editId="6A94C26A">
                <wp:simplePos x="0" y="0"/>
                <wp:positionH relativeFrom="margin">
                  <wp:posOffset>-1270</wp:posOffset>
                </wp:positionH>
                <wp:positionV relativeFrom="paragraph">
                  <wp:posOffset>5080635</wp:posOffset>
                </wp:positionV>
                <wp:extent cx="5953760" cy="1944370"/>
                <wp:effectExtent l="0" t="0" r="8890" b="0"/>
                <wp:wrapNone/>
                <wp:docPr id="175" name="Group 175"/>
                <wp:cNvGraphicFramePr/>
                <a:graphic xmlns:a="http://schemas.openxmlformats.org/drawingml/2006/main">
                  <a:graphicData uri="http://schemas.microsoft.com/office/word/2010/wordprocessingGroup">
                    <wpg:wgp>
                      <wpg:cNvGrpSpPr/>
                      <wpg:grpSpPr>
                        <a:xfrm>
                          <a:off x="0" y="0"/>
                          <a:ext cx="5953760" cy="1944370"/>
                          <a:chOff x="0" y="0"/>
                          <a:chExt cx="5953760" cy="1944806"/>
                        </a:xfrm>
                      </wpg:grpSpPr>
                      <pic:pic xmlns:pic="http://schemas.openxmlformats.org/drawingml/2006/picture">
                        <pic:nvPicPr>
                          <pic:cNvPr id="176" name="Picture 176"/>
                          <pic:cNvPicPr>
                            <a:picLocks noChangeAspect="1"/>
                          </pic:cNvPicPr>
                        </pic:nvPicPr>
                        <pic:blipFill rotWithShape="1">
                          <a:blip r:embed="rId118" cstate="screen">
                            <a:extLst>
                              <a:ext uri="{28A0092B-C50C-407E-A947-70E740481C1C}">
                                <a14:useLocalDpi xmlns:a14="http://schemas.microsoft.com/office/drawing/2010/main"/>
                              </a:ext>
                            </a:extLst>
                          </a:blip>
                          <a:srcRect/>
                          <a:stretch/>
                        </pic:blipFill>
                        <pic:spPr bwMode="auto">
                          <a:xfrm rot="10800000">
                            <a:off x="0" y="0"/>
                            <a:ext cx="5953760" cy="1750060"/>
                          </a:xfrm>
                          <a:prstGeom prst="rect">
                            <a:avLst/>
                          </a:prstGeom>
                          <a:noFill/>
                          <a:ln>
                            <a:noFill/>
                          </a:ln>
                          <a:extLst>
                            <a:ext uri="{53640926-AAD7-44D8-BBD7-CCE9431645EC}">
                              <a14:shadowObscured xmlns:a14="http://schemas.microsoft.com/office/drawing/2010/main"/>
                            </a:ext>
                          </a:extLst>
                        </pic:spPr>
                      </pic:pic>
                      <wps:wsp>
                        <wps:cNvPr id="177" name="Text Box 177"/>
                        <wps:cNvSpPr txBox="1"/>
                        <wps:spPr>
                          <a:xfrm>
                            <a:off x="0" y="1789453"/>
                            <a:ext cx="5953760" cy="155353"/>
                          </a:xfrm>
                          <a:prstGeom prst="rect">
                            <a:avLst/>
                          </a:prstGeom>
                          <a:solidFill>
                            <a:prstClr val="white"/>
                          </a:solidFill>
                          <a:ln>
                            <a:noFill/>
                          </a:ln>
                        </wps:spPr>
                        <wps:txbx>
                          <w:txbxContent>
                            <w:p w14:paraId="0F1F371A" w14:textId="3E988904" w:rsidR="00283C9B" w:rsidRPr="00121587" w:rsidRDefault="00283C9B" w:rsidP="009C217C">
                              <w:pPr>
                                <w:pStyle w:val="Caption"/>
                                <w:rPr>
                                  <w:noProof/>
                                  <w:color w:val="auto"/>
                                </w:rPr>
                              </w:pPr>
                              <w:r w:rsidRPr="00121587">
                                <w:rPr>
                                  <w:color w:val="auto"/>
                                </w:rPr>
                                <w:t>Figure 2</w:t>
                              </w:r>
                              <w:r>
                                <w:rPr>
                                  <w:color w:val="auto"/>
                                </w:rPr>
                                <w:t>9</w:t>
                              </w:r>
                              <w:r w:rsidRPr="00121587">
                                <w:rPr>
                                  <w:color w:val="auto"/>
                                </w:rPr>
                                <w:t>: Unlit alleyway entering residential area of Higgins from bus stop 4357.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5FC29EB" id="Group 175" o:spid="_x0000_s1114" style="position:absolute;left:0;text-align:left;margin-left:-.1pt;margin-top:400.05pt;width:468.8pt;height:153.1pt;z-index:252408832;mso-position-horizontal-relative:margin;mso-height-relative:margin" coordsize="59537,194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">
                <v:shape id="Picture 176" o:spid="_x0000_s1115" type="#_x0000_t75" style="position:absolute;width:59537;height:17500;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">
                  <v:imagedata r:id="rId119" o:title=""/>
                </v:shape>
                <v:shape id="Text Box 177" o:spid="_x0000_s1116" type="#_x0000_t202" style="position:absolute;top:17894;width:59537;height:1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" stroked="f">
                  <v:textbox inset="0,0,0,0">
                    <w:txbxContent>
                      <w:p w14:paraId="0F1F371A" w14:textId="3E988904" w:rsidR="00283C9B" w:rsidRPr="00121587" w:rsidRDefault="00283C9B" w:rsidP="009C217C">
                        <w:pPr>
                          <w:pStyle w:val="Caption"/>
                          <w:rPr>
                            <w:noProof/>
                            <w:color w:val="auto"/>
                          </w:rPr>
                        </w:pPr>
                        <w:r w:rsidRPr="00121587">
                          <w:rPr>
                            <w:color w:val="auto"/>
                          </w:rPr>
                          <w:t>Figure 2</w:t>
                        </w:r>
                        <w:r>
                          <w:rPr>
                            <w:color w:val="auto"/>
                          </w:rPr>
                          <w:t>9</w:t>
                        </w:r>
                        <w:r w:rsidRPr="00121587">
                          <w:rPr>
                            <w:color w:val="auto"/>
                          </w:rPr>
                          <w:t>: Unlit alleyway entering residential area of Higgins from bus stop 4357.</w:t>
                        </w:r>
                      </w:p>
                    </w:txbxContent>
                  </v:textbox>
                </v:shape>
                <w10:wrap anchorx="margin"/>
              </v:group>
            </w:pict>
          </mc:Fallback>
        </mc:AlternateContent>
      </w:r>
    </w:p>
    <w:p w14:paraId="3BD86058" w14:textId="77777777" w:rsidR="009C217C" w:rsidRDefault="009C217C" w:rsidP="009C217C">
      <w:pPr>
        <w:pStyle w:val="Heading1"/>
        <w:sectPr w:rsidR="009C217C" w:rsidSect="005335B6">
          <w:pgSz w:w="11906" w:h="16838"/>
          <w:pgMar w:top="1440" w:right="1259" w:bottom="1440" w:left="1259" w:header="708" w:footer="708" w:gutter="0"/>
          <w:cols w:space="708"/>
          <w:docGrid w:linePitch="360"/>
        </w:sectPr>
      </w:pPr>
    </w:p>
    <w:p w14:paraId="76F4E708" w14:textId="55A90568" w:rsidR="009C217C" w:rsidRDefault="009C2A81" w:rsidP="009C217C">
      <w:pPr>
        <w:pStyle w:val="Heading1"/>
      </w:pPr>
      <w:r>
        <w:lastRenderedPageBreak/>
        <w:t>360 degree view of b</w:t>
      </w:r>
      <w:r w:rsidR="009C217C">
        <w:t>us stop 4357</w:t>
      </w:r>
    </w:p>
    <w:p w14:paraId="2C5020A8" w14:textId="77777777" w:rsidR="009C217C" w:rsidRDefault="009C217C" w:rsidP="009C217C">
      <w:pPr>
        <w:jc w:val="center"/>
      </w:pPr>
      <w:r>
        <w:rPr>
          <w:noProof/>
        </w:rPr>
        <w:drawing>
          <wp:inline distT="0" distB="0" distL="0" distR="0" wp14:anchorId="50D1189E" wp14:editId="63007895">
            <wp:extent cx="3096000" cy="2321612"/>
            <wp:effectExtent l="0" t="0" r="9525" b="254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a:off x="0" y="0"/>
                      <a:ext cx="3096000" cy="2321612"/>
                    </a:xfrm>
                    <a:prstGeom prst="rect">
                      <a:avLst/>
                    </a:prstGeom>
                    <a:noFill/>
                    <a:ln>
                      <a:noFill/>
                    </a:ln>
                  </pic:spPr>
                </pic:pic>
              </a:graphicData>
            </a:graphic>
          </wp:inline>
        </w:drawing>
      </w:r>
      <w:r>
        <w:rPr>
          <w:noProof/>
        </w:rPr>
        <w:t xml:space="preserve">    </w:t>
      </w:r>
      <w:r>
        <w:rPr>
          <w:noProof/>
        </w:rPr>
        <w:drawing>
          <wp:inline distT="0" distB="0" distL="0" distR="0" wp14:anchorId="207C3F7D" wp14:editId="241EC9CB">
            <wp:extent cx="3096000" cy="2321612"/>
            <wp:effectExtent l="0" t="0" r="9525" b="254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cstate="screen">
                      <a:extLst>
                        <a:ext uri="{28A0092B-C50C-407E-A947-70E740481C1C}">
                          <a14:useLocalDpi xmlns:a14="http://schemas.microsoft.com/office/drawing/2010/main"/>
                        </a:ext>
                      </a:extLst>
                    </a:blip>
                    <a:srcRect/>
                    <a:stretch>
                      <a:fillRect/>
                    </a:stretch>
                  </pic:blipFill>
                  <pic:spPr bwMode="auto">
                    <a:xfrm>
                      <a:off x="0" y="0"/>
                      <a:ext cx="3096000" cy="2321612"/>
                    </a:xfrm>
                    <a:prstGeom prst="rect">
                      <a:avLst/>
                    </a:prstGeom>
                    <a:noFill/>
                    <a:ln>
                      <a:noFill/>
                    </a:ln>
                  </pic:spPr>
                </pic:pic>
              </a:graphicData>
            </a:graphic>
          </wp:inline>
        </w:drawing>
      </w:r>
      <w:r>
        <w:rPr>
          <w:noProof/>
        </w:rPr>
        <w:t xml:space="preserve">    </w:t>
      </w:r>
      <w:r>
        <w:rPr>
          <w:noProof/>
        </w:rPr>
        <w:drawing>
          <wp:inline distT="0" distB="0" distL="0" distR="0" wp14:anchorId="5C9C9309" wp14:editId="4C30262B">
            <wp:extent cx="3096000" cy="2321612"/>
            <wp:effectExtent l="0" t="0" r="9525" b="254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3096000" cy="2321612"/>
                    </a:xfrm>
                    <a:prstGeom prst="rect">
                      <a:avLst/>
                    </a:prstGeom>
                    <a:noFill/>
                    <a:ln>
                      <a:noFill/>
                    </a:ln>
                  </pic:spPr>
                </pic:pic>
              </a:graphicData>
            </a:graphic>
          </wp:inline>
        </w:drawing>
      </w:r>
    </w:p>
    <w:p w14:paraId="1901A586" w14:textId="77777777" w:rsidR="009C217C" w:rsidRPr="008E7403" w:rsidRDefault="009C217C" w:rsidP="009C217C">
      <w:pPr>
        <w:jc w:val="center"/>
      </w:pPr>
      <w:r>
        <w:rPr>
          <w:noProof/>
        </w:rPr>
        <w:drawing>
          <wp:inline distT="0" distB="0" distL="0" distR="0" wp14:anchorId="0761946D" wp14:editId="6E352D04">
            <wp:extent cx="3096000" cy="2321612"/>
            <wp:effectExtent l="0" t="0" r="9525" b="254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3096000" cy="2321612"/>
                    </a:xfrm>
                    <a:prstGeom prst="rect">
                      <a:avLst/>
                    </a:prstGeom>
                    <a:noFill/>
                    <a:ln>
                      <a:noFill/>
                    </a:ln>
                  </pic:spPr>
                </pic:pic>
              </a:graphicData>
            </a:graphic>
          </wp:inline>
        </w:drawing>
      </w:r>
      <w:r>
        <w:rPr>
          <w:noProof/>
        </w:rPr>
        <w:t xml:space="preserve">    </w:t>
      </w:r>
      <w:r>
        <w:rPr>
          <w:noProof/>
        </w:rPr>
        <w:drawing>
          <wp:inline distT="0" distB="0" distL="0" distR="0" wp14:anchorId="04B97041" wp14:editId="090CD3CA">
            <wp:extent cx="3096000" cy="2321612"/>
            <wp:effectExtent l="0" t="0" r="9525" b="254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3096000" cy="2321612"/>
                    </a:xfrm>
                    <a:prstGeom prst="rect">
                      <a:avLst/>
                    </a:prstGeom>
                    <a:noFill/>
                    <a:ln>
                      <a:noFill/>
                    </a:ln>
                  </pic:spPr>
                </pic:pic>
              </a:graphicData>
            </a:graphic>
          </wp:inline>
        </w:drawing>
      </w:r>
      <w:r>
        <w:rPr>
          <w:noProof/>
        </w:rPr>
        <w:t xml:space="preserve">    </w:t>
      </w:r>
      <w:r>
        <w:rPr>
          <w:noProof/>
        </w:rPr>
        <w:drawing>
          <wp:inline distT="0" distB="0" distL="0" distR="0" wp14:anchorId="717D6119" wp14:editId="4C259E0F">
            <wp:extent cx="3096000" cy="2321612"/>
            <wp:effectExtent l="0" t="0" r="9525" b="254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cstate="screen">
                      <a:extLst>
                        <a:ext uri="{28A0092B-C50C-407E-A947-70E740481C1C}">
                          <a14:useLocalDpi xmlns:a14="http://schemas.microsoft.com/office/drawing/2010/main"/>
                        </a:ext>
                      </a:extLst>
                    </a:blip>
                    <a:srcRect/>
                    <a:stretch>
                      <a:fillRect/>
                    </a:stretch>
                  </pic:blipFill>
                  <pic:spPr bwMode="auto">
                    <a:xfrm>
                      <a:off x="0" y="0"/>
                      <a:ext cx="3096000" cy="2321612"/>
                    </a:xfrm>
                    <a:prstGeom prst="rect">
                      <a:avLst/>
                    </a:prstGeom>
                    <a:noFill/>
                    <a:ln>
                      <a:noFill/>
                    </a:ln>
                  </pic:spPr>
                </pic:pic>
              </a:graphicData>
            </a:graphic>
          </wp:inline>
        </w:drawing>
      </w:r>
    </w:p>
    <w:p w14:paraId="6F37CD02" w14:textId="77777777" w:rsidR="009C217C" w:rsidRDefault="009C217C" w:rsidP="009C217C">
      <w:pPr>
        <w:pStyle w:val="Heading1"/>
        <w:sectPr w:rsidR="009C217C" w:rsidSect="009C217C">
          <w:pgSz w:w="16838" w:h="11906" w:orient="landscape"/>
          <w:pgMar w:top="1134" w:right="720" w:bottom="851" w:left="720" w:header="709" w:footer="709" w:gutter="0"/>
          <w:cols w:space="708"/>
          <w:docGrid w:linePitch="360"/>
        </w:sectPr>
      </w:pPr>
    </w:p>
    <w:p w14:paraId="4AC0C2EE" w14:textId="77777777" w:rsidR="009C217C" w:rsidRDefault="009C217C" w:rsidP="009C217C">
      <w:pPr>
        <w:pStyle w:val="Heading1"/>
      </w:pPr>
      <w:r>
        <w:rPr>
          <w:noProof/>
        </w:rPr>
        <w:lastRenderedPageBreak/>
        <w:drawing>
          <wp:anchor distT="0" distB="0" distL="114300" distR="114300" simplePos="0" relativeHeight="252409856" behindDoc="0" locked="0" layoutInCell="1" allowOverlap="1" wp14:anchorId="757326D6" wp14:editId="5A2D8FB2">
            <wp:simplePos x="0" y="0"/>
            <wp:positionH relativeFrom="column">
              <wp:posOffset>635</wp:posOffset>
            </wp:positionH>
            <wp:positionV relativeFrom="paragraph">
              <wp:posOffset>1270</wp:posOffset>
            </wp:positionV>
            <wp:extent cx="492760" cy="1076325"/>
            <wp:effectExtent l="0" t="0" r="2540" b="9525"/>
            <wp:wrapSquare wrapText="bothSides"/>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6" cstate="screen">
                      <a:extLst>
                        <a:ext uri="{28A0092B-C50C-407E-A947-70E740481C1C}">
                          <a14:useLocalDpi xmlns:a14="http://schemas.microsoft.com/office/drawing/2010/main"/>
                        </a:ext>
                      </a:extLst>
                    </a:blip>
                    <a:srcRect/>
                    <a:stretch/>
                  </pic:blipFill>
                  <pic:spPr bwMode="auto">
                    <a:xfrm>
                      <a:off x="0" y="0"/>
                      <a:ext cx="492760" cy="1076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Bus stop 4358</w:t>
      </w:r>
    </w:p>
    <w:p w14:paraId="60031261" w14:textId="77777777" w:rsidR="009C217C" w:rsidRDefault="009C217C" w:rsidP="009C217C">
      <w:r>
        <w:t>Bus stop 4358 is located on Southern Cross Dr in Latham (border of Higgins and Latham) directly opposite to bus stop 4357.</w:t>
      </w:r>
      <w:r>
        <w:rPr>
          <w:rStyle w:val="FootnoteReference"/>
        </w:rPr>
        <w:footnoteReference w:id="23"/>
      </w:r>
    </w:p>
    <w:p w14:paraId="70E4FEFC" w14:textId="7DF4EFE6" w:rsidR="009C217C" w:rsidRDefault="0068467C" w:rsidP="009C217C">
      <w:r>
        <w:rPr>
          <w:noProof/>
        </w:rPr>
        <mc:AlternateContent>
          <mc:Choice Requires="wpg">
            <w:drawing>
              <wp:anchor distT="0" distB="0" distL="114300" distR="114300" simplePos="0" relativeHeight="252410880" behindDoc="0" locked="0" layoutInCell="1" allowOverlap="1" wp14:anchorId="5A5109D3" wp14:editId="20EE8F3C">
                <wp:simplePos x="0" y="0"/>
                <wp:positionH relativeFrom="margin">
                  <wp:posOffset>2831465</wp:posOffset>
                </wp:positionH>
                <wp:positionV relativeFrom="paragraph">
                  <wp:posOffset>34925</wp:posOffset>
                </wp:positionV>
                <wp:extent cx="3114675" cy="2620645"/>
                <wp:effectExtent l="0" t="0" r="9525" b="8255"/>
                <wp:wrapSquare wrapText="bothSides"/>
                <wp:docPr id="181" name="Group 181"/>
                <wp:cNvGraphicFramePr/>
                <a:graphic xmlns:a="http://schemas.openxmlformats.org/drawingml/2006/main">
                  <a:graphicData uri="http://schemas.microsoft.com/office/word/2010/wordprocessingGroup">
                    <wpg:wgp>
                      <wpg:cNvGrpSpPr/>
                      <wpg:grpSpPr>
                        <a:xfrm>
                          <a:off x="0" y="0"/>
                          <a:ext cx="3114675" cy="2620645"/>
                          <a:chOff x="733424" y="552450"/>
                          <a:chExt cx="3390901" cy="2843481"/>
                        </a:xfrm>
                      </wpg:grpSpPr>
                      <pic:pic xmlns:pic="http://schemas.openxmlformats.org/drawingml/2006/picture">
                        <pic:nvPicPr>
                          <pic:cNvPr id="184" name="Picture 184"/>
                          <pic:cNvPicPr>
                            <a:picLocks noChangeAspect="1"/>
                          </pic:cNvPicPr>
                        </pic:nvPicPr>
                        <pic:blipFill>
                          <a:blip r:embed="rId127" cstate="screen">
                            <a:extLst>
                              <a:ext uri="{28A0092B-C50C-407E-A947-70E740481C1C}">
                                <a14:useLocalDpi xmlns:a14="http://schemas.microsoft.com/office/drawing/2010/main"/>
                              </a:ext>
                            </a:extLst>
                          </a:blip>
                          <a:srcRect/>
                          <a:stretch>
                            <a:fillRect/>
                          </a:stretch>
                        </pic:blipFill>
                        <pic:spPr bwMode="auto">
                          <a:xfrm>
                            <a:off x="746125" y="552450"/>
                            <a:ext cx="3378200" cy="2533650"/>
                          </a:xfrm>
                          <a:prstGeom prst="rect">
                            <a:avLst/>
                          </a:prstGeom>
                          <a:noFill/>
                          <a:ln>
                            <a:noFill/>
                          </a:ln>
                        </pic:spPr>
                      </pic:pic>
                      <wps:wsp>
                        <wps:cNvPr id="200" name="Text Box 200"/>
                        <wps:cNvSpPr txBox="1"/>
                        <wps:spPr>
                          <a:xfrm>
                            <a:off x="733424" y="3110181"/>
                            <a:ext cx="3381375" cy="285750"/>
                          </a:xfrm>
                          <a:prstGeom prst="rect">
                            <a:avLst/>
                          </a:prstGeom>
                          <a:solidFill>
                            <a:prstClr val="white"/>
                          </a:solidFill>
                          <a:ln>
                            <a:noFill/>
                          </a:ln>
                        </wps:spPr>
                        <wps:txbx>
                          <w:txbxContent>
                            <w:p w14:paraId="2DFFFF2D" w14:textId="6FA4145D" w:rsidR="00283C9B" w:rsidRPr="005F0D12" w:rsidRDefault="00283C9B" w:rsidP="009C217C">
                              <w:pPr>
                                <w:pStyle w:val="Caption"/>
                                <w:rPr>
                                  <w:noProof/>
                                  <w:color w:val="auto"/>
                                </w:rPr>
                              </w:pPr>
                              <w:r w:rsidRPr="005F0D12">
                                <w:rPr>
                                  <w:color w:val="auto"/>
                                </w:rPr>
                                <w:t xml:space="preserve">Figure </w:t>
                              </w:r>
                              <w:r>
                                <w:rPr>
                                  <w:color w:val="auto"/>
                                </w:rPr>
                                <w:t>30</w:t>
                              </w:r>
                              <w:r w:rsidRPr="005F0D12">
                                <w:rPr>
                                  <w:color w:val="auto"/>
                                </w:rPr>
                                <w:t>: The immediate vicinity of bus stop 4358 is well-lit on Southern Cross Dr at night.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5109D3" id="Group 181" o:spid="_x0000_s1117" style="position:absolute;left:0;text-align:left;margin-left:222.95pt;margin-top:2.75pt;width:245.25pt;height:206.35pt;z-index:252410880;mso-position-horizontal-relative:margin;mso-width-relative:margin;mso-height-relative:margin" coordorigin="7334,5524" coordsize="33909,284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">
                <v:shape id="Picture 184" o:spid="_x0000_s1118" type="#_x0000_t75" style="position:absolute;left:7461;top:5524;width:33782;height:25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">
                  <v:imagedata r:id="rId128" o:title=""/>
                </v:shape>
                <v:shape id="Text Box 200" o:spid="_x0000_s1119" type="#_x0000_t202" style="position:absolute;left:7334;top:31101;width:33813;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" stroked="f">
                  <v:textbox inset="0,0,0,0">
                    <w:txbxContent>
                      <w:p w14:paraId="2DFFFF2D" w14:textId="6FA4145D" w:rsidR="00283C9B" w:rsidRPr="005F0D12" w:rsidRDefault="00283C9B" w:rsidP="009C217C">
                        <w:pPr>
                          <w:pStyle w:val="Caption"/>
                          <w:rPr>
                            <w:noProof/>
                            <w:color w:val="auto"/>
                          </w:rPr>
                        </w:pPr>
                        <w:r w:rsidRPr="005F0D12">
                          <w:rPr>
                            <w:color w:val="auto"/>
                          </w:rPr>
                          <w:t xml:space="preserve">Figure </w:t>
                        </w:r>
                        <w:r>
                          <w:rPr>
                            <w:color w:val="auto"/>
                          </w:rPr>
                          <w:t>30</w:t>
                        </w:r>
                        <w:r w:rsidRPr="005F0D12">
                          <w:rPr>
                            <w:color w:val="auto"/>
                          </w:rPr>
                          <w:t>: The immediate vicinity of bus stop 4358 is well-lit on Southern Cross Dr at night.</w:t>
                        </w:r>
                      </w:p>
                    </w:txbxContent>
                  </v:textbox>
                </v:shape>
                <w10:wrap type="square" anchorx="margin"/>
              </v:group>
            </w:pict>
          </mc:Fallback>
        </mc:AlternateContent>
      </w:r>
      <w:r w:rsidR="009C217C">
        <w:rPr>
          <w:noProof/>
        </w:rPr>
        <mc:AlternateContent>
          <mc:Choice Requires="wpg">
            <w:drawing>
              <wp:anchor distT="0" distB="0" distL="114300" distR="114300" simplePos="0" relativeHeight="252402688" behindDoc="0" locked="0" layoutInCell="1" allowOverlap="1" wp14:anchorId="3D25F456" wp14:editId="7AF9B607">
                <wp:simplePos x="0" y="0"/>
                <wp:positionH relativeFrom="margin">
                  <wp:align>center</wp:align>
                </wp:positionH>
                <wp:positionV relativeFrom="paragraph">
                  <wp:posOffset>4764660</wp:posOffset>
                </wp:positionV>
                <wp:extent cx="5553710" cy="2398395"/>
                <wp:effectExtent l="0" t="0" r="8890" b="1905"/>
                <wp:wrapSquare wrapText="bothSides"/>
                <wp:docPr id="178" name="Group 178"/>
                <wp:cNvGraphicFramePr/>
                <a:graphic xmlns:a="http://schemas.openxmlformats.org/drawingml/2006/main">
                  <a:graphicData uri="http://schemas.microsoft.com/office/word/2010/wordprocessingGroup">
                    <wpg:wgp>
                      <wpg:cNvGrpSpPr/>
                      <wpg:grpSpPr>
                        <a:xfrm>
                          <a:off x="0" y="0"/>
                          <a:ext cx="5553710" cy="2398395"/>
                          <a:chOff x="0" y="346772"/>
                          <a:chExt cx="5969635" cy="2471437"/>
                        </a:xfrm>
                      </wpg:grpSpPr>
                      <pic:pic xmlns:pic="http://schemas.openxmlformats.org/drawingml/2006/picture">
                        <pic:nvPicPr>
                          <pic:cNvPr id="179" name="Picture 179"/>
                          <pic:cNvPicPr>
                            <a:picLocks noChangeAspect="1"/>
                          </pic:cNvPicPr>
                        </pic:nvPicPr>
                        <pic:blipFill rotWithShape="1">
                          <a:blip r:embed="rId129" cstate="screen">
                            <a:extLst>
                              <a:ext uri="{28A0092B-C50C-407E-A947-70E740481C1C}">
                                <a14:useLocalDpi xmlns:a14="http://schemas.microsoft.com/office/drawing/2010/main"/>
                              </a:ext>
                            </a:extLst>
                          </a:blip>
                          <a:srcRect/>
                          <a:stretch/>
                        </pic:blipFill>
                        <pic:spPr bwMode="auto">
                          <a:xfrm>
                            <a:off x="0" y="346772"/>
                            <a:ext cx="5961379" cy="2246720"/>
                          </a:xfrm>
                          <a:prstGeom prst="rect">
                            <a:avLst/>
                          </a:prstGeom>
                          <a:noFill/>
                          <a:ln>
                            <a:noFill/>
                          </a:ln>
                        </pic:spPr>
                      </pic:pic>
                      <wps:wsp>
                        <wps:cNvPr id="180" name="Text Box 180"/>
                        <wps:cNvSpPr txBox="1"/>
                        <wps:spPr>
                          <a:xfrm>
                            <a:off x="8255" y="2645622"/>
                            <a:ext cx="5961380" cy="172587"/>
                          </a:xfrm>
                          <a:prstGeom prst="rect">
                            <a:avLst/>
                          </a:prstGeom>
                          <a:solidFill>
                            <a:prstClr val="white"/>
                          </a:solidFill>
                          <a:ln>
                            <a:noFill/>
                          </a:ln>
                        </wps:spPr>
                        <wps:txbx>
                          <w:txbxContent>
                            <w:p w14:paraId="591E6AD7" w14:textId="535E6EC1" w:rsidR="00283C9B" w:rsidRPr="00424A26" w:rsidRDefault="00283C9B" w:rsidP="009C217C">
                              <w:pPr>
                                <w:pStyle w:val="Caption"/>
                                <w:rPr>
                                  <w:noProof/>
                                  <w:color w:val="auto"/>
                                </w:rPr>
                              </w:pPr>
                              <w:r w:rsidRPr="00424A26">
                                <w:rPr>
                                  <w:color w:val="auto"/>
                                </w:rPr>
                                <w:t>Figure</w:t>
                              </w:r>
                              <w:r>
                                <w:rPr>
                                  <w:color w:val="auto"/>
                                </w:rPr>
                                <w:t xml:space="preserve"> 31</w:t>
                              </w:r>
                              <w:r w:rsidRPr="00424A26">
                                <w:rPr>
                                  <w:color w:val="auto"/>
                                </w:rPr>
                                <w:t xml:space="preserve">: Dense shrubbery </w:t>
                              </w:r>
                              <w:r>
                                <w:rPr>
                                  <w:color w:val="auto"/>
                                </w:rPr>
                                <w:t xml:space="preserve">lining back of houses </w:t>
                              </w:r>
                              <w:r w:rsidRPr="00424A26">
                                <w:rPr>
                                  <w:color w:val="auto"/>
                                </w:rPr>
                                <w:t>of pathway to bus stop 4358 (on left).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25F456" id="Group 178" o:spid="_x0000_s1120" style="position:absolute;left:0;text-align:left;margin-left:0;margin-top:375.15pt;width:437.3pt;height:188.85pt;z-index:252402688;mso-position-horizontal:center;mso-position-horizontal-relative:margin;mso-width-relative:margin;mso-height-relative:margin" coordorigin=",3467" coordsize="59696,247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">
                <v:shape id="Picture 179" o:spid="_x0000_s1121" type="#_x0000_t75" style="position:absolute;top:3467;width:59613;height:22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">
                  <v:imagedata r:id="rId130" o:title=""/>
                </v:shape>
                <v:shape id="Text Box 180" o:spid="_x0000_s1122" type="#_x0000_t202" style="position:absolute;left:82;top:26456;width:59614;height:1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" stroked="f">
                  <v:textbox inset="0,0,0,0">
                    <w:txbxContent>
                      <w:p w14:paraId="591E6AD7" w14:textId="535E6EC1" w:rsidR="00283C9B" w:rsidRPr="00424A26" w:rsidRDefault="00283C9B" w:rsidP="009C217C">
                        <w:pPr>
                          <w:pStyle w:val="Caption"/>
                          <w:rPr>
                            <w:noProof/>
                            <w:color w:val="auto"/>
                          </w:rPr>
                        </w:pPr>
                        <w:r w:rsidRPr="00424A26">
                          <w:rPr>
                            <w:color w:val="auto"/>
                          </w:rPr>
                          <w:t>Figure</w:t>
                        </w:r>
                        <w:r>
                          <w:rPr>
                            <w:color w:val="auto"/>
                          </w:rPr>
                          <w:t xml:space="preserve"> 31</w:t>
                        </w:r>
                        <w:r w:rsidRPr="00424A26">
                          <w:rPr>
                            <w:color w:val="auto"/>
                          </w:rPr>
                          <w:t xml:space="preserve">: Dense shrubbery </w:t>
                        </w:r>
                        <w:r>
                          <w:rPr>
                            <w:color w:val="auto"/>
                          </w:rPr>
                          <w:t xml:space="preserve">lining back of houses </w:t>
                        </w:r>
                        <w:r w:rsidRPr="00424A26">
                          <w:rPr>
                            <w:color w:val="auto"/>
                          </w:rPr>
                          <w:t>of pathway to bus stop 4358 (on left).</w:t>
                        </w:r>
                      </w:p>
                    </w:txbxContent>
                  </v:textbox>
                </v:shape>
                <w10:wrap type="square" anchorx="margin"/>
              </v:group>
            </w:pict>
          </mc:Fallback>
        </mc:AlternateContent>
      </w:r>
      <w:r w:rsidR="009C217C">
        <w:t xml:space="preserve">The bus stop is sheltered with seating and lighting. Southern Cross Dr is a </w:t>
      </w:r>
      <w:r w:rsidR="00395B41">
        <w:t>very busy</w:t>
      </w:r>
      <w:r w:rsidR="009C217C">
        <w:t xml:space="preserve"> road with 60 km/hr speed all times of the day and night. Streetlighting is spaced out evenly along both sides of Southern Cross Dr and is brightly lit for motorists. As shown in Figure </w:t>
      </w:r>
      <w:r>
        <w:t>30</w:t>
      </w:r>
      <w:r w:rsidR="009C217C">
        <w:t xml:space="preserve">, the bus stop is well-maintained with its own lighting as well as direct street lighting. However, upon departing the bus stop, the pathway is unlit and parallel to Southern Cross Dr between dense bushes and hedges and the back of residential area as shown in Figure </w:t>
      </w:r>
      <w:r w:rsidR="005F0D12">
        <w:t>3</w:t>
      </w:r>
      <w:r>
        <w:t>1</w:t>
      </w:r>
      <w:r w:rsidR="009C217C">
        <w:t xml:space="preserve"> and </w:t>
      </w:r>
      <w:r w:rsidR="005F0D12">
        <w:t>3</w:t>
      </w:r>
      <w:r>
        <w:t>2</w:t>
      </w:r>
      <w:r w:rsidR="009C217C">
        <w:t>. If veering away from this pathway, a commuter would travel on a desire line path through long grass alongside housing</w:t>
      </w:r>
      <w:r w:rsidR="00E12D7E">
        <w:t xml:space="preserve"> fencing</w:t>
      </w:r>
      <w:r w:rsidR="009C217C">
        <w:t xml:space="preserve"> through an unlit and isolating park</w:t>
      </w:r>
      <w:r w:rsidR="00E12D7E">
        <w:t>,</w:t>
      </w:r>
      <w:r w:rsidR="009C217C">
        <w:t xml:space="preserve"> as shown in </w:t>
      </w:r>
      <w:r w:rsidR="009C217C" w:rsidRPr="005F0D12">
        <w:t>Figure 3</w:t>
      </w:r>
      <w:r>
        <w:t>3</w:t>
      </w:r>
      <w:r w:rsidR="009C217C" w:rsidRPr="005F0D12">
        <w:t xml:space="preserve"> and 3</w:t>
      </w:r>
      <w:r>
        <w:t>a</w:t>
      </w:r>
      <w:r w:rsidR="009C217C" w:rsidRPr="005F0D12">
        <w:t>. This</w:t>
      </w:r>
      <w:r w:rsidR="009C217C">
        <w:t xml:space="preserve"> dirt track is about 40 metres</w:t>
      </w:r>
      <w:r w:rsidR="00E12D7E">
        <w:t xml:space="preserve"> long,</w:t>
      </w:r>
      <w:r w:rsidR="009C217C">
        <w:t xml:space="preserve"> where there is a dim streetlamp marking the end of a no-through residential street in Latham. To reach Higgins residential area, there is </w:t>
      </w:r>
      <w:r w:rsidR="00E12D7E">
        <w:t xml:space="preserve">a </w:t>
      </w:r>
      <w:r w:rsidR="009C217C">
        <w:t>pedestrian crossing via bushy median strip across the well-lit Southern Cross Dr. This crossing has curb cuts and is cemented. However, once reaching the Higgins side, the paths are not lit at all and dip below an embankment between trees and high residential fencing</w:t>
      </w:r>
      <w:r w:rsidR="00E12D7E">
        <w:t>,</w:t>
      </w:r>
      <w:r w:rsidR="009C217C">
        <w:t xml:space="preserve"> as described in bus stop 4357. The combination of fencing, dense shrubbery</w:t>
      </w:r>
      <w:r w:rsidR="00E12D7E">
        <w:t>,</w:t>
      </w:r>
      <w:r w:rsidR="009C217C">
        <w:t xml:space="preserve"> and no lighting poses obstruction to line of sight where women would feel highly vulnerable to entrapment zones </w:t>
      </w:r>
      <w:r w:rsidR="00E12D7E">
        <w:t>o</w:t>
      </w:r>
      <w:r w:rsidR="009C217C">
        <w:t xml:space="preserve">n the journey home. </w:t>
      </w:r>
    </w:p>
    <w:p w14:paraId="1C16EB08" w14:textId="77777777" w:rsidR="009C217C" w:rsidRDefault="009C217C" w:rsidP="009C217C">
      <w:r>
        <w:rPr>
          <w:noProof/>
        </w:rPr>
        <w:lastRenderedPageBreak/>
        <mc:AlternateContent>
          <mc:Choice Requires="wpg">
            <w:drawing>
              <wp:anchor distT="0" distB="0" distL="114300" distR="114300" simplePos="0" relativeHeight="252404736" behindDoc="0" locked="0" layoutInCell="1" allowOverlap="1" wp14:anchorId="0A05C94F" wp14:editId="58C92473">
                <wp:simplePos x="0" y="0"/>
                <wp:positionH relativeFrom="margin">
                  <wp:align>left</wp:align>
                </wp:positionH>
                <wp:positionV relativeFrom="paragraph">
                  <wp:posOffset>2351075</wp:posOffset>
                </wp:positionV>
                <wp:extent cx="5983861" cy="2739547"/>
                <wp:effectExtent l="0" t="0" r="0" b="3810"/>
                <wp:wrapSquare wrapText="bothSides"/>
                <wp:docPr id="201" name="Group 201"/>
                <wp:cNvGraphicFramePr/>
                <a:graphic xmlns:a="http://schemas.openxmlformats.org/drawingml/2006/main">
                  <a:graphicData uri="http://schemas.microsoft.com/office/word/2010/wordprocessingGroup">
                    <wpg:wgp>
                      <wpg:cNvGrpSpPr/>
                      <wpg:grpSpPr>
                        <a:xfrm>
                          <a:off x="0" y="0"/>
                          <a:ext cx="5983861" cy="2739547"/>
                          <a:chOff x="-23751" y="213762"/>
                          <a:chExt cx="5983861" cy="2739623"/>
                        </a:xfrm>
                      </wpg:grpSpPr>
                      <pic:pic xmlns:pic="http://schemas.openxmlformats.org/drawingml/2006/picture">
                        <pic:nvPicPr>
                          <pic:cNvPr id="202" name="Picture 202"/>
                          <pic:cNvPicPr>
                            <a:picLocks noChangeAspect="1"/>
                          </pic:cNvPicPr>
                        </pic:nvPicPr>
                        <pic:blipFill rotWithShape="1">
                          <a:blip r:embed="rId131" cstate="screen">
                            <a:extLst>
                              <a:ext uri="{28A0092B-C50C-407E-A947-70E740481C1C}">
                                <a14:useLocalDpi xmlns:a14="http://schemas.microsoft.com/office/drawing/2010/main"/>
                              </a:ext>
                            </a:extLst>
                          </a:blip>
                          <a:srcRect/>
                          <a:stretch/>
                        </pic:blipFill>
                        <pic:spPr bwMode="auto">
                          <a:xfrm rot="10800000">
                            <a:off x="0" y="213762"/>
                            <a:ext cx="5960110" cy="2434510"/>
                          </a:xfrm>
                          <a:prstGeom prst="rect">
                            <a:avLst/>
                          </a:prstGeom>
                          <a:noFill/>
                          <a:ln>
                            <a:noFill/>
                          </a:ln>
                        </pic:spPr>
                      </pic:pic>
                      <wps:wsp>
                        <wps:cNvPr id="203" name="Text Box 203"/>
                        <wps:cNvSpPr txBox="1"/>
                        <wps:spPr>
                          <a:xfrm>
                            <a:off x="-23751" y="2666002"/>
                            <a:ext cx="5903595" cy="287383"/>
                          </a:xfrm>
                          <a:prstGeom prst="rect">
                            <a:avLst/>
                          </a:prstGeom>
                          <a:solidFill>
                            <a:prstClr val="white"/>
                          </a:solidFill>
                          <a:ln>
                            <a:noFill/>
                          </a:ln>
                        </wps:spPr>
                        <wps:txbx>
                          <w:txbxContent>
                            <w:p w14:paraId="3313AB04" w14:textId="0B61F99A" w:rsidR="00283C9B" w:rsidRPr="00345075" w:rsidRDefault="00283C9B" w:rsidP="009C217C">
                              <w:pPr>
                                <w:pStyle w:val="Caption"/>
                                <w:rPr>
                                  <w:noProof/>
                                  <w:color w:val="auto"/>
                                </w:rPr>
                              </w:pPr>
                              <w:r w:rsidRPr="00345075">
                                <w:rPr>
                                  <w:color w:val="auto"/>
                                </w:rPr>
                                <w:t xml:space="preserve">Figure </w:t>
                              </w:r>
                              <w:r>
                                <w:rPr>
                                  <w:color w:val="auto"/>
                                </w:rPr>
                                <w:t>33</w:t>
                              </w:r>
                              <w:r w:rsidRPr="00345075">
                                <w:rPr>
                                  <w:color w:val="auto"/>
                                </w:rPr>
                                <w:t>: Isolating park around the corner of bus stop 4358 where a desire</w:t>
                              </w:r>
                              <w:r>
                                <w:rPr>
                                  <w:color w:val="auto"/>
                                </w:rPr>
                                <w:t xml:space="preserve"> line</w:t>
                              </w:r>
                              <w:r w:rsidRPr="00345075">
                                <w:rPr>
                                  <w:color w:val="auto"/>
                                </w:rPr>
                                <w:t xml:space="preserve"> path has been made along the fence through long grass</w:t>
                              </w:r>
                              <w:r>
                                <w:rPr>
                                  <w:color w:val="auto"/>
                                </w:rPr>
                                <w:t xml:space="preserve"> from cement pathway</w:t>
                              </w:r>
                              <w:r w:rsidRPr="00345075">
                                <w:rPr>
                                  <w:color w:val="auto"/>
                                </w:rPr>
                                <w:t xml:space="preserve"> into a residential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05C94F" id="Group 201" o:spid="_x0000_s1123" style="position:absolute;left:0;text-align:left;margin-left:0;margin-top:185.1pt;width:471.15pt;height:215.7pt;z-index:252404736;mso-position-horizontal:left;mso-position-horizontal-relative:margin;mso-width-relative:margin;mso-height-relative:margin" coordorigin="-237,2137" coordsize="59838,273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">
                <v:shape id="Picture 202" o:spid="_x0000_s1124" type="#_x0000_t75" style="position:absolute;top:2137;width:59601;height:24345;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">
                  <v:imagedata r:id="rId132" o:title=""/>
                </v:shape>
                <v:shape id="Text Box 203" o:spid="_x0000_s1125" type="#_x0000_t202" style="position:absolute;left:-237;top:26660;width:59035;height:2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" stroked="f">
                  <v:textbox inset="0,0,0,0">
                    <w:txbxContent>
                      <w:p w14:paraId="3313AB04" w14:textId="0B61F99A" w:rsidR="00283C9B" w:rsidRPr="00345075" w:rsidRDefault="00283C9B" w:rsidP="009C217C">
                        <w:pPr>
                          <w:pStyle w:val="Caption"/>
                          <w:rPr>
                            <w:noProof/>
                            <w:color w:val="auto"/>
                          </w:rPr>
                        </w:pPr>
                        <w:r w:rsidRPr="00345075">
                          <w:rPr>
                            <w:color w:val="auto"/>
                          </w:rPr>
                          <w:t xml:space="preserve">Figure </w:t>
                        </w:r>
                        <w:r>
                          <w:rPr>
                            <w:color w:val="auto"/>
                          </w:rPr>
                          <w:t>33</w:t>
                        </w:r>
                        <w:r w:rsidRPr="00345075">
                          <w:rPr>
                            <w:color w:val="auto"/>
                          </w:rPr>
                          <w:t>: Isolating park around the corner of bus stop 4358 where a desire</w:t>
                        </w:r>
                        <w:r>
                          <w:rPr>
                            <w:color w:val="auto"/>
                          </w:rPr>
                          <w:t xml:space="preserve"> line</w:t>
                        </w:r>
                        <w:r w:rsidRPr="00345075">
                          <w:rPr>
                            <w:color w:val="auto"/>
                          </w:rPr>
                          <w:t xml:space="preserve"> path has been made along the fence through long grass</w:t>
                        </w:r>
                        <w:r>
                          <w:rPr>
                            <w:color w:val="auto"/>
                          </w:rPr>
                          <w:t xml:space="preserve"> from cement pathway</w:t>
                        </w:r>
                        <w:r w:rsidRPr="00345075">
                          <w:rPr>
                            <w:color w:val="auto"/>
                          </w:rPr>
                          <w:t xml:space="preserve"> into a residential area.</w:t>
                        </w:r>
                      </w:p>
                    </w:txbxContent>
                  </v:textbox>
                </v:shape>
                <w10:wrap type="square" anchorx="margin"/>
              </v:group>
            </w:pict>
          </mc:Fallback>
        </mc:AlternateContent>
      </w:r>
      <w:r>
        <w:rPr>
          <w:noProof/>
        </w:rPr>
        <mc:AlternateContent>
          <mc:Choice Requires="wpg">
            <w:drawing>
              <wp:anchor distT="0" distB="0" distL="114300" distR="114300" simplePos="0" relativeHeight="252405760" behindDoc="0" locked="0" layoutInCell="1" allowOverlap="1" wp14:anchorId="32F37CD0" wp14:editId="37883DFF">
                <wp:simplePos x="0" y="0"/>
                <wp:positionH relativeFrom="margin">
                  <wp:align>center</wp:align>
                </wp:positionH>
                <wp:positionV relativeFrom="paragraph">
                  <wp:posOffset>5162542</wp:posOffset>
                </wp:positionV>
                <wp:extent cx="5641975" cy="3698240"/>
                <wp:effectExtent l="0" t="0" r="0" b="0"/>
                <wp:wrapSquare wrapText="bothSides"/>
                <wp:docPr id="204" name="Group 204"/>
                <wp:cNvGraphicFramePr/>
                <a:graphic xmlns:a="http://schemas.openxmlformats.org/drawingml/2006/main">
                  <a:graphicData uri="http://schemas.microsoft.com/office/word/2010/wordprocessingGroup">
                    <wpg:wgp>
                      <wpg:cNvGrpSpPr/>
                      <wpg:grpSpPr>
                        <a:xfrm>
                          <a:off x="0" y="0"/>
                          <a:ext cx="5641975" cy="3698240"/>
                          <a:chOff x="1" y="0"/>
                          <a:chExt cx="5642972" cy="3698674"/>
                        </a:xfrm>
                      </wpg:grpSpPr>
                      <pic:pic xmlns:pic="http://schemas.openxmlformats.org/drawingml/2006/picture">
                        <pic:nvPicPr>
                          <pic:cNvPr id="205" name="Picture 205"/>
                          <pic:cNvPicPr>
                            <a:picLocks noChangeAspect="1"/>
                          </pic:cNvPicPr>
                        </pic:nvPicPr>
                        <pic:blipFill rotWithShape="1">
                          <a:blip r:embed="rId133" cstate="screen">
                            <a:extLst>
                              <a:ext uri="{28A0092B-C50C-407E-A947-70E740481C1C}">
                                <a14:useLocalDpi xmlns:a14="http://schemas.microsoft.com/office/drawing/2010/main"/>
                              </a:ext>
                            </a:extLst>
                          </a:blip>
                          <a:srcRect/>
                          <a:stretch/>
                        </pic:blipFill>
                        <pic:spPr bwMode="auto">
                          <a:xfrm>
                            <a:off x="13063" y="0"/>
                            <a:ext cx="5629910" cy="3399155"/>
                          </a:xfrm>
                          <a:prstGeom prst="rect">
                            <a:avLst/>
                          </a:prstGeom>
                          <a:noFill/>
                          <a:ln>
                            <a:noFill/>
                          </a:ln>
                          <a:extLst>
                            <a:ext uri="{53640926-AAD7-44D8-BBD7-CCE9431645EC}">
                              <a14:shadowObscured xmlns:a14="http://schemas.microsoft.com/office/drawing/2010/main"/>
                            </a:ext>
                          </a:extLst>
                        </pic:spPr>
                      </pic:pic>
                      <wps:wsp>
                        <wps:cNvPr id="206" name="Text Box 206"/>
                        <wps:cNvSpPr txBox="1"/>
                        <wps:spPr>
                          <a:xfrm>
                            <a:off x="1" y="3422015"/>
                            <a:ext cx="5589118" cy="276659"/>
                          </a:xfrm>
                          <a:prstGeom prst="rect">
                            <a:avLst/>
                          </a:prstGeom>
                          <a:solidFill>
                            <a:prstClr val="white"/>
                          </a:solidFill>
                          <a:ln>
                            <a:noFill/>
                          </a:ln>
                        </wps:spPr>
                        <wps:txbx>
                          <w:txbxContent>
                            <w:p w14:paraId="1E730A53" w14:textId="0E6DFED3" w:rsidR="00283C9B" w:rsidRPr="00FD7114" w:rsidRDefault="00283C9B" w:rsidP="009C217C">
                              <w:pPr>
                                <w:pStyle w:val="Caption"/>
                                <w:rPr>
                                  <w:noProof/>
                                  <w:color w:val="auto"/>
                                </w:rPr>
                              </w:pPr>
                              <w:r w:rsidRPr="00FD7114">
                                <w:rPr>
                                  <w:color w:val="auto"/>
                                </w:rPr>
                                <w:t>Figure</w:t>
                              </w:r>
                              <w:r>
                                <w:rPr>
                                  <w:color w:val="auto"/>
                                </w:rPr>
                                <w:t xml:space="preserve"> 34</w:t>
                              </w:r>
                              <w:r w:rsidRPr="00FD7114">
                                <w:rPr>
                                  <w:color w:val="auto"/>
                                </w:rPr>
                                <w:t>: Bus stop 4358 around corner of fence (on right) beside Isolating park at night without lights (picture taken with car headlights 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2F37CD0" id="Group 204" o:spid="_x0000_s1126" style="position:absolute;left:0;text-align:left;margin-left:0;margin-top:406.5pt;width:444.25pt;height:291.2pt;z-index:252405760;mso-position-horizontal:center;mso-position-horizontal-relative:margin;mso-height-relative:margin" coordorigin="" coordsize="56429,369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">
                <v:shape id="Picture 205" o:spid="_x0000_s1127" type="#_x0000_t75" style="position:absolute;left:130;width:56299;height:33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">
                  <v:imagedata r:id="rId134" o:title=""/>
                </v:shape>
                <v:shape id="Text Box 206" o:spid="_x0000_s1128" type="#_x0000_t202" style="position:absolute;top:34220;width:55891;height:2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" stroked="f">
                  <v:textbox inset="0,0,0,0">
                    <w:txbxContent>
                      <w:p w14:paraId="1E730A53" w14:textId="0E6DFED3" w:rsidR="00283C9B" w:rsidRPr="00FD7114" w:rsidRDefault="00283C9B" w:rsidP="009C217C">
                        <w:pPr>
                          <w:pStyle w:val="Caption"/>
                          <w:rPr>
                            <w:noProof/>
                            <w:color w:val="auto"/>
                          </w:rPr>
                        </w:pPr>
                        <w:r w:rsidRPr="00FD7114">
                          <w:rPr>
                            <w:color w:val="auto"/>
                          </w:rPr>
                          <w:t>Figure</w:t>
                        </w:r>
                        <w:r>
                          <w:rPr>
                            <w:color w:val="auto"/>
                          </w:rPr>
                          <w:t xml:space="preserve"> 34</w:t>
                        </w:r>
                        <w:r w:rsidRPr="00FD7114">
                          <w:rPr>
                            <w:color w:val="auto"/>
                          </w:rPr>
                          <w:t>: Bus stop 4358 around corner of fence (on right) beside Isolating park at night without lights (picture taken with car headlights on).</w:t>
                        </w:r>
                      </w:p>
                    </w:txbxContent>
                  </v:textbox>
                </v:shape>
                <w10:wrap type="square" anchorx="margin"/>
              </v:group>
            </w:pict>
          </mc:Fallback>
        </mc:AlternateContent>
      </w:r>
      <w:r>
        <w:rPr>
          <w:noProof/>
        </w:rPr>
        <mc:AlternateContent>
          <mc:Choice Requires="wpg">
            <w:drawing>
              <wp:anchor distT="0" distB="0" distL="114300" distR="114300" simplePos="0" relativeHeight="252403712" behindDoc="0" locked="0" layoutInCell="1" allowOverlap="1" wp14:anchorId="49993936" wp14:editId="00BF40E6">
                <wp:simplePos x="0" y="0"/>
                <wp:positionH relativeFrom="margin">
                  <wp:align>left</wp:align>
                </wp:positionH>
                <wp:positionV relativeFrom="paragraph">
                  <wp:posOffset>83</wp:posOffset>
                </wp:positionV>
                <wp:extent cx="5969635" cy="2284095"/>
                <wp:effectExtent l="0" t="0" r="0" b="1905"/>
                <wp:wrapSquare wrapText="bothSides"/>
                <wp:docPr id="207" name="Group 207"/>
                <wp:cNvGraphicFramePr/>
                <a:graphic xmlns:a="http://schemas.openxmlformats.org/drawingml/2006/main">
                  <a:graphicData uri="http://schemas.microsoft.com/office/word/2010/wordprocessingGroup">
                    <wpg:wgp>
                      <wpg:cNvGrpSpPr/>
                      <wpg:grpSpPr>
                        <a:xfrm>
                          <a:off x="0" y="0"/>
                          <a:ext cx="5969635" cy="2284095"/>
                          <a:chOff x="0" y="457454"/>
                          <a:chExt cx="5969635" cy="2285219"/>
                        </a:xfrm>
                      </wpg:grpSpPr>
                      <pic:pic xmlns:pic="http://schemas.openxmlformats.org/drawingml/2006/picture">
                        <pic:nvPicPr>
                          <pic:cNvPr id="208" name="Picture 208"/>
                          <pic:cNvPicPr>
                            <a:picLocks noChangeAspect="1"/>
                          </pic:cNvPicPr>
                        </pic:nvPicPr>
                        <pic:blipFill rotWithShape="1">
                          <a:blip r:embed="rId135" cstate="screen">
                            <a:extLst>
                              <a:ext uri="{28A0092B-C50C-407E-A947-70E740481C1C}">
                                <a14:useLocalDpi xmlns:a14="http://schemas.microsoft.com/office/drawing/2010/main"/>
                              </a:ext>
                            </a:extLst>
                          </a:blip>
                          <a:srcRect/>
                          <a:stretch/>
                        </pic:blipFill>
                        <pic:spPr bwMode="auto">
                          <a:xfrm>
                            <a:off x="0" y="457454"/>
                            <a:ext cx="5969635" cy="1979235"/>
                          </a:xfrm>
                          <a:prstGeom prst="rect">
                            <a:avLst/>
                          </a:prstGeom>
                          <a:noFill/>
                          <a:ln>
                            <a:noFill/>
                          </a:ln>
                          <a:extLst>
                            <a:ext uri="{53640926-AAD7-44D8-BBD7-CCE9431645EC}">
                              <a14:shadowObscured xmlns:a14="http://schemas.microsoft.com/office/drawing/2010/main"/>
                            </a:ext>
                          </a:extLst>
                        </pic:spPr>
                      </pic:pic>
                      <wps:wsp>
                        <wps:cNvPr id="223" name="Text Box 223"/>
                        <wps:cNvSpPr txBox="1"/>
                        <wps:spPr>
                          <a:xfrm>
                            <a:off x="40621" y="2464416"/>
                            <a:ext cx="5889331" cy="278257"/>
                          </a:xfrm>
                          <a:prstGeom prst="rect">
                            <a:avLst/>
                          </a:prstGeom>
                          <a:solidFill>
                            <a:prstClr val="white"/>
                          </a:solidFill>
                          <a:ln>
                            <a:noFill/>
                          </a:ln>
                        </wps:spPr>
                        <wps:txbx>
                          <w:txbxContent>
                            <w:p w14:paraId="7B50019B" w14:textId="6B15EFE3" w:rsidR="00283C9B" w:rsidRPr="00F20752" w:rsidRDefault="00283C9B" w:rsidP="009C217C">
                              <w:pPr>
                                <w:pStyle w:val="Caption"/>
                                <w:rPr>
                                  <w:b/>
                                  <w:noProof/>
                                  <w:color w:val="auto"/>
                                  <w:sz w:val="24"/>
                                </w:rPr>
                              </w:pPr>
                              <w:r w:rsidRPr="00F20752">
                                <w:rPr>
                                  <w:color w:val="auto"/>
                                </w:rPr>
                                <w:t xml:space="preserve">Figure </w:t>
                              </w:r>
                              <w:r>
                                <w:rPr>
                                  <w:color w:val="auto"/>
                                </w:rPr>
                                <w:t>32</w:t>
                              </w:r>
                              <w:r w:rsidRPr="00F20752">
                                <w:rPr>
                                  <w:color w:val="auto"/>
                                </w:rPr>
                                <w:t>: Bus stop 4358 (on left) is well-lit</w:t>
                              </w:r>
                              <w:r>
                                <w:rPr>
                                  <w:color w:val="auto"/>
                                </w:rPr>
                                <w:t xml:space="preserve"> at night</w:t>
                              </w:r>
                              <w:r w:rsidRPr="00F20752">
                                <w:rPr>
                                  <w:color w:val="auto"/>
                                </w:rPr>
                                <w:t xml:space="preserve"> on Southern Cross Dr in comparison to unlit pathway along shrubbery (on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993936" id="Group 207" o:spid="_x0000_s1129" style="position:absolute;left:0;text-align:left;margin-left:0;margin-top:0;width:470.05pt;height:179.85pt;z-index:252403712;mso-position-horizontal:left;mso-position-horizontal-relative:margin;mso-width-relative:margin;mso-height-relative:margin" coordorigin=",4574" coordsize="59696,228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">
                <v:shape id="Picture 208" o:spid="_x0000_s1130" type="#_x0000_t75" style="position:absolute;top:4574;width:59696;height:19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">
                  <v:imagedata r:id="rId136" o:title=""/>
                </v:shape>
                <v:shape id="Text Box 223" o:spid="_x0000_s1131" type="#_x0000_t202" style="position:absolute;left:406;top:24644;width:58893;height:2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" stroked="f">
                  <v:textbox inset="0,0,0,0">
                    <w:txbxContent>
                      <w:p w14:paraId="7B50019B" w14:textId="6B15EFE3" w:rsidR="00283C9B" w:rsidRPr="00F20752" w:rsidRDefault="00283C9B" w:rsidP="009C217C">
                        <w:pPr>
                          <w:pStyle w:val="Caption"/>
                          <w:rPr>
                            <w:b/>
                            <w:noProof/>
                            <w:color w:val="auto"/>
                            <w:sz w:val="24"/>
                          </w:rPr>
                        </w:pPr>
                        <w:r w:rsidRPr="00F20752">
                          <w:rPr>
                            <w:color w:val="auto"/>
                          </w:rPr>
                          <w:t xml:space="preserve">Figure </w:t>
                        </w:r>
                        <w:r>
                          <w:rPr>
                            <w:color w:val="auto"/>
                          </w:rPr>
                          <w:t>32</w:t>
                        </w:r>
                        <w:r w:rsidRPr="00F20752">
                          <w:rPr>
                            <w:color w:val="auto"/>
                          </w:rPr>
                          <w:t>: Bus stop 4358 (on left) is well-lit</w:t>
                        </w:r>
                        <w:r>
                          <w:rPr>
                            <w:color w:val="auto"/>
                          </w:rPr>
                          <w:t xml:space="preserve"> at night</w:t>
                        </w:r>
                        <w:r w:rsidRPr="00F20752">
                          <w:rPr>
                            <w:color w:val="auto"/>
                          </w:rPr>
                          <w:t xml:space="preserve"> on Southern Cross Dr in comparison to unlit pathway along shrubbery (on right).</w:t>
                        </w:r>
                      </w:p>
                    </w:txbxContent>
                  </v:textbox>
                </v:shape>
                <w10:wrap type="square" anchorx="margin"/>
              </v:group>
            </w:pict>
          </mc:Fallback>
        </mc:AlternateContent>
      </w:r>
    </w:p>
    <w:p w14:paraId="36435185" w14:textId="77777777" w:rsidR="009C217C" w:rsidRDefault="009C217C" w:rsidP="009C217C">
      <w:pPr>
        <w:sectPr w:rsidR="009C217C" w:rsidSect="005335B6">
          <w:pgSz w:w="11906" w:h="16838"/>
          <w:pgMar w:top="1440" w:right="1259" w:bottom="1440" w:left="1259" w:header="708" w:footer="708" w:gutter="0"/>
          <w:cols w:space="708"/>
          <w:docGrid w:linePitch="360"/>
        </w:sectPr>
      </w:pPr>
    </w:p>
    <w:p w14:paraId="4F9B3D52" w14:textId="4DC90A1F" w:rsidR="009C217C" w:rsidRPr="001126F0" w:rsidRDefault="009C2A81" w:rsidP="009C217C">
      <w:pPr>
        <w:keepNext/>
        <w:keepLines/>
        <w:spacing w:before="480" w:line="276" w:lineRule="auto"/>
        <w:outlineLvl w:val="0"/>
        <w:rPr>
          <w:rFonts w:eastAsiaTheme="majorEastAsia"/>
          <w:color w:val="862633"/>
          <w:sz w:val="44"/>
          <w:szCs w:val="44"/>
        </w:rPr>
      </w:pPr>
      <w:r>
        <w:rPr>
          <w:rFonts w:eastAsiaTheme="majorEastAsia" w:cstheme="majorBidi"/>
          <w:color w:val="862633"/>
          <w:sz w:val="44"/>
          <w:szCs w:val="32"/>
        </w:rPr>
        <w:lastRenderedPageBreak/>
        <w:t>360 degree view of b</w:t>
      </w:r>
      <w:r w:rsidR="009C217C" w:rsidRPr="001126F0">
        <w:rPr>
          <w:rFonts w:eastAsiaTheme="majorEastAsia"/>
          <w:color w:val="862633"/>
          <w:sz w:val="44"/>
          <w:szCs w:val="44"/>
        </w:rPr>
        <w:t>us stop 4358</w:t>
      </w:r>
    </w:p>
    <w:p w14:paraId="118C631C" w14:textId="77777777" w:rsidR="009C217C" w:rsidRPr="001126F0" w:rsidRDefault="009C217C" w:rsidP="009C217C">
      <w:pPr>
        <w:jc w:val="center"/>
      </w:pPr>
      <w:r w:rsidRPr="001126F0">
        <w:rPr>
          <w:noProof/>
        </w:rPr>
        <w:drawing>
          <wp:inline distT="0" distB="0" distL="0" distR="0" wp14:anchorId="7E30192C" wp14:editId="44296230">
            <wp:extent cx="3096000" cy="2322610"/>
            <wp:effectExtent l="0" t="0" r="0" b="190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screen">
                      <a:extLst>
                        <a:ext uri="{28A0092B-C50C-407E-A947-70E740481C1C}">
                          <a14:useLocalDpi xmlns:a14="http://schemas.microsoft.com/office/drawing/2010/main"/>
                        </a:ext>
                      </a:extLst>
                    </a:blip>
                    <a:srcRect/>
                    <a:stretch>
                      <a:fillRect/>
                    </a:stretch>
                  </pic:blipFill>
                  <pic:spPr bwMode="auto">
                    <a:xfrm>
                      <a:off x="0" y="0"/>
                      <a:ext cx="3096000" cy="2322610"/>
                    </a:xfrm>
                    <a:prstGeom prst="rect">
                      <a:avLst/>
                    </a:prstGeom>
                    <a:noFill/>
                    <a:ln>
                      <a:noFill/>
                    </a:ln>
                  </pic:spPr>
                </pic:pic>
              </a:graphicData>
            </a:graphic>
          </wp:inline>
        </w:drawing>
      </w:r>
      <w:r w:rsidRPr="001126F0">
        <w:rPr>
          <w:noProof/>
        </w:rPr>
        <w:t xml:space="preserve">    </w:t>
      </w:r>
      <w:r w:rsidRPr="001126F0">
        <w:rPr>
          <w:noProof/>
        </w:rPr>
        <w:drawing>
          <wp:inline distT="0" distB="0" distL="0" distR="0" wp14:anchorId="14433B7C" wp14:editId="02A8B2D8">
            <wp:extent cx="3096000" cy="2322610"/>
            <wp:effectExtent l="0" t="0" r="0" b="190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cstate="screen">
                      <a:extLst>
                        <a:ext uri="{28A0092B-C50C-407E-A947-70E740481C1C}">
                          <a14:useLocalDpi xmlns:a14="http://schemas.microsoft.com/office/drawing/2010/main"/>
                        </a:ext>
                      </a:extLst>
                    </a:blip>
                    <a:srcRect/>
                    <a:stretch>
                      <a:fillRect/>
                    </a:stretch>
                  </pic:blipFill>
                  <pic:spPr bwMode="auto">
                    <a:xfrm>
                      <a:off x="0" y="0"/>
                      <a:ext cx="3096000" cy="2322610"/>
                    </a:xfrm>
                    <a:prstGeom prst="rect">
                      <a:avLst/>
                    </a:prstGeom>
                    <a:noFill/>
                    <a:ln>
                      <a:noFill/>
                    </a:ln>
                  </pic:spPr>
                </pic:pic>
              </a:graphicData>
            </a:graphic>
          </wp:inline>
        </w:drawing>
      </w:r>
      <w:r w:rsidRPr="001126F0">
        <w:rPr>
          <w:noProof/>
        </w:rPr>
        <w:t xml:space="preserve">   </w:t>
      </w:r>
      <w:r w:rsidRPr="001126F0">
        <w:rPr>
          <w:noProof/>
        </w:rPr>
        <w:drawing>
          <wp:inline distT="0" distB="0" distL="0" distR="0" wp14:anchorId="2B7AB65C" wp14:editId="1CE1BA86">
            <wp:extent cx="3096000" cy="2322610"/>
            <wp:effectExtent l="0" t="0" r="0" b="190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cstate="screen">
                      <a:extLst>
                        <a:ext uri="{28A0092B-C50C-407E-A947-70E740481C1C}">
                          <a14:useLocalDpi xmlns:a14="http://schemas.microsoft.com/office/drawing/2010/main"/>
                        </a:ext>
                      </a:extLst>
                    </a:blip>
                    <a:srcRect/>
                    <a:stretch>
                      <a:fillRect/>
                    </a:stretch>
                  </pic:blipFill>
                  <pic:spPr bwMode="auto">
                    <a:xfrm>
                      <a:off x="0" y="0"/>
                      <a:ext cx="3096000" cy="2322610"/>
                    </a:xfrm>
                    <a:prstGeom prst="rect">
                      <a:avLst/>
                    </a:prstGeom>
                    <a:noFill/>
                    <a:ln>
                      <a:noFill/>
                    </a:ln>
                  </pic:spPr>
                </pic:pic>
              </a:graphicData>
            </a:graphic>
          </wp:inline>
        </w:drawing>
      </w:r>
    </w:p>
    <w:p w14:paraId="51C2E75D" w14:textId="77777777" w:rsidR="009C217C" w:rsidRPr="001126F0" w:rsidRDefault="009C217C" w:rsidP="009C217C">
      <w:pPr>
        <w:jc w:val="center"/>
        <w:sectPr w:rsidR="009C217C" w:rsidRPr="001126F0" w:rsidSect="009C217C">
          <w:pgSz w:w="16838" w:h="11906" w:orient="landscape"/>
          <w:pgMar w:top="1134" w:right="720" w:bottom="851" w:left="720" w:header="709" w:footer="709" w:gutter="0"/>
          <w:cols w:space="708"/>
          <w:docGrid w:linePitch="360"/>
        </w:sectPr>
      </w:pPr>
      <w:r w:rsidRPr="001126F0">
        <w:rPr>
          <w:noProof/>
        </w:rPr>
        <w:drawing>
          <wp:inline distT="0" distB="0" distL="0" distR="0" wp14:anchorId="6CDE0252" wp14:editId="1ABD670C">
            <wp:extent cx="3096000" cy="2322610"/>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cstate="screen">
                      <a:extLst>
                        <a:ext uri="{28A0092B-C50C-407E-A947-70E740481C1C}">
                          <a14:useLocalDpi xmlns:a14="http://schemas.microsoft.com/office/drawing/2010/main"/>
                        </a:ext>
                      </a:extLst>
                    </a:blip>
                    <a:srcRect/>
                    <a:stretch>
                      <a:fillRect/>
                    </a:stretch>
                  </pic:blipFill>
                  <pic:spPr bwMode="auto">
                    <a:xfrm>
                      <a:off x="0" y="0"/>
                      <a:ext cx="3096000" cy="2322610"/>
                    </a:xfrm>
                    <a:prstGeom prst="rect">
                      <a:avLst/>
                    </a:prstGeom>
                    <a:noFill/>
                    <a:ln>
                      <a:noFill/>
                    </a:ln>
                  </pic:spPr>
                </pic:pic>
              </a:graphicData>
            </a:graphic>
          </wp:inline>
        </w:drawing>
      </w:r>
      <w:r w:rsidRPr="001126F0">
        <w:rPr>
          <w:noProof/>
        </w:rPr>
        <w:t xml:space="preserve">    </w:t>
      </w:r>
      <w:r w:rsidRPr="001126F0">
        <w:rPr>
          <w:noProof/>
        </w:rPr>
        <w:drawing>
          <wp:inline distT="0" distB="0" distL="0" distR="0" wp14:anchorId="1269CB63" wp14:editId="6F2702F6">
            <wp:extent cx="3096000" cy="2322610"/>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096000" cy="2322610"/>
                    </a:xfrm>
                    <a:prstGeom prst="rect">
                      <a:avLst/>
                    </a:prstGeom>
                    <a:noFill/>
                    <a:ln>
                      <a:noFill/>
                    </a:ln>
                  </pic:spPr>
                </pic:pic>
              </a:graphicData>
            </a:graphic>
          </wp:inline>
        </w:drawing>
      </w:r>
      <w:r w:rsidRPr="001126F0">
        <w:rPr>
          <w:noProof/>
        </w:rPr>
        <w:t xml:space="preserve">   </w:t>
      </w:r>
      <w:r w:rsidRPr="001126F0">
        <w:rPr>
          <w:noProof/>
        </w:rPr>
        <w:drawing>
          <wp:inline distT="0" distB="0" distL="0" distR="0" wp14:anchorId="11D3ACA9" wp14:editId="46A97BC5">
            <wp:extent cx="3096000" cy="2322610"/>
            <wp:effectExtent l="0" t="0" r="0" b="190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3096000" cy="2322610"/>
                    </a:xfrm>
                    <a:prstGeom prst="rect">
                      <a:avLst/>
                    </a:prstGeom>
                    <a:noFill/>
                    <a:ln>
                      <a:noFill/>
                    </a:ln>
                  </pic:spPr>
                </pic:pic>
              </a:graphicData>
            </a:graphic>
          </wp:inline>
        </w:drawing>
      </w:r>
    </w:p>
    <w:p w14:paraId="5635109A" w14:textId="1128FBF5" w:rsidR="001D5475" w:rsidRDefault="004A1006" w:rsidP="001D5475">
      <w:pPr>
        <w:pStyle w:val="Heading1"/>
      </w:pPr>
      <w:r>
        <w:rPr>
          <w:noProof/>
        </w:rPr>
        <w:lastRenderedPageBreak/>
        <w:drawing>
          <wp:anchor distT="0" distB="0" distL="114300" distR="114300" simplePos="0" relativeHeight="251933696" behindDoc="1" locked="0" layoutInCell="1" allowOverlap="1" wp14:anchorId="601258E3" wp14:editId="6EFE1DB0">
            <wp:simplePos x="0" y="0"/>
            <wp:positionH relativeFrom="margin">
              <wp:align>left</wp:align>
            </wp:positionH>
            <wp:positionV relativeFrom="paragraph">
              <wp:posOffset>180</wp:posOffset>
            </wp:positionV>
            <wp:extent cx="401955" cy="1057275"/>
            <wp:effectExtent l="0" t="0" r="0" b="9525"/>
            <wp:wrapTight wrapText="bothSides">
              <wp:wrapPolygon edited="0">
                <wp:start x="0" y="0"/>
                <wp:lineTo x="0" y="21405"/>
                <wp:lineTo x="20474" y="21405"/>
                <wp:lineTo x="20474" y="0"/>
                <wp:lineTo x="0" y="0"/>
              </wp:wrapPolygon>
            </wp:wrapTight>
            <wp:docPr id="217" name="Picture 217" descr="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4273a.JPG"/>
                    <pic:cNvPicPr/>
                  </pic:nvPicPr>
                  <pic:blipFill rotWithShape="1">
                    <a:blip r:embed="rId143" cstate="screen">
                      <a:extLst>
                        <a:ext uri="{28A0092B-C50C-407E-A947-70E740481C1C}">
                          <a14:useLocalDpi xmlns:a14="http://schemas.microsoft.com/office/drawing/2010/main"/>
                        </a:ext>
                      </a:extLst>
                    </a:blip>
                    <a:srcRect/>
                    <a:stretch/>
                  </pic:blipFill>
                  <pic:spPr bwMode="auto">
                    <a:xfrm>
                      <a:off x="0" y="0"/>
                      <a:ext cx="401955" cy="1057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D5475" w:rsidRPr="00FD7616">
        <w:t xml:space="preserve">Bus </w:t>
      </w:r>
      <w:r w:rsidR="001D5475" w:rsidRPr="009042D7">
        <w:t>stop 427</w:t>
      </w:r>
      <w:r w:rsidR="00C73785">
        <w:t>3</w:t>
      </w:r>
      <w:r w:rsidR="001D5475" w:rsidRPr="009042D7">
        <w:t xml:space="preserve"> </w:t>
      </w:r>
    </w:p>
    <w:p w14:paraId="1827A1F9" w14:textId="4A43039C" w:rsidR="001D5475" w:rsidRDefault="001D5475" w:rsidP="000074DA">
      <w:r>
        <w:t>Bus stop 427</w:t>
      </w:r>
      <w:r w:rsidR="00C73785">
        <w:t>3</w:t>
      </w:r>
      <w:r>
        <w:t xml:space="preserve"> </w:t>
      </w:r>
      <w:r w:rsidR="00C73785">
        <w:t>is</w:t>
      </w:r>
      <w:r>
        <w:t xml:space="preserve"> on Coulter Drive in Macquarie. The street is a very busy main road especially at peak times.</w:t>
      </w:r>
      <w:r w:rsidR="00DA6BAA">
        <w:rPr>
          <w:rStyle w:val="FootnoteReference"/>
        </w:rPr>
        <w:footnoteReference w:id="24"/>
      </w:r>
      <w:r w:rsidR="00DA6BAA">
        <w:t xml:space="preserve"> </w:t>
      </w:r>
      <w:r w:rsidR="00F55AD7">
        <w:t>The bus stop on the opposite side of the road is 4274.</w:t>
      </w:r>
    </w:p>
    <w:p w14:paraId="784FE534" w14:textId="5E97B426" w:rsidR="00AD2B9B" w:rsidRDefault="00AD2B9B" w:rsidP="001D5475"/>
    <w:p w14:paraId="3FFEEB8D" w14:textId="6A4AAA2C" w:rsidR="001D5475" w:rsidRDefault="001D5475" w:rsidP="001D5475">
      <w:r>
        <w:t xml:space="preserve">Bus stop 4273 </w:t>
      </w:r>
      <w:r w:rsidR="00AD2B9B">
        <w:t>is illuminated by</w:t>
      </w:r>
      <w:r>
        <w:t xml:space="preserve"> streetlighting. </w:t>
      </w:r>
      <w:r w:rsidR="00AD2B9B">
        <w:t>The path away from the bus stop to residential housing in Macquarie is across a green</w:t>
      </w:r>
      <w:r w:rsidR="00100610">
        <w:t xml:space="preserve"> </w:t>
      </w:r>
      <w:r w:rsidR="00AD2B9B">
        <w:t>space</w:t>
      </w:r>
      <w:r w:rsidR="008A4ECF">
        <w:t>, see Figure 3</w:t>
      </w:r>
      <w:r w:rsidR="0068467C">
        <w:t>6</w:t>
      </w:r>
      <w:r w:rsidR="00100610">
        <w:t xml:space="preserve"> (approximately 20 metres)</w:t>
      </w:r>
      <w:r w:rsidR="00AD2B9B">
        <w:t>. Once behind the trees</w:t>
      </w:r>
      <w:r w:rsidR="00067C52">
        <w:t xml:space="preserve">, the path joins another path </w:t>
      </w:r>
      <w:r w:rsidR="00AD2B9B">
        <w:t>behind back fences</w:t>
      </w:r>
      <w:r w:rsidR="00067C52">
        <w:t>. T</w:t>
      </w:r>
      <w:r w:rsidR="00AD2B9B">
        <w:t>he area feels isolated from the street and the residential area. Heading down the path (to the right of Figure 3</w:t>
      </w:r>
      <w:r w:rsidR="0068467C">
        <w:t>7</w:t>
      </w:r>
      <w:r w:rsidR="00AD2B9B">
        <w:t>)</w:t>
      </w:r>
      <w:r w:rsidR="00AC55B7">
        <w:t>,</w:t>
      </w:r>
      <w:r w:rsidR="00AD2B9B">
        <w:t xml:space="preserve"> the road become</w:t>
      </w:r>
      <w:r w:rsidR="00AC55B7">
        <w:t>s</w:t>
      </w:r>
      <w:r w:rsidR="00AD2B9B">
        <w:t xml:space="preserve"> less visible due to the embankment. There is no lighting on this path.</w:t>
      </w:r>
      <w:r w:rsidR="00067C52">
        <w:t xml:space="preserve"> </w:t>
      </w:r>
      <w:r>
        <w:t xml:space="preserve">The alleyways </w:t>
      </w:r>
      <w:r w:rsidR="00067C52">
        <w:t>to enter the suburb is also unlit</w:t>
      </w:r>
      <w:r w:rsidR="00797625">
        <w:t xml:space="preserve"> and isolated</w:t>
      </w:r>
      <w:r w:rsidR="00067C52">
        <w:t>.</w:t>
      </w:r>
    </w:p>
    <w:p w14:paraId="319F472E" w14:textId="18D6E8BD" w:rsidR="001D5475" w:rsidRDefault="00067C52" w:rsidP="00067C52">
      <w:r>
        <w:t xml:space="preserve">To travel home towards the residential area in Weetangera, a </w:t>
      </w:r>
      <w:r w:rsidR="00797625">
        <w:t>woman</w:t>
      </w:r>
      <w:r>
        <w:t xml:space="preserve"> would need to cross the very busy Coulter Dr. The path closest to the road is shrouded by trees and bushes making visibility to the road quite poor, this area can be dark even in the day time. There is an embankment behind the path, which is a possible entrapment site as it is not visible from the road. The nearest path travelling into the suburbs is not lit and so would be very dark and isolated at night</w:t>
      </w:r>
      <w:r w:rsidR="008A4ECF">
        <w:t xml:space="preserve"> (see bus stop 4274)</w:t>
      </w:r>
      <w:r>
        <w:t>.</w:t>
      </w:r>
    </w:p>
    <w:p w14:paraId="563C3965" w14:textId="30862005" w:rsidR="001C5567" w:rsidRDefault="00DA6BAA" w:rsidP="001D5475">
      <w:r>
        <w:t>B</w:t>
      </w:r>
      <w:r w:rsidR="001D5475">
        <w:t xml:space="preserve">us stop </w:t>
      </w:r>
      <w:r>
        <w:t xml:space="preserve">4273 </w:t>
      </w:r>
      <w:r w:rsidR="001D5475">
        <w:t xml:space="preserve">has numerous possible entrapment zones and large </w:t>
      </w:r>
      <w:r w:rsidR="001C5567">
        <w:t>isolated</w:t>
      </w:r>
      <w:r w:rsidR="001D5475">
        <w:t xml:space="preserve"> areas</w:t>
      </w:r>
      <w:r>
        <w:t>.</w:t>
      </w:r>
    </w:p>
    <w:p w14:paraId="26500E10" w14:textId="6666406B" w:rsidR="00100610" w:rsidRDefault="00100610" w:rsidP="001D5475">
      <w:r>
        <w:rPr>
          <w:noProof/>
        </w:rPr>
        <w:drawing>
          <wp:anchor distT="0" distB="0" distL="114300" distR="114300" simplePos="0" relativeHeight="252309504" behindDoc="1" locked="0" layoutInCell="1" allowOverlap="1" wp14:anchorId="4FC58CAE" wp14:editId="25C5E313">
            <wp:simplePos x="0" y="0"/>
            <wp:positionH relativeFrom="column">
              <wp:posOffset>629285</wp:posOffset>
            </wp:positionH>
            <wp:positionV relativeFrom="paragraph">
              <wp:posOffset>6350</wp:posOffset>
            </wp:positionV>
            <wp:extent cx="4514850" cy="3386455"/>
            <wp:effectExtent l="0" t="0" r="0" b="4445"/>
            <wp:wrapTight wrapText="bothSides">
              <wp:wrapPolygon edited="0">
                <wp:start x="0" y="0"/>
                <wp:lineTo x="0" y="21507"/>
                <wp:lineTo x="21509" y="21507"/>
                <wp:lineTo x="21509" y="0"/>
                <wp:lineTo x="0" y="0"/>
              </wp:wrapPolygon>
            </wp:wrapTight>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cstate="print">
                      <a:extLst>
                        <a:ext uri="{28A0092B-C50C-407E-A947-70E740481C1C}">
                          <a14:useLocalDpi xmlns:a14="http://schemas.microsoft.com/office/drawing/2010/main"/>
                        </a:ext>
                      </a:extLst>
                    </a:blip>
                    <a:srcRect/>
                    <a:stretch>
                      <a:fillRect/>
                    </a:stretch>
                  </pic:blipFill>
                  <pic:spPr bwMode="auto">
                    <a:xfrm>
                      <a:off x="0" y="0"/>
                      <a:ext cx="4514850" cy="3386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B2ADB5" w14:textId="77777777" w:rsidR="00100610" w:rsidRDefault="00100610">
      <w:pPr>
        <w:ind w:left="567" w:right="567"/>
      </w:pPr>
    </w:p>
    <w:p w14:paraId="1CD5750E" w14:textId="77777777" w:rsidR="00100610" w:rsidRDefault="00100610">
      <w:pPr>
        <w:ind w:left="567" w:right="567"/>
      </w:pPr>
    </w:p>
    <w:p w14:paraId="2A9B9E44" w14:textId="77777777" w:rsidR="00100610" w:rsidRDefault="00100610">
      <w:pPr>
        <w:ind w:left="567" w:right="567"/>
      </w:pPr>
    </w:p>
    <w:p w14:paraId="16BA82B7" w14:textId="77777777" w:rsidR="00100610" w:rsidRDefault="00100610">
      <w:pPr>
        <w:ind w:left="567" w:right="567"/>
      </w:pPr>
    </w:p>
    <w:p w14:paraId="7821A2A5" w14:textId="77777777" w:rsidR="00100610" w:rsidRDefault="00100610">
      <w:pPr>
        <w:ind w:left="567" w:right="567"/>
      </w:pPr>
    </w:p>
    <w:p w14:paraId="13BBDFEB" w14:textId="77777777" w:rsidR="00100610" w:rsidRDefault="00100610">
      <w:pPr>
        <w:ind w:left="567" w:right="567"/>
      </w:pPr>
    </w:p>
    <w:p w14:paraId="2A5F9C0D" w14:textId="77777777" w:rsidR="00100610" w:rsidRDefault="00100610">
      <w:pPr>
        <w:ind w:left="567" w:right="567"/>
      </w:pPr>
    </w:p>
    <w:p w14:paraId="5DA1052B" w14:textId="77777777" w:rsidR="00100610" w:rsidRDefault="00100610">
      <w:pPr>
        <w:ind w:left="567" w:right="567"/>
      </w:pPr>
    </w:p>
    <w:p w14:paraId="707728F9" w14:textId="77777777" w:rsidR="00100610" w:rsidRDefault="00100610">
      <w:pPr>
        <w:ind w:left="567" w:right="567"/>
      </w:pPr>
    </w:p>
    <w:p w14:paraId="0F3621AB" w14:textId="77777777" w:rsidR="00100610" w:rsidRDefault="00100610">
      <w:pPr>
        <w:ind w:left="567" w:right="567"/>
      </w:pPr>
    </w:p>
    <w:p w14:paraId="317AD585" w14:textId="7BC22F85" w:rsidR="00100610" w:rsidRDefault="00100610">
      <w:pPr>
        <w:ind w:left="567" w:right="567"/>
      </w:pPr>
      <w:r>
        <w:rPr>
          <w:noProof/>
        </w:rPr>
        <mc:AlternateContent>
          <mc:Choice Requires="wps">
            <w:drawing>
              <wp:anchor distT="0" distB="0" distL="114300" distR="114300" simplePos="0" relativeHeight="252315648" behindDoc="1" locked="0" layoutInCell="1" allowOverlap="1" wp14:anchorId="2BA8160B" wp14:editId="33A50660">
                <wp:simplePos x="0" y="0"/>
                <wp:positionH relativeFrom="column">
                  <wp:posOffset>629285</wp:posOffset>
                </wp:positionH>
                <wp:positionV relativeFrom="paragraph">
                  <wp:posOffset>26035</wp:posOffset>
                </wp:positionV>
                <wp:extent cx="4514850" cy="635"/>
                <wp:effectExtent l="0" t="0" r="0" b="0"/>
                <wp:wrapTight wrapText="bothSides">
                  <wp:wrapPolygon edited="0">
                    <wp:start x="0" y="0"/>
                    <wp:lineTo x="0" y="21600"/>
                    <wp:lineTo x="21600" y="21600"/>
                    <wp:lineTo x="21600" y="0"/>
                  </wp:wrapPolygon>
                </wp:wrapTight>
                <wp:docPr id="391" name="Text Box 391"/>
                <wp:cNvGraphicFramePr/>
                <a:graphic xmlns:a="http://schemas.openxmlformats.org/drawingml/2006/main">
                  <a:graphicData uri="http://schemas.microsoft.com/office/word/2010/wordprocessingShape">
                    <wps:wsp>
                      <wps:cNvSpPr txBox="1"/>
                      <wps:spPr>
                        <a:xfrm>
                          <a:off x="0" y="0"/>
                          <a:ext cx="4514850" cy="635"/>
                        </a:xfrm>
                        <a:prstGeom prst="rect">
                          <a:avLst/>
                        </a:prstGeom>
                        <a:solidFill>
                          <a:prstClr val="white"/>
                        </a:solidFill>
                        <a:ln>
                          <a:noFill/>
                        </a:ln>
                      </wps:spPr>
                      <wps:txbx>
                        <w:txbxContent>
                          <w:p w14:paraId="4E87097B" w14:textId="19C6D553" w:rsidR="00283C9B" w:rsidRPr="00100610" w:rsidRDefault="00283C9B" w:rsidP="00100610">
                            <w:pPr>
                              <w:pStyle w:val="Caption"/>
                              <w:rPr>
                                <w:noProof/>
                                <w:color w:val="auto"/>
                              </w:rPr>
                            </w:pPr>
                            <w:r w:rsidRPr="00100610">
                              <w:rPr>
                                <w:color w:val="auto"/>
                              </w:rPr>
                              <w:t xml:space="preserve">Figure </w:t>
                            </w:r>
                            <w:r>
                              <w:rPr>
                                <w:color w:val="auto"/>
                              </w:rPr>
                              <w:t>35</w:t>
                            </w:r>
                            <w:r w:rsidRPr="00100610">
                              <w:rPr>
                                <w:color w:val="auto"/>
                              </w:rPr>
                              <w:t>: Bus stop 4273.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A8160B" id="Text Box 391" o:spid="_x0000_s1132" type="#_x0000_t202" style="position:absolute;left:0;text-align:left;margin-left:49.55pt;margin-top:2.05pt;width:355.5pt;height:.05pt;z-index:-25100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" stroked="f">
                <v:textbox style="mso-fit-shape-to-text:t" inset="0,0,0,0">
                  <w:txbxContent>
                    <w:p w14:paraId="4E87097B" w14:textId="19C6D553" w:rsidR="00283C9B" w:rsidRPr="00100610" w:rsidRDefault="00283C9B" w:rsidP="00100610">
                      <w:pPr>
                        <w:pStyle w:val="Caption"/>
                        <w:rPr>
                          <w:noProof/>
                          <w:color w:val="auto"/>
                        </w:rPr>
                      </w:pPr>
                      <w:r w:rsidRPr="00100610">
                        <w:rPr>
                          <w:color w:val="auto"/>
                        </w:rPr>
                        <w:t xml:space="preserve">Figure </w:t>
                      </w:r>
                      <w:r>
                        <w:rPr>
                          <w:color w:val="auto"/>
                        </w:rPr>
                        <w:t>35</w:t>
                      </w:r>
                      <w:r w:rsidRPr="00100610">
                        <w:rPr>
                          <w:color w:val="auto"/>
                        </w:rPr>
                        <w:t>: Bus stop 4273.</w:t>
                      </w:r>
                    </w:p>
                  </w:txbxContent>
                </v:textbox>
                <w10:wrap type="tight"/>
              </v:shape>
            </w:pict>
          </mc:Fallback>
        </mc:AlternateContent>
      </w:r>
    </w:p>
    <w:p w14:paraId="4521AEF0" w14:textId="33BD8537" w:rsidR="00100610" w:rsidRDefault="00100610">
      <w:pPr>
        <w:ind w:left="567" w:right="567"/>
      </w:pPr>
      <w:r>
        <w:rPr>
          <w:noProof/>
        </w:rPr>
        <w:lastRenderedPageBreak/>
        <mc:AlternateContent>
          <mc:Choice Requires="wps">
            <w:drawing>
              <wp:anchor distT="0" distB="0" distL="114300" distR="114300" simplePos="0" relativeHeight="252313600" behindDoc="1" locked="0" layoutInCell="1" allowOverlap="1" wp14:anchorId="08AC5A23" wp14:editId="5CF26CBC">
                <wp:simplePos x="0" y="0"/>
                <wp:positionH relativeFrom="column">
                  <wp:posOffset>565785</wp:posOffset>
                </wp:positionH>
                <wp:positionV relativeFrom="paragraph">
                  <wp:posOffset>3562350</wp:posOffset>
                </wp:positionV>
                <wp:extent cx="4672965" cy="635"/>
                <wp:effectExtent l="0" t="0" r="0" b="0"/>
                <wp:wrapTight wrapText="bothSides">
                  <wp:wrapPolygon edited="0">
                    <wp:start x="0" y="0"/>
                    <wp:lineTo x="0" y="21600"/>
                    <wp:lineTo x="21600" y="21600"/>
                    <wp:lineTo x="21600" y="0"/>
                  </wp:wrapPolygon>
                </wp:wrapTight>
                <wp:docPr id="390" name="Text Box 390"/>
                <wp:cNvGraphicFramePr/>
                <a:graphic xmlns:a="http://schemas.openxmlformats.org/drawingml/2006/main">
                  <a:graphicData uri="http://schemas.microsoft.com/office/word/2010/wordprocessingShape">
                    <wps:wsp>
                      <wps:cNvSpPr txBox="1"/>
                      <wps:spPr>
                        <a:xfrm>
                          <a:off x="0" y="0"/>
                          <a:ext cx="4672965" cy="635"/>
                        </a:xfrm>
                        <a:prstGeom prst="rect">
                          <a:avLst/>
                        </a:prstGeom>
                        <a:solidFill>
                          <a:prstClr val="white"/>
                        </a:solidFill>
                        <a:ln>
                          <a:noFill/>
                        </a:ln>
                      </wps:spPr>
                      <wps:txbx>
                        <w:txbxContent>
                          <w:p w14:paraId="712501A8" w14:textId="2601562F" w:rsidR="00283C9B" w:rsidRPr="00100610" w:rsidRDefault="00283C9B" w:rsidP="00100610">
                            <w:pPr>
                              <w:pStyle w:val="Caption"/>
                              <w:rPr>
                                <w:noProof/>
                                <w:color w:val="auto"/>
                              </w:rPr>
                            </w:pPr>
                            <w:r w:rsidRPr="00100610">
                              <w:rPr>
                                <w:color w:val="auto"/>
                              </w:rPr>
                              <w:t xml:space="preserve">Figure </w:t>
                            </w:r>
                            <w:r>
                              <w:rPr>
                                <w:color w:val="auto"/>
                              </w:rPr>
                              <w:t>36</w:t>
                            </w:r>
                            <w:r w:rsidRPr="00100610">
                              <w:rPr>
                                <w:color w:val="auto"/>
                              </w:rPr>
                              <w:t>: Path through greenspace from bus stop.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C5A23" id="Text Box 390" o:spid="_x0000_s1133" type="#_x0000_t202" style="position:absolute;left:0;text-align:left;margin-left:44.55pt;margin-top:280.5pt;width:367.95pt;height:.05pt;z-index:-25100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" stroked="f">
                <v:textbox style="mso-fit-shape-to-text:t" inset="0,0,0,0">
                  <w:txbxContent>
                    <w:p w14:paraId="712501A8" w14:textId="2601562F" w:rsidR="00283C9B" w:rsidRPr="00100610" w:rsidRDefault="00283C9B" w:rsidP="00100610">
                      <w:pPr>
                        <w:pStyle w:val="Caption"/>
                        <w:rPr>
                          <w:noProof/>
                          <w:color w:val="auto"/>
                        </w:rPr>
                      </w:pPr>
                      <w:r w:rsidRPr="00100610">
                        <w:rPr>
                          <w:color w:val="auto"/>
                        </w:rPr>
                        <w:t xml:space="preserve">Figure </w:t>
                      </w:r>
                      <w:r>
                        <w:rPr>
                          <w:color w:val="auto"/>
                        </w:rPr>
                        <w:t>36</w:t>
                      </w:r>
                      <w:r w:rsidRPr="00100610">
                        <w:rPr>
                          <w:color w:val="auto"/>
                        </w:rPr>
                        <w:t>: Path through greenspace from bus stop.</w:t>
                      </w:r>
                    </w:p>
                  </w:txbxContent>
                </v:textbox>
                <w10:wrap type="tight"/>
              </v:shape>
            </w:pict>
          </mc:Fallback>
        </mc:AlternateContent>
      </w:r>
      <w:r>
        <w:rPr>
          <w:noProof/>
        </w:rPr>
        <w:drawing>
          <wp:anchor distT="0" distB="0" distL="114300" distR="114300" simplePos="0" relativeHeight="252311552" behindDoc="1" locked="0" layoutInCell="1" allowOverlap="1" wp14:anchorId="4597A977" wp14:editId="5B425CA9">
            <wp:simplePos x="0" y="0"/>
            <wp:positionH relativeFrom="margin">
              <wp:posOffset>565785</wp:posOffset>
            </wp:positionH>
            <wp:positionV relativeFrom="paragraph">
              <wp:posOffset>0</wp:posOffset>
            </wp:positionV>
            <wp:extent cx="4673007" cy="3505200"/>
            <wp:effectExtent l="0" t="0" r="0" b="0"/>
            <wp:wrapTight wrapText="bothSides">
              <wp:wrapPolygon edited="0">
                <wp:start x="0" y="0"/>
                <wp:lineTo x="0" y="21483"/>
                <wp:lineTo x="21486" y="21483"/>
                <wp:lineTo x="21486" y="0"/>
                <wp:lineTo x="0" y="0"/>
              </wp:wrapPolygon>
            </wp:wrapTight>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5" cstate="print">
                      <a:extLst>
                        <a:ext uri="{28A0092B-C50C-407E-A947-70E740481C1C}">
                          <a14:useLocalDpi xmlns:a14="http://schemas.microsoft.com/office/drawing/2010/main"/>
                        </a:ext>
                      </a:extLst>
                    </a:blip>
                    <a:srcRect/>
                    <a:stretch>
                      <a:fillRect/>
                    </a:stretch>
                  </pic:blipFill>
                  <pic:spPr bwMode="auto">
                    <a:xfrm>
                      <a:off x="0" y="0"/>
                      <a:ext cx="4673007" cy="3505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D0F108" w14:textId="77777777" w:rsidR="00100610" w:rsidRDefault="00100610">
      <w:pPr>
        <w:ind w:left="567" w:right="567"/>
      </w:pPr>
    </w:p>
    <w:p w14:paraId="44736CA7" w14:textId="77777777" w:rsidR="00100610" w:rsidRDefault="00100610">
      <w:pPr>
        <w:ind w:left="567" w:right="567"/>
      </w:pPr>
    </w:p>
    <w:p w14:paraId="233059DD" w14:textId="77777777" w:rsidR="00100610" w:rsidRDefault="00100610">
      <w:pPr>
        <w:ind w:left="567" w:right="567"/>
      </w:pPr>
    </w:p>
    <w:p w14:paraId="40973293" w14:textId="75C5DDB8" w:rsidR="003F5907" w:rsidRDefault="003F5907">
      <w:pPr>
        <w:ind w:left="567" w:right="567"/>
      </w:pPr>
    </w:p>
    <w:p w14:paraId="48803E6E" w14:textId="09B240FC" w:rsidR="003F5907" w:rsidRDefault="003F5907">
      <w:pPr>
        <w:ind w:left="567" w:right="567"/>
      </w:pPr>
    </w:p>
    <w:p w14:paraId="2A080EBE" w14:textId="6B677529" w:rsidR="003F5907" w:rsidRDefault="003F5907">
      <w:pPr>
        <w:ind w:left="567" w:right="567"/>
      </w:pPr>
    </w:p>
    <w:p w14:paraId="7F9E3C9C" w14:textId="2DB4E31E" w:rsidR="003F5907" w:rsidRDefault="003F5907">
      <w:pPr>
        <w:ind w:left="567" w:right="567"/>
      </w:pPr>
    </w:p>
    <w:p w14:paraId="2659A8B2" w14:textId="0865AECA" w:rsidR="003F5907" w:rsidRDefault="003F5907">
      <w:pPr>
        <w:ind w:left="567" w:right="567"/>
      </w:pPr>
    </w:p>
    <w:p w14:paraId="76BF36BB" w14:textId="050A82A7" w:rsidR="003F5907" w:rsidRDefault="003F5907">
      <w:pPr>
        <w:ind w:left="567" w:right="567"/>
      </w:pPr>
    </w:p>
    <w:p w14:paraId="3CFFD0F3" w14:textId="732C3937" w:rsidR="003F5907" w:rsidRDefault="003F5907">
      <w:pPr>
        <w:ind w:left="567" w:right="567"/>
      </w:pPr>
    </w:p>
    <w:p w14:paraId="3E2E6C6C" w14:textId="4B1B4DEE" w:rsidR="003F5907" w:rsidRDefault="003F5907">
      <w:pPr>
        <w:ind w:left="567" w:right="567"/>
      </w:pPr>
    </w:p>
    <w:p w14:paraId="71658CF5" w14:textId="10B945EF" w:rsidR="003F5907" w:rsidRDefault="003F5907">
      <w:pPr>
        <w:ind w:left="567" w:right="567"/>
      </w:pPr>
    </w:p>
    <w:p w14:paraId="5187D408" w14:textId="1673BD2B" w:rsidR="003F5907" w:rsidRDefault="003F5907">
      <w:pPr>
        <w:ind w:left="567" w:right="567"/>
      </w:pPr>
      <w:r>
        <w:rPr>
          <w:noProof/>
        </w:rPr>
        <mc:AlternateContent>
          <mc:Choice Requires="wpg">
            <w:drawing>
              <wp:anchor distT="0" distB="0" distL="114300" distR="114300" simplePos="0" relativeHeight="251950080" behindDoc="0" locked="0" layoutInCell="1" allowOverlap="1" wp14:anchorId="7E5F9756" wp14:editId="1BE99C9C">
                <wp:simplePos x="0" y="0"/>
                <wp:positionH relativeFrom="margin">
                  <wp:posOffset>511810</wp:posOffset>
                </wp:positionH>
                <wp:positionV relativeFrom="paragraph">
                  <wp:posOffset>14605</wp:posOffset>
                </wp:positionV>
                <wp:extent cx="4724400" cy="3276600"/>
                <wp:effectExtent l="0" t="0" r="0" b="0"/>
                <wp:wrapTight wrapText="bothSides">
                  <wp:wrapPolygon edited="0">
                    <wp:start x="0" y="0"/>
                    <wp:lineTo x="0" y="21474"/>
                    <wp:lineTo x="21513" y="21474"/>
                    <wp:lineTo x="21513" y="0"/>
                    <wp:lineTo x="0" y="0"/>
                  </wp:wrapPolygon>
                </wp:wrapTight>
                <wp:docPr id="262" name="Group 262"/>
                <wp:cNvGraphicFramePr/>
                <a:graphic xmlns:a="http://schemas.openxmlformats.org/drawingml/2006/main">
                  <a:graphicData uri="http://schemas.microsoft.com/office/word/2010/wordprocessingGroup">
                    <wpg:wgp>
                      <wpg:cNvGrpSpPr/>
                      <wpg:grpSpPr>
                        <a:xfrm>
                          <a:off x="0" y="0"/>
                          <a:ext cx="4724400" cy="3276600"/>
                          <a:chOff x="-38124" y="0"/>
                          <a:chExt cx="2922930" cy="2477770"/>
                        </a:xfrm>
                      </wpg:grpSpPr>
                      <pic:pic xmlns:pic="http://schemas.openxmlformats.org/drawingml/2006/picture">
                        <pic:nvPicPr>
                          <pic:cNvPr id="218" name="Picture 218" descr="A path with trees on the side of a dirt field&#10;&#10;Description automatically generated"/>
                          <pic:cNvPicPr>
                            <a:picLocks noChangeAspect="1"/>
                          </pic:cNvPicPr>
                        </pic:nvPicPr>
                        <pic:blipFill>
                          <a:blip r:embed="rId146" cstate="email">
                            <a:extLst>
                              <a:ext uri="{28A0092B-C50C-407E-A947-70E740481C1C}">
                                <a14:useLocalDpi xmlns:a14="http://schemas.microsoft.com/office/drawing/2010/main"/>
                              </a:ext>
                            </a:extLst>
                          </a:blip>
                          <a:stretch>
                            <a:fillRect/>
                          </a:stretch>
                        </pic:blipFill>
                        <pic:spPr>
                          <a:xfrm>
                            <a:off x="-38124" y="0"/>
                            <a:ext cx="2922930" cy="2190750"/>
                          </a:xfrm>
                          <a:prstGeom prst="rect">
                            <a:avLst/>
                          </a:prstGeom>
                        </pic:spPr>
                      </pic:pic>
                      <wps:wsp>
                        <wps:cNvPr id="197" name="Text Box 197"/>
                        <wps:cNvSpPr txBox="1"/>
                        <wps:spPr>
                          <a:xfrm>
                            <a:off x="-28575" y="2219325"/>
                            <a:ext cx="2884805" cy="258445"/>
                          </a:xfrm>
                          <a:prstGeom prst="rect">
                            <a:avLst/>
                          </a:prstGeom>
                          <a:solidFill>
                            <a:prstClr val="white"/>
                          </a:solidFill>
                          <a:ln>
                            <a:noFill/>
                          </a:ln>
                        </wps:spPr>
                        <wps:txbx>
                          <w:txbxContent>
                            <w:p w14:paraId="7042A8F0" w14:textId="5DD5B5D7" w:rsidR="00283C9B" w:rsidRPr="00481DEC" w:rsidRDefault="00283C9B" w:rsidP="001D5475">
                              <w:pPr>
                                <w:pStyle w:val="Caption"/>
                                <w:rPr>
                                  <w:noProof/>
                                  <w:color w:val="auto"/>
                                </w:rPr>
                              </w:pPr>
                              <w:r w:rsidRPr="00481DEC">
                                <w:rPr>
                                  <w:color w:val="auto"/>
                                </w:rPr>
                                <w:t xml:space="preserve">Figure </w:t>
                              </w:r>
                              <w:r>
                                <w:rPr>
                                  <w:color w:val="auto"/>
                                </w:rPr>
                                <w:t>37</w:t>
                              </w:r>
                              <w:r w:rsidRPr="00481DEC">
                                <w:rPr>
                                  <w:color w:val="auto"/>
                                </w:rPr>
                                <w:t xml:space="preserve">: Area </w:t>
                              </w:r>
                              <w:r>
                                <w:rPr>
                                  <w:color w:val="auto"/>
                                </w:rPr>
                                <w:t xml:space="preserve">behind </w:t>
                              </w:r>
                              <w:r w:rsidRPr="00481DEC">
                                <w:rPr>
                                  <w:color w:val="auto"/>
                                </w:rPr>
                                <w:t>bus stop 4273.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5F9756" id="Group 262" o:spid="_x0000_s1134" style="position:absolute;left:0;text-align:left;margin-left:40.3pt;margin-top:1.15pt;width:372pt;height:258pt;z-index:251950080;mso-position-horizontal-relative:margin;mso-width-relative:margin;mso-height-relative:margin" coordorigin="-381" coordsize="29229,247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">
                <v:shape id="Picture 218" o:spid="_x0000_s1135" type="#_x0000_t75" alt="A path with trees on the side of a dirt field&#10;&#10;Description automatically generated" style="position:absolute;left:-381;width:29229;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">
                  <v:imagedata r:id="rId147" o:title="A path with trees on the side of a dirt field&#10;&#10;Description automatically generated"/>
                </v:shape>
                <v:shape id="Text Box 197" o:spid="_x0000_s1136" type="#_x0000_t202" style="position:absolute;left:-285;top:22193;width:28847;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" stroked="f">
                  <v:textbox inset="0,0,0,0">
                    <w:txbxContent>
                      <w:p w14:paraId="7042A8F0" w14:textId="5DD5B5D7" w:rsidR="00283C9B" w:rsidRPr="00481DEC" w:rsidRDefault="00283C9B" w:rsidP="001D5475">
                        <w:pPr>
                          <w:pStyle w:val="Caption"/>
                          <w:rPr>
                            <w:noProof/>
                            <w:color w:val="auto"/>
                          </w:rPr>
                        </w:pPr>
                        <w:r w:rsidRPr="00481DEC">
                          <w:rPr>
                            <w:color w:val="auto"/>
                          </w:rPr>
                          <w:t xml:space="preserve">Figure </w:t>
                        </w:r>
                        <w:r>
                          <w:rPr>
                            <w:color w:val="auto"/>
                          </w:rPr>
                          <w:t>37</w:t>
                        </w:r>
                        <w:r w:rsidRPr="00481DEC">
                          <w:rPr>
                            <w:color w:val="auto"/>
                          </w:rPr>
                          <w:t xml:space="preserve">: Area </w:t>
                        </w:r>
                        <w:r>
                          <w:rPr>
                            <w:color w:val="auto"/>
                          </w:rPr>
                          <w:t xml:space="preserve">behind </w:t>
                        </w:r>
                        <w:r w:rsidRPr="00481DEC">
                          <w:rPr>
                            <w:color w:val="auto"/>
                          </w:rPr>
                          <w:t>bus stop 4273.</w:t>
                        </w:r>
                      </w:p>
                    </w:txbxContent>
                  </v:textbox>
                </v:shape>
                <w10:wrap type="tight" anchorx="margin"/>
              </v:group>
            </w:pict>
          </mc:Fallback>
        </mc:AlternateContent>
      </w:r>
    </w:p>
    <w:p w14:paraId="7FCA37CD" w14:textId="289ECFF1" w:rsidR="003F5907" w:rsidRDefault="003F5907">
      <w:pPr>
        <w:ind w:left="567" w:right="567"/>
      </w:pPr>
    </w:p>
    <w:p w14:paraId="1F1DB804" w14:textId="68144DDA" w:rsidR="003F5907" w:rsidRDefault="003F5907">
      <w:pPr>
        <w:ind w:left="567" w:right="567"/>
      </w:pPr>
    </w:p>
    <w:p w14:paraId="117D18FD" w14:textId="25002E56" w:rsidR="003F5907" w:rsidRDefault="003F5907">
      <w:pPr>
        <w:ind w:left="567" w:right="567"/>
      </w:pPr>
    </w:p>
    <w:p w14:paraId="0C9AA2CC" w14:textId="77777777" w:rsidR="003F5907" w:rsidRDefault="003F5907">
      <w:pPr>
        <w:ind w:left="567" w:right="567"/>
        <w:sectPr w:rsidR="003F5907" w:rsidSect="005335B6">
          <w:pgSz w:w="11906" w:h="16838"/>
          <w:pgMar w:top="1440" w:right="1259" w:bottom="1440" w:left="1259" w:header="708" w:footer="708" w:gutter="0"/>
          <w:cols w:space="708"/>
          <w:docGrid w:linePitch="360"/>
        </w:sectPr>
      </w:pPr>
    </w:p>
    <w:p w14:paraId="4F4066D3" w14:textId="6159C360" w:rsidR="003F5907" w:rsidRPr="003F5907" w:rsidRDefault="009C2A81" w:rsidP="003F5907">
      <w:pPr>
        <w:keepNext/>
        <w:keepLines/>
        <w:spacing w:before="480" w:line="276" w:lineRule="auto"/>
        <w:outlineLvl w:val="0"/>
        <w:rPr>
          <w:rFonts w:eastAsiaTheme="majorEastAsia"/>
          <w:color w:val="862633"/>
          <w:sz w:val="44"/>
          <w:szCs w:val="44"/>
        </w:rPr>
      </w:pPr>
      <w:r>
        <w:rPr>
          <w:rFonts w:eastAsiaTheme="majorEastAsia" w:cstheme="majorBidi"/>
          <w:color w:val="862633"/>
          <w:sz w:val="44"/>
          <w:szCs w:val="32"/>
        </w:rPr>
        <w:lastRenderedPageBreak/>
        <w:t>360 degree view of b</w:t>
      </w:r>
      <w:r w:rsidR="003F5907" w:rsidRPr="003F5907">
        <w:rPr>
          <w:rFonts w:eastAsiaTheme="majorEastAsia"/>
          <w:color w:val="862633"/>
          <w:sz w:val="44"/>
          <w:szCs w:val="44"/>
        </w:rPr>
        <w:t>us stop 4273</w:t>
      </w:r>
    </w:p>
    <w:p w14:paraId="74B57B19" w14:textId="77777777" w:rsidR="003F5907" w:rsidRPr="003F5907" w:rsidRDefault="003F5907" w:rsidP="003F5907">
      <w:pPr>
        <w:jc w:val="center"/>
      </w:pPr>
      <w:r w:rsidRPr="003F5907">
        <w:rPr>
          <w:noProof/>
        </w:rPr>
        <w:drawing>
          <wp:inline distT="0" distB="0" distL="0" distR="0" wp14:anchorId="50D94C92" wp14:editId="6C29BEA6">
            <wp:extent cx="3096000" cy="2322443"/>
            <wp:effectExtent l="0" t="0" r="9525" b="19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0" y="0"/>
                      <a:ext cx="3096000" cy="2322443"/>
                    </a:xfrm>
                    <a:prstGeom prst="rect">
                      <a:avLst/>
                    </a:prstGeom>
                    <a:noFill/>
                    <a:ln>
                      <a:noFill/>
                    </a:ln>
                  </pic:spPr>
                </pic:pic>
              </a:graphicData>
            </a:graphic>
          </wp:inline>
        </w:drawing>
      </w:r>
      <w:r w:rsidRPr="003F5907">
        <w:rPr>
          <w:noProof/>
        </w:rPr>
        <w:t xml:space="preserve">    </w:t>
      </w:r>
      <w:r w:rsidRPr="003F5907">
        <w:rPr>
          <w:noProof/>
        </w:rPr>
        <w:drawing>
          <wp:inline distT="0" distB="0" distL="0" distR="0" wp14:anchorId="3D73A121" wp14:editId="1883C611">
            <wp:extent cx="3096000" cy="2322443"/>
            <wp:effectExtent l="0" t="0" r="9525" b="190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3096000" cy="2322443"/>
                    </a:xfrm>
                    <a:prstGeom prst="rect">
                      <a:avLst/>
                    </a:prstGeom>
                    <a:noFill/>
                    <a:ln>
                      <a:noFill/>
                    </a:ln>
                  </pic:spPr>
                </pic:pic>
              </a:graphicData>
            </a:graphic>
          </wp:inline>
        </w:drawing>
      </w:r>
      <w:r w:rsidRPr="003F5907">
        <w:rPr>
          <w:noProof/>
        </w:rPr>
        <w:t xml:space="preserve">    </w:t>
      </w:r>
      <w:r w:rsidRPr="003F5907">
        <w:rPr>
          <w:noProof/>
        </w:rPr>
        <w:drawing>
          <wp:inline distT="0" distB="0" distL="0" distR="0" wp14:anchorId="52857203" wp14:editId="1252330D">
            <wp:extent cx="3096000" cy="2322443"/>
            <wp:effectExtent l="0" t="0" r="9525"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a:off x="0" y="0"/>
                      <a:ext cx="3096000" cy="2322443"/>
                    </a:xfrm>
                    <a:prstGeom prst="rect">
                      <a:avLst/>
                    </a:prstGeom>
                    <a:noFill/>
                    <a:ln>
                      <a:noFill/>
                    </a:ln>
                  </pic:spPr>
                </pic:pic>
              </a:graphicData>
            </a:graphic>
          </wp:inline>
        </w:drawing>
      </w:r>
    </w:p>
    <w:p w14:paraId="7140751A" w14:textId="77777777" w:rsidR="003F5907" w:rsidRPr="003F5907" w:rsidRDefault="003F5907" w:rsidP="003F5907">
      <w:pPr>
        <w:jc w:val="center"/>
      </w:pPr>
      <w:r w:rsidRPr="003F5907">
        <w:rPr>
          <w:noProof/>
        </w:rPr>
        <w:drawing>
          <wp:inline distT="0" distB="0" distL="0" distR="0" wp14:anchorId="48E3FB9D" wp14:editId="767D2806">
            <wp:extent cx="3096000" cy="2322443"/>
            <wp:effectExtent l="0" t="0" r="9525" b="19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0" y="0"/>
                      <a:ext cx="3096000" cy="2322443"/>
                    </a:xfrm>
                    <a:prstGeom prst="rect">
                      <a:avLst/>
                    </a:prstGeom>
                    <a:noFill/>
                    <a:ln>
                      <a:noFill/>
                    </a:ln>
                  </pic:spPr>
                </pic:pic>
              </a:graphicData>
            </a:graphic>
          </wp:inline>
        </w:drawing>
      </w:r>
      <w:r w:rsidRPr="003F5907">
        <w:rPr>
          <w:noProof/>
        </w:rPr>
        <w:t xml:space="preserve">    </w:t>
      </w:r>
      <w:r w:rsidRPr="003F5907">
        <w:rPr>
          <w:noProof/>
        </w:rPr>
        <w:drawing>
          <wp:inline distT="0" distB="0" distL="0" distR="0" wp14:anchorId="2BDDAE1A" wp14:editId="3A757820">
            <wp:extent cx="3096000" cy="2322443"/>
            <wp:effectExtent l="0" t="0" r="9525" b="190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2" cstate="screen">
                      <a:extLst>
                        <a:ext uri="{28A0092B-C50C-407E-A947-70E740481C1C}">
                          <a14:useLocalDpi xmlns:a14="http://schemas.microsoft.com/office/drawing/2010/main"/>
                        </a:ext>
                      </a:extLst>
                    </a:blip>
                    <a:srcRect/>
                    <a:stretch>
                      <a:fillRect/>
                    </a:stretch>
                  </pic:blipFill>
                  <pic:spPr bwMode="auto">
                    <a:xfrm>
                      <a:off x="0" y="0"/>
                      <a:ext cx="3096000" cy="2322443"/>
                    </a:xfrm>
                    <a:prstGeom prst="rect">
                      <a:avLst/>
                    </a:prstGeom>
                    <a:noFill/>
                    <a:ln>
                      <a:noFill/>
                    </a:ln>
                  </pic:spPr>
                </pic:pic>
              </a:graphicData>
            </a:graphic>
          </wp:inline>
        </w:drawing>
      </w:r>
      <w:r w:rsidRPr="003F5907">
        <w:rPr>
          <w:noProof/>
        </w:rPr>
        <w:t xml:space="preserve">    </w:t>
      </w:r>
      <w:r w:rsidRPr="003F5907">
        <w:rPr>
          <w:noProof/>
        </w:rPr>
        <w:drawing>
          <wp:inline distT="0" distB="0" distL="0" distR="0" wp14:anchorId="58DCC542" wp14:editId="478E2689">
            <wp:extent cx="3096000" cy="2322443"/>
            <wp:effectExtent l="0" t="0" r="9525" b="190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3" cstate="screen">
                      <a:extLst>
                        <a:ext uri="{28A0092B-C50C-407E-A947-70E740481C1C}">
                          <a14:useLocalDpi xmlns:a14="http://schemas.microsoft.com/office/drawing/2010/main"/>
                        </a:ext>
                      </a:extLst>
                    </a:blip>
                    <a:srcRect/>
                    <a:stretch>
                      <a:fillRect/>
                    </a:stretch>
                  </pic:blipFill>
                  <pic:spPr bwMode="auto">
                    <a:xfrm>
                      <a:off x="0" y="0"/>
                      <a:ext cx="3096000" cy="2322443"/>
                    </a:xfrm>
                    <a:prstGeom prst="rect">
                      <a:avLst/>
                    </a:prstGeom>
                    <a:noFill/>
                    <a:ln>
                      <a:noFill/>
                    </a:ln>
                  </pic:spPr>
                </pic:pic>
              </a:graphicData>
            </a:graphic>
          </wp:inline>
        </w:drawing>
      </w:r>
    </w:p>
    <w:p w14:paraId="02B08ACF" w14:textId="60F75C3E" w:rsidR="00100610" w:rsidRDefault="00100610">
      <w:pPr>
        <w:ind w:left="567" w:right="567"/>
      </w:pPr>
    </w:p>
    <w:p w14:paraId="7514D5D3" w14:textId="77777777" w:rsidR="003F5907" w:rsidRDefault="003F5907">
      <w:pPr>
        <w:ind w:left="567" w:right="567"/>
        <w:sectPr w:rsidR="003F5907" w:rsidSect="003F5907">
          <w:pgSz w:w="16838" w:h="11906" w:orient="landscape"/>
          <w:pgMar w:top="1134" w:right="720" w:bottom="851" w:left="720" w:header="709" w:footer="709" w:gutter="0"/>
          <w:cols w:space="708"/>
          <w:docGrid w:linePitch="360"/>
        </w:sectPr>
      </w:pPr>
    </w:p>
    <w:p w14:paraId="218A7F39" w14:textId="694885E5" w:rsidR="00C73785" w:rsidRDefault="00EA1E80" w:rsidP="00C73785">
      <w:pPr>
        <w:pStyle w:val="Heading1"/>
      </w:pPr>
      <w:r>
        <w:rPr>
          <w:noProof/>
        </w:rPr>
        <w:lastRenderedPageBreak/>
        <w:drawing>
          <wp:anchor distT="0" distB="0" distL="114300" distR="114300" simplePos="0" relativeHeight="252220416" behindDoc="1" locked="0" layoutInCell="1" allowOverlap="1" wp14:anchorId="3CE462F7" wp14:editId="3369377A">
            <wp:simplePos x="0" y="0"/>
            <wp:positionH relativeFrom="margin">
              <wp:align>left</wp:align>
            </wp:positionH>
            <wp:positionV relativeFrom="paragraph">
              <wp:posOffset>0</wp:posOffset>
            </wp:positionV>
            <wp:extent cx="296545" cy="819150"/>
            <wp:effectExtent l="0" t="0" r="8255" b="0"/>
            <wp:wrapTight wrapText="bothSides">
              <wp:wrapPolygon edited="0">
                <wp:start x="0" y="0"/>
                <wp:lineTo x="0" y="21098"/>
                <wp:lineTo x="20814" y="21098"/>
                <wp:lineTo x="20814" y="0"/>
                <wp:lineTo x="0" y="0"/>
              </wp:wrapPolygon>
            </wp:wrapTight>
            <wp:docPr id="111" name="Picture 111" descr="An empty park bench next to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4274c.JPG"/>
                    <pic:cNvPicPr/>
                  </pic:nvPicPr>
                  <pic:blipFill rotWithShape="1">
                    <a:blip r:embed="rId154" cstate="screen">
                      <a:extLst>
                        <a:ext uri="{28A0092B-C50C-407E-A947-70E740481C1C}">
                          <a14:useLocalDpi xmlns:a14="http://schemas.microsoft.com/office/drawing/2010/main"/>
                        </a:ext>
                      </a:extLst>
                    </a:blip>
                    <a:srcRect/>
                    <a:stretch/>
                  </pic:blipFill>
                  <pic:spPr bwMode="auto">
                    <a:xfrm>
                      <a:off x="0" y="0"/>
                      <a:ext cx="296545" cy="819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3785" w:rsidRPr="00FD7616">
        <w:t xml:space="preserve">Bus </w:t>
      </w:r>
      <w:r w:rsidR="00C73785" w:rsidRPr="003014D8">
        <w:t>stop</w:t>
      </w:r>
      <w:r w:rsidR="00C73785" w:rsidRPr="009042D7">
        <w:t xml:space="preserve"> 427</w:t>
      </w:r>
      <w:r w:rsidR="00C73785">
        <w:t>4</w:t>
      </w:r>
    </w:p>
    <w:p w14:paraId="7C9AFDD3" w14:textId="15D378D9" w:rsidR="00AD2B9B" w:rsidRDefault="00DA6BAA" w:rsidP="00C73785">
      <w:r>
        <w:t xml:space="preserve">Bus stop 4274 is on Coulter Drive in </w:t>
      </w:r>
      <w:r w:rsidR="00CB292B">
        <w:t>Weetangera</w:t>
      </w:r>
      <w:r>
        <w:t>. The street is a very busy main road</w:t>
      </w:r>
      <w:r w:rsidR="00AC55B7">
        <w:t>,</w:t>
      </w:r>
      <w:r>
        <w:t xml:space="preserve"> especially at peak times</w:t>
      </w:r>
      <w:r w:rsidR="00AC55B7">
        <w:t>.</w:t>
      </w:r>
      <w:r w:rsidR="0053789C" w:rsidRPr="0053789C">
        <w:rPr>
          <w:rStyle w:val="FootnoteReference"/>
        </w:rPr>
        <w:t xml:space="preserve"> </w:t>
      </w:r>
      <w:r w:rsidR="0053789C">
        <w:rPr>
          <w:rStyle w:val="FootnoteReference"/>
        </w:rPr>
        <w:footnoteReference w:id="25"/>
      </w:r>
      <w:r w:rsidR="00AC55B7">
        <w:t xml:space="preserve"> </w:t>
      </w:r>
      <w:r w:rsidR="00F55AD7">
        <w:t>The bus stop on the opposite side of the road is 4273.</w:t>
      </w:r>
    </w:p>
    <w:p w14:paraId="20D1DCFA" w14:textId="1661B278" w:rsidR="00AD2B9B" w:rsidRDefault="00DA6BAA" w:rsidP="00C73785">
      <w:r>
        <w:t>Bus stop 4274 has no</w:t>
      </w:r>
      <w:r w:rsidR="00AD2B9B">
        <w:t xml:space="preserve"> </w:t>
      </w:r>
      <w:r>
        <w:t>lighting above it</w:t>
      </w:r>
      <w:r w:rsidR="00AC55B7">
        <w:t>.</w:t>
      </w:r>
      <w:r>
        <w:t xml:space="preserve"> </w:t>
      </w:r>
      <w:r w:rsidR="00AC55B7">
        <w:t>T</w:t>
      </w:r>
      <w:r>
        <w:t xml:space="preserve">here is </w:t>
      </w:r>
      <w:r w:rsidR="00CB292B">
        <w:t xml:space="preserve">streetlighting </w:t>
      </w:r>
      <w:r>
        <w:t>on the other side of the road which might provide some illumination</w:t>
      </w:r>
      <w:r w:rsidR="00AC55B7">
        <w:t>,</w:t>
      </w:r>
      <w:r>
        <w:t xml:space="preserve"> but not to the path leading away from the bus stop.</w:t>
      </w:r>
    </w:p>
    <w:p w14:paraId="4B8EC2AF" w14:textId="09E93C04" w:rsidR="00384C9C" w:rsidRDefault="00CB292B" w:rsidP="00067C52">
      <w:r>
        <w:t>Behind bus stop 4274</w:t>
      </w:r>
      <w:r w:rsidR="00AC55B7">
        <w:t>,</w:t>
      </w:r>
      <w:r>
        <w:t xml:space="preserve"> i</w:t>
      </w:r>
      <w:r w:rsidR="00067C52">
        <w:t>t is shadowy</w:t>
      </w:r>
      <w:r w:rsidR="00473330">
        <w:t xml:space="preserve"> and dark</w:t>
      </w:r>
      <w:r w:rsidR="00067C52">
        <w:t xml:space="preserve"> </w:t>
      </w:r>
      <w:r w:rsidR="00473330">
        <w:t>from trees</w:t>
      </w:r>
      <w:r w:rsidR="00067C52">
        <w:t>, even in the daytime, as shown in Figure 3</w:t>
      </w:r>
      <w:r w:rsidR="0068467C">
        <w:t>8</w:t>
      </w:r>
      <w:r w:rsidR="00067C52">
        <w:t xml:space="preserve">. </w:t>
      </w:r>
      <w:r>
        <w:t xml:space="preserve">Heading towards the residential area in </w:t>
      </w:r>
      <w:r w:rsidR="00473330">
        <w:t>Weetangera</w:t>
      </w:r>
      <w:r>
        <w:t xml:space="preserve"> there is</w:t>
      </w:r>
      <w:r w:rsidR="00473330">
        <w:t xml:space="preserve"> a </w:t>
      </w:r>
      <w:r>
        <w:t>path</w:t>
      </w:r>
      <w:r w:rsidR="00AC55B7">
        <w:t>,</w:t>
      </w:r>
      <w:r w:rsidR="00473330">
        <w:t xml:space="preserve"> which is unlit at night,</w:t>
      </w:r>
      <w:r>
        <w:t xml:space="preserve"> parallel to the road</w:t>
      </w:r>
      <w:r w:rsidR="00AC55B7">
        <w:t>. The path</w:t>
      </w:r>
      <w:r>
        <w:t xml:space="preserve"> has trees overshadowing it</w:t>
      </w:r>
      <w:r w:rsidR="00473330">
        <w:t xml:space="preserve"> and is close to the back fences of housing</w:t>
      </w:r>
      <w:r w:rsidR="00F55AD7">
        <w:t xml:space="preserve"> (see Figure 3</w:t>
      </w:r>
      <w:r w:rsidR="0068467C">
        <w:t>8</w:t>
      </w:r>
      <w:r w:rsidR="008A4ECF">
        <w:t xml:space="preserve"> and 3</w:t>
      </w:r>
      <w:r w:rsidR="0068467C">
        <w:t>9</w:t>
      </w:r>
      <w:r w:rsidR="00F55AD7">
        <w:t>)</w:t>
      </w:r>
      <w:r>
        <w:t xml:space="preserve">. </w:t>
      </w:r>
      <w:r w:rsidR="001C5567">
        <w:t xml:space="preserve">There is a small embankment behind the path leading away from the bus stop, which may be a possible entrapment site as it is not totally visible from the road. </w:t>
      </w:r>
      <w:r>
        <w:t>The closest entrance to the suburb</w:t>
      </w:r>
      <w:r w:rsidR="001C5567">
        <w:t>, and access to Line Pl,</w:t>
      </w:r>
      <w:r>
        <w:t xml:space="preserve"> is down an alleyway that has no lighting</w:t>
      </w:r>
      <w:r w:rsidR="001C5567">
        <w:t xml:space="preserve"> and no access to housing until you </w:t>
      </w:r>
      <w:r w:rsidR="00AC55B7">
        <w:t>enter</w:t>
      </w:r>
      <w:r w:rsidR="001C5567">
        <w:t xml:space="preserve"> Line Pl</w:t>
      </w:r>
      <w:r>
        <w:t xml:space="preserve">. </w:t>
      </w:r>
    </w:p>
    <w:p w14:paraId="3CEE6F8C" w14:textId="794AB5AB" w:rsidR="00067C52" w:rsidRDefault="00384C9C" w:rsidP="00067C52">
      <w:r>
        <w:t xml:space="preserve">If travelling to the suburb on the opposite side of the road, a woman would have to cross a very busy street and walk into a </w:t>
      </w:r>
      <w:r w:rsidR="00B51969">
        <w:t>green space</w:t>
      </w:r>
      <w:r>
        <w:t xml:space="preserve">. The </w:t>
      </w:r>
      <w:r w:rsidR="00B51969">
        <w:t>green space</w:t>
      </w:r>
      <w:r>
        <w:t xml:space="preserve"> has a path that is hidden from the road in some places and is not illuminated. Macquarie residential area is only entered </w:t>
      </w:r>
      <w:r w:rsidR="00EA1E80">
        <w:t>through a</w:t>
      </w:r>
      <w:r w:rsidR="00473330">
        <w:t>n</w:t>
      </w:r>
      <w:r w:rsidR="00EA1E80">
        <w:t xml:space="preserve"> unlit alley way.</w:t>
      </w:r>
      <w:r w:rsidR="00CB292B">
        <w:t xml:space="preserve"> </w:t>
      </w:r>
    </w:p>
    <w:p w14:paraId="61480BC6" w14:textId="294B5B26" w:rsidR="008A4ECF" w:rsidRDefault="00473330" w:rsidP="00067C52">
      <w:r>
        <w:t>This bus stop is on an arterial road w</w:t>
      </w:r>
      <w:r w:rsidR="00F55AD7">
        <w:t xml:space="preserve">here there are only </w:t>
      </w:r>
      <w:r w:rsidR="00AC55B7">
        <w:t xml:space="preserve">housing </w:t>
      </w:r>
      <w:r w:rsidR="00F55AD7">
        <w:t>back fences</w:t>
      </w:r>
      <w:r>
        <w:t>. It has numerous possible entrapment sites and paths that would be dark and not visible from the road at night.</w:t>
      </w:r>
    </w:p>
    <w:p w14:paraId="5124CDB1" w14:textId="530CE44D" w:rsidR="008A4ECF" w:rsidRDefault="008A4ECF">
      <w:pPr>
        <w:ind w:left="567" w:right="567"/>
      </w:pPr>
      <w:r>
        <w:rPr>
          <w:noProof/>
        </w:rPr>
        <mc:AlternateContent>
          <mc:Choice Requires="wpg">
            <w:drawing>
              <wp:anchor distT="0" distB="0" distL="114300" distR="114300" simplePos="0" relativeHeight="252317696" behindDoc="0" locked="0" layoutInCell="1" allowOverlap="1" wp14:anchorId="309F3604" wp14:editId="668217C3">
                <wp:simplePos x="0" y="0"/>
                <wp:positionH relativeFrom="margin">
                  <wp:posOffset>448310</wp:posOffset>
                </wp:positionH>
                <wp:positionV relativeFrom="paragraph">
                  <wp:posOffset>170180</wp:posOffset>
                </wp:positionV>
                <wp:extent cx="4914900" cy="3286125"/>
                <wp:effectExtent l="0" t="0" r="0" b="9525"/>
                <wp:wrapTight wrapText="bothSides">
                  <wp:wrapPolygon edited="0">
                    <wp:start x="0" y="0"/>
                    <wp:lineTo x="0" y="21537"/>
                    <wp:lineTo x="21516" y="21537"/>
                    <wp:lineTo x="21516" y="0"/>
                    <wp:lineTo x="0" y="0"/>
                  </wp:wrapPolygon>
                </wp:wrapTight>
                <wp:docPr id="261" name="Group 261"/>
                <wp:cNvGraphicFramePr/>
                <a:graphic xmlns:a="http://schemas.openxmlformats.org/drawingml/2006/main">
                  <a:graphicData uri="http://schemas.microsoft.com/office/word/2010/wordprocessingGroup">
                    <wpg:wgp>
                      <wpg:cNvGrpSpPr/>
                      <wpg:grpSpPr>
                        <a:xfrm>
                          <a:off x="0" y="0"/>
                          <a:ext cx="4914900" cy="3286125"/>
                          <a:chOff x="0" y="0"/>
                          <a:chExt cx="2908300" cy="2496820"/>
                        </a:xfrm>
                      </wpg:grpSpPr>
                      <pic:pic xmlns:pic="http://schemas.openxmlformats.org/drawingml/2006/picture">
                        <pic:nvPicPr>
                          <pic:cNvPr id="219" name="Picture 219" descr="A person standing next to a tree&#10;&#10;Description automatically generated"/>
                          <pic:cNvPicPr>
                            <a:picLocks noChangeAspect="1"/>
                          </pic:cNvPicPr>
                        </pic:nvPicPr>
                        <pic:blipFill>
                          <a:blip r:embed="rId155">
                            <a:extLst>
                              <a:ext uri="{28A0092B-C50C-407E-A947-70E740481C1C}">
                                <a14:useLocalDpi xmlns:a14="http://schemas.microsoft.com/office/drawing/2010/main"/>
                              </a:ext>
                            </a:extLst>
                          </a:blip>
                          <a:stretch>
                            <a:fillRect/>
                          </a:stretch>
                        </pic:blipFill>
                        <pic:spPr>
                          <a:xfrm>
                            <a:off x="0" y="0"/>
                            <a:ext cx="2908300" cy="2181225"/>
                          </a:xfrm>
                          <a:prstGeom prst="rect">
                            <a:avLst/>
                          </a:prstGeom>
                        </pic:spPr>
                      </pic:pic>
                      <wps:wsp>
                        <wps:cNvPr id="198" name="Text Box 198"/>
                        <wps:cNvSpPr txBox="1"/>
                        <wps:spPr>
                          <a:xfrm>
                            <a:off x="0" y="2238375"/>
                            <a:ext cx="2908300" cy="258445"/>
                          </a:xfrm>
                          <a:prstGeom prst="rect">
                            <a:avLst/>
                          </a:prstGeom>
                          <a:solidFill>
                            <a:prstClr val="white"/>
                          </a:solidFill>
                          <a:ln>
                            <a:noFill/>
                          </a:ln>
                        </wps:spPr>
                        <wps:txbx>
                          <w:txbxContent>
                            <w:p w14:paraId="41B4E047" w14:textId="798CB096" w:rsidR="00283C9B" w:rsidRPr="00481DEC" w:rsidRDefault="00283C9B" w:rsidP="008A4ECF">
                              <w:pPr>
                                <w:pStyle w:val="Caption"/>
                                <w:rPr>
                                  <w:noProof/>
                                  <w:color w:val="auto"/>
                                </w:rPr>
                              </w:pPr>
                              <w:r w:rsidRPr="00481DEC">
                                <w:rPr>
                                  <w:color w:val="auto"/>
                                </w:rPr>
                                <w:t>Figure</w:t>
                              </w:r>
                              <w:r>
                                <w:rPr>
                                  <w:color w:val="auto"/>
                                </w:rPr>
                                <w:t xml:space="preserve"> 38</w:t>
                              </w:r>
                              <w:r w:rsidRPr="00481DEC">
                                <w:rPr>
                                  <w:color w:val="auto"/>
                                </w:rPr>
                                <w:t>: Area behind bus stop 4274.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9F3604" id="Group 261" o:spid="_x0000_s1137" style="position:absolute;left:0;text-align:left;margin-left:35.3pt;margin-top:13.4pt;width:387pt;height:258.75pt;z-index:252317696;mso-position-horizontal-relative:margin;mso-width-relative:margin;mso-height-relative:margin" coordsize="29083,24968"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">
                <v:shape id="Picture 219" o:spid="_x0000_s1138" type="#_x0000_t75" alt="A person standing next to a tree&#10;&#10;Description automatically generated" style="position:absolute;width:29083;height:2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">
                  <v:imagedata r:id="rId156" o:title="A person standing next to a tree&#10;&#10;Description automatically generated"/>
                </v:shape>
                <v:shape id="Text Box 198" o:spid="_x0000_s1139" type="#_x0000_t202" style="position:absolute;top:22383;width:29083;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" stroked="f">
                  <v:textbox inset="0,0,0,0">
                    <w:txbxContent>
                      <w:p w14:paraId="41B4E047" w14:textId="798CB096" w:rsidR="00283C9B" w:rsidRPr="00481DEC" w:rsidRDefault="00283C9B" w:rsidP="008A4ECF">
                        <w:pPr>
                          <w:pStyle w:val="Caption"/>
                          <w:rPr>
                            <w:noProof/>
                            <w:color w:val="auto"/>
                          </w:rPr>
                        </w:pPr>
                        <w:r w:rsidRPr="00481DEC">
                          <w:rPr>
                            <w:color w:val="auto"/>
                          </w:rPr>
                          <w:t>Figure</w:t>
                        </w:r>
                        <w:r>
                          <w:rPr>
                            <w:color w:val="auto"/>
                          </w:rPr>
                          <w:t xml:space="preserve"> 38</w:t>
                        </w:r>
                        <w:r w:rsidRPr="00481DEC">
                          <w:rPr>
                            <w:color w:val="auto"/>
                          </w:rPr>
                          <w:t>: Area behind bus stop 4274.</w:t>
                        </w:r>
                      </w:p>
                    </w:txbxContent>
                  </v:textbox>
                </v:shape>
                <w10:wrap type="tight" anchorx="margin"/>
              </v:group>
            </w:pict>
          </mc:Fallback>
        </mc:AlternateContent>
      </w:r>
      <w:r>
        <w:br w:type="page"/>
      </w:r>
    </w:p>
    <w:p w14:paraId="5A763C27" w14:textId="372F1E6A" w:rsidR="00473330" w:rsidRDefault="008A4ECF" w:rsidP="00067C52">
      <w:r>
        <w:rPr>
          <w:noProof/>
        </w:rPr>
        <w:lastRenderedPageBreak/>
        <mc:AlternateContent>
          <mc:Choice Requires="wpg">
            <w:drawing>
              <wp:anchor distT="0" distB="0" distL="114300" distR="114300" simplePos="0" relativeHeight="252224512" behindDoc="0" locked="0" layoutInCell="1" allowOverlap="1" wp14:anchorId="25AEA7E5" wp14:editId="27D688E1">
                <wp:simplePos x="0" y="0"/>
                <wp:positionH relativeFrom="column">
                  <wp:posOffset>635</wp:posOffset>
                </wp:positionH>
                <wp:positionV relativeFrom="paragraph">
                  <wp:posOffset>9525</wp:posOffset>
                </wp:positionV>
                <wp:extent cx="3190875" cy="4573270"/>
                <wp:effectExtent l="0" t="0" r="9525" b="0"/>
                <wp:wrapTight wrapText="bothSides">
                  <wp:wrapPolygon edited="0">
                    <wp:start x="0" y="0"/>
                    <wp:lineTo x="0" y="21504"/>
                    <wp:lineTo x="16248" y="21504"/>
                    <wp:lineTo x="16506" y="20424"/>
                    <wp:lineTo x="21536" y="20064"/>
                    <wp:lineTo x="21536" y="0"/>
                    <wp:lineTo x="0" y="0"/>
                  </wp:wrapPolygon>
                </wp:wrapTight>
                <wp:docPr id="392" name="Group 392"/>
                <wp:cNvGraphicFramePr/>
                <a:graphic xmlns:a="http://schemas.openxmlformats.org/drawingml/2006/main">
                  <a:graphicData uri="http://schemas.microsoft.com/office/word/2010/wordprocessingGroup">
                    <wpg:wgp>
                      <wpg:cNvGrpSpPr/>
                      <wpg:grpSpPr>
                        <a:xfrm>
                          <a:off x="0" y="0"/>
                          <a:ext cx="3190875" cy="4573270"/>
                          <a:chOff x="0" y="0"/>
                          <a:chExt cx="3190875" cy="4573270"/>
                        </a:xfrm>
                      </wpg:grpSpPr>
                      <pic:pic xmlns:pic="http://schemas.openxmlformats.org/drawingml/2006/picture">
                        <pic:nvPicPr>
                          <pic:cNvPr id="113" name="Picture 113" descr="A tree in a forest&#10;&#10;Description automatically generated"/>
                          <pic:cNvPicPr>
                            <a:picLocks noChangeAspect="1"/>
                          </pic:cNvPicPr>
                        </pic:nvPicPr>
                        <pic:blipFill>
                          <a:blip r:embed="rId157" cstate="screen">
                            <a:extLst>
                              <a:ext uri="{28A0092B-C50C-407E-A947-70E740481C1C}">
                                <a14:useLocalDpi xmlns:a14="http://schemas.microsoft.com/office/drawing/2010/main"/>
                              </a:ext>
                            </a:extLst>
                          </a:blip>
                          <a:stretch>
                            <a:fillRect/>
                          </a:stretch>
                        </pic:blipFill>
                        <pic:spPr>
                          <a:xfrm>
                            <a:off x="0" y="0"/>
                            <a:ext cx="3190875" cy="4257040"/>
                          </a:xfrm>
                          <a:prstGeom prst="rect">
                            <a:avLst/>
                          </a:prstGeom>
                        </pic:spPr>
                      </pic:pic>
                      <wps:wsp>
                        <wps:cNvPr id="117" name="Text Box 117"/>
                        <wps:cNvSpPr txBox="1"/>
                        <wps:spPr>
                          <a:xfrm>
                            <a:off x="19050" y="4314825"/>
                            <a:ext cx="2355850" cy="258445"/>
                          </a:xfrm>
                          <a:prstGeom prst="rect">
                            <a:avLst/>
                          </a:prstGeom>
                          <a:solidFill>
                            <a:prstClr val="white"/>
                          </a:solidFill>
                          <a:ln>
                            <a:noFill/>
                          </a:ln>
                        </wps:spPr>
                        <wps:txbx>
                          <w:txbxContent>
                            <w:p w14:paraId="4DA56EF1" w14:textId="2E7A20D5" w:rsidR="00283C9B" w:rsidRPr="00EA1E80" w:rsidRDefault="00283C9B" w:rsidP="00EA1E80">
                              <w:pPr>
                                <w:pStyle w:val="Caption"/>
                                <w:rPr>
                                  <w:noProof/>
                                  <w:color w:val="auto"/>
                                </w:rPr>
                              </w:pPr>
                              <w:r w:rsidRPr="00EA1E80">
                                <w:rPr>
                                  <w:color w:val="auto"/>
                                </w:rPr>
                                <w:t xml:space="preserve">Figure </w:t>
                              </w:r>
                              <w:r>
                                <w:rPr>
                                  <w:color w:val="auto"/>
                                </w:rPr>
                                <w:t>39</w:t>
                              </w:r>
                              <w:r w:rsidRPr="00EA1E80">
                                <w:rPr>
                                  <w:color w:val="auto"/>
                                </w:rPr>
                                <w:t>: Path leading to closest all</w:t>
                              </w:r>
                              <w:r>
                                <w:rPr>
                                  <w:color w:val="auto"/>
                                </w:rPr>
                                <w:t>e</w:t>
                              </w:r>
                              <w:r w:rsidRPr="00EA1E80">
                                <w:rPr>
                                  <w:color w:val="auto"/>
                                </w:rPr>
                                <w:t>yway.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5AEA7E5" id="Group 392" o:spid="_x0000_s1140" style="position:absolute;left:0;text-align:left;margin-left:.05pt;margin-top:.75pt;width:251.25pt;height:360.1pt;z-index:252224512" coordsize="31908,457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">
                <v:shape id="Picture 113" o:spid="_x0000_s1141" type="#_x0000_t75" alt="A tree in a forest&#10;&#10;Description automatically generated" style="position:absolute;width:31908;height:42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">
                  <v:imagedata r:id="rId158" o:title="A tree in a forest&#10;&#10;Description automatically generated"/>
                </v:shape>
                <v:shape id="Text Box 117" o:spid="_x0000_s1142" type="#_x0000_t202" style="position:absolute;left:190;top:43148;width:23559;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" stroked="f">
                  <v:textbox style="mso-fit-shape-to-text:t" inset="0,0,0,0">
                    <w:txbxContent>
                      <w:p w14:paraId="4DA56EF1" w14:textId="2E7A20D5" w:rsidR="00283C9B" w:rsidRPr="00EA1E80" w:rsidRDefault="00283C9B" w:rsidP="00EA1E80">
                        <w:pPr>
                          <w:pStyle w:val="Caption"/>
                          <w:rPr>
                            <w:noProof/>
                            <w:color w:val="auto"/>
                          </w:rPr>
                        </w:pPr>
                        <w:r w:rsidRPr="00EA1E80">
                          <w:rPr>
                            <w:color w:val="auto"/>
                          </w:rPr>
                          <w:t xml:space="preserve">Figure </w:t>
                        </w:r>
                        <w:r>
                          <w:rPr>
                            <w:color w:val="auto"/>
                          </w:rPr>
                          <w:t>39</w:t>
                        </w:r>
                        <w:r w:rsidRPr="00EA1E80">
                          <w:rPr>
                            <w:color w:val="auto"/>
                          </w:rPr>
                          <w:t>: Path leading to closest all</w:t>
                        </w:r>
                        <w:r>
                          <w:rPr>
                            <w:color w:val="auto"/>
                          </w:rPr>
                          <w:t>e</w:t>
                        </w:r>
                        <w:r w:rsidRPr="00EA1E80">
                          <w:rPr>
                            <w:color w:val="auto"/>
                          </w:rPr>
                          <w:t>yway.</w:t>
                        </w:r>
                      </w:p>
                    </w:txbxContent>
                  </v:textbox>
                </v:shape>
                <w10:wrap type="tight"/>
              </v:group>
            </w:pict>
          </mc:Fallback>
        </mc:AlternateContent>
      </w:r>
    </w:p>
    <w:p w14:paraId="56A4F8A4" w14:textId="77777777" w:rsidR="003F5907" w:rsidRDefault="003F5907" w:rsidP="001D5475">
      <w:pPr>
        <w:sectPr w:rsidR="003F5907" w:rsidSect="005335B6">
          <w:pgSz w:w="11906" w:h="16838"/>
          <w:pgMar w:top="1440" w:right="1259" w:bottom="1440" w:left="1259" w:header="708" w:footer="708" w:gutter="0"/>
          <w:cols w:space="708"/>
          <w:docGrid w:linePitch="360"/>
        </w:sectPr>
      </w:pPr>
    </w:p>
    <w:p w14:paraId="6B87B30A" w14:textId="5D503213" w:rsidR="003222E1" w:rsidRPr="003222E1" w:rsidRDefault="009C2A81" w:rsidP="003222E1">
      <w:pPr>
        <w:keepNext/>
        <w:keepLines/>
        <w:spacing w:before="480" w:line="276" w:lineRule="auto"/>
        <w:outlineLvl w:val="0"/>
        <w:rPr>
          <w:rFonts w:eastAsiaTheme="majorEastAsia"/>
          <w:color w:val="862633"/>
          <w:sz w:val="44"/>
          <w:szCs w:val="44"/>
        </w:rPr>
      </w:pPr>
      <w:r>
        <w:rPr>
          <w:rFonts w:eastAsiaTheme="majorEastAsia" w:cstheme="majorBidi"/>
          <w:color w:val="862633"/>
          <w:sz w:val="44"/>
          <w:szCs w:val="32"/>
        </w:rPr>
        <w:lastRenderedPageBreak/>
        <w:t>360 degree view of b</w:t>
      </w:r>
      <w:r w:rsidR="003222E1" w:rsidRPr="003222E1">
        <w:rPr>
          <w:rFonts w:eastAsiaTheme="majorEastAsia"/>
          <w:color w:val="862633"/>
          <w:sz w:val="44"/>
          <w:szCs w:val="44"/>
        </w:rPr>
        <w:t>us stop 4274</w:t>
      </w:r>
    </w:p>
    <w:p w14:paraId="4FEC7154" w14:textId="01896CCB" w:rsidR="003222E1" w:rsidRPr="003222E1" w:rsidRDefault="003222E1" w:rsidP="009C217C">
      <w:pPr>
        <w:rPr>
          <w:noProof/>
        </w:rPr>
      </w:pPr>
      <w:r w:rsidRPr="003222E1">
        <w:rPr>
          <w:noProof/>
        </w:rPr>
        <w:drawing>
          <wp:inline distT="0" distB="0" distL="0" distR="0" wp14:anchorId="5CCFB247" wp14:editId="6C4DEEEF">
            <wp:extent cx="3096000" cy="2317433"/>
            <wp:effectExtent l="0" t="0" r="0" b="698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59" cstate="screen">
                      <a:extLst>
                        <a:ext uri="{28A0092B-C50C-407E-A947-70E740481C1C}">
                          <a14:useLocalDpi xmlns:a14="http://schemas.microsoft.com/office/drawing/2010/main"/>
                        </a:ext>
                      </a:extLst>
                    </a:blip>
                    <a:srcRect/>
                    <a:stretch>
                      <a:fillRect/>
                    </a:stretch>
                  </pic:blipFill>
                  <pic:spPr bwMode="auto">
                    <a:xfrm>
                      <a:off x="0" y="0"/>
                      <a:ext cx="3096000" cy="2317433"/>
                    </a:xfrm>
                    <a:prstGeom prst="rect">
                      <a:avLst/>
                    </a:prstGeom>
                    <a:noFill/>
                    <a:ln>
                      <a:noFill/>
                    </a:ln>
                  </pic:spPr>
                </pic:pic>
              </a:graphicData>
            </a:graphic>
          </wp:inline>
        </w:drawing>
      </w:r>
      <w:r w:rsidRPr="003222E1">
        <w:rPr>
          <w:noProof/>
        </w:rPr>
        <w:t xml:space="preserve">  </w:t>
      </w:r>
      <w:r w:rsidR="009C217C">
        <w:rPr>
          <w:noProof/>
        </w:rPr>
        <w:t xml:space="preserve">  </w:t>
      </w:r>
      <w:r w:rsidRPr="003222E1">
        <w:rPr>
          <w:noProof/>
        </w:rPr>
        <w:drawing>
          <wp:inline distT="0" distB="0" distL="0" distR="0" wp14:anchorId="721D0A81" wp14:editId="04D446CE">
            <wp:extent cx="3096000" cy="2322804"/>
            <wp:effectExtent l="0" t="0" r="0" b="190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0" cstate="screen">
                      <a:extLst>
                        <a:ext uri="{28A0092B-C50C-407E-A947-70E740481C1C}">
                          <a14:useLocalDpi xmlns:a14="http://schemas.microsoft.com/office/drawing/2010/main"/>
                        </a:ext>
                      </a:extLst>
                    </a:blip>
                    <a:srcRect/>
                    <a:stretch>
                      <a:fillRect/>
                    </a:stretch>
                  </pic:blipFill>
                  <pic:spPr bwMode="auto">
                    <a:xfrm>
                      <a:off x="0" y="0"/>
                      <a:ext cx="3096000" cy="2322804"/>
                    </a:xfrm>
                    <a:prstGeom prst="rect">
                      <a:avLst/>
                    </a:prstGeom>
                    <a:noFill/>
                    <a:ln>
                      <a:noFill/>
                    </a:ln>
                  </pic:spPr>
                </pic:pic>
              </a:graphicData>
            </a:graphic>
          </wp:inline>
        </w:drawing>
      </w:r>
      <w:r w:rsidRPr="003222E1">
        <w:rPr>
          <w:noProof/>
        </w:rPr>
        <w:t xml:space="preserve">  </w:t>
      </w:r>
      <w:r w:rsidR="009C217C">
        <w:rPr>
          <w:noProof/>
        </w:rPr>
        <w:t xml:space="preserve">  </w:t>
      </w:r>
      <w:r w:rsidRPr="003222E1">
        <w:rPr>
          <w:noProof/>
        </w:rPr>
        <w:drawing>
          <wp:inline distT="0" distB="0" distL="0" distR="0" wp14:anchorId="4064A6E4" wp14:editId="5EAD099A">
            <wp:extent cx="3096000" cy="2322804"/>
            <wp:effectExtent l="0" t="0" r="0" b="190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0" y="0"/>
                      <a:ext cx="3096000" cy="2322804"/>
                    </a:xfrm>
                    <a:prstGeom prst="rect">
                      <a:avLst/>
                    </a:prstGeom>
                    <a:noFill/>
                    <a:ln>
                      <a:noFill/>
                    </a:ln>
                  </pic:spPr>
                </pic:pic>
              </a:graphicData>
            </a:graphic>
          </wp:inline>
        </w:drawing>
      </w:r>
    </w:p>
    <w:p w14:paraId="3CC49688" w14:textId="2E588EF3" w:rsidR="003222E1" w:rsidRPr="003222E1" w:rsidRDefault="003222E1" w:rsidP="009C217C">
      <w:pPr>
        <w:rPr>
          <w:noProof/>
        </w:rPr>
      </w:pPr>
      <w:r w:rsidRPr="003222E1">
        <w:rPr>
          <w:noProof/>
        </w:rPr>
        <w:drawing>
          <wp:inline distT="0" distB="0" distL="0" distR="0" wp14:anchorId="2C16EAED" wp14:editId="2F563EB3">
            <wp:extent cx="3096000" cy="2322804"/>
            <wp:effectExtent l="0" t="0" r="0" b="190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0" y="0"/>
                      <a:ext cx="3096000" cy="2322804"/>
                    </a:xfrm>
                    <a:prstGeom prst="rect">
                      <a:avLst/>
                    </a:prstGeom>
                    <a:noFill/>
                    <a:ln>
                      <a:noFill/>
                    </a:ln>
                  </pic:spPr>
                </pic:pic>
              </a:graphicData>
            </a:graphic>
          </wp:inline>
        </w:drawing>
      </w:r>
      <w:r w:rsidRPr="003222E1">
        <w:rPr>
          <w:noProof/>
        </w:rPr>
        <w:t xml:space="preserve">  </w:t>
      </w:r>
      <w:r w:rsidR="009C217C">
        <w:rPr>
          <w:noProof/>
        </w:rPr>
        <w:t xml:space="preserve">  </w:t>
      </w:r>
      <w:r w:rsidRPr="003222E1">
        <w:rPr>
          <w:noProof/>
        </w:rPr>
        <w:drawing>
          <wp:inline distT="0" distB="0" distL="0" distR="0" wp14:anchorId="45C6A916" wp14:editId="1AB02622">
            <wp:extent cx="3096000" cy="2322804"/>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0" y="0"/>
                      <a:ext cx="3096000" cy="2322804"/>
                    </a:xfrm>
                    <a:prstGeom prst="rect">
                      <a:avLst/>
                    </a:prstGeom>
                    <a:noFill/>
                    <a:ln>
                      <a:noFill/>
                    </a:ln>
                  </pic:spPr>
                </pic:pic>
              </a:graphicData>
            </a:graphic>
          </wp:inline>
        </w:drawing>
      </w:r>
      <w:r w:rsidRPr="003222E1">
        <w:rPr>
          <w:noProof/>
        </w:rPr>
        <w:t xml:space="preserve">  </w:t>
      </w:r>
      <w:r w:rsidR="009C217C">
        <w:rPr>
          <w:noProof/>
        </w:rPr>
        <w:t xml:space="preserve">  </w:t>
      </w:r>
      <w:r w:rsidRPr="003222E1">
        <w:rPr>
          <w:noProof/>
        </w:rPr>
        <w:drawing>
          <wp:inline distT="0" distB="0" distL="0" distR="0" wp14:anchorId="61CECD76" wp14:editId="72B3964E">
            <wp:extent cx="3096000" cy="2322610"/>
            <wp:effectExtent l="0" t="0" r="0" b="190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0" y="0"/>
                      <a:ext cx="3096000" cy="2322610"/>
                    </a:xfrm>
                    <a:prstGeom prst="rect">
                      <a:avLst/>
                    </a:prstGeom>
                    <a:noFill/>
                    <a:ln>
                      <a:noFill/>
                    </a:ln>
                  </pic:spPr>
                </pic:pic>
              </a:graphicData>
            </a:graphic>
          </wp:inline>
        </w:drawing>
      </w:r>
    </w:p>
    <w:p w14:paraId="6142C2E0" w14:textId="77777777" w:rsidR="003F5907" w:rsidRDefault="003F5907" w:rsidP="001D5475">
      <w:pPr>
        <w:sectPr w:rsidR="003F5907" w:rsidSect="003222E1">
          <w:pgSz w:w="16838" w:h="11906" w:orient="landscape"/>
          <w:pgMar w:top="1134" w:right="720" w:bottom="851" w:left="720" w:header="709" w:footer="709" w:gutter="0"/>
          <w:cols w:space="708"/>
          <w:docGrid w:linePitch="360"/>
        </w:sectPr>
      </w:pPr>
    </w:p>
    <w:p w14:paraId="191ECEBB" w14:textId="4930C3F7" w:rsidR="001D5475" w:rsidRDefault="0094782F" w:rsidP="001D5475">
      <w:pPr>
        <w:pStyle w:val="Heading1"/>
      </w:pPr>
      <w:r>
        <w:rPr>
          <w:noProof/>
        </w:rPr>
        <w:lastRenderedPageBreak/>
        <w:drawing>
          <wp:anchor distT="0" distB="0" distL="114300" distR="114300" simplePos="0" relativeHeight="252182528" behindDoc="0" locked="0" layoutInCell="1" allowOverlap="1" wp14:anchorId="6C494AE6" wp14:editId="6E9A11C3">
            <wp:simplePos x="0" y="0"/>
            <wp:positionH relativeFrom="margin">
              <wp:align>left</wp:align>
            </wp:positionH>
            <wp:positionV relativeFrom="paragraph">
              <wp:posOffset>0</wp:posOffset>
            </wp:positionV>
            <wp:extent cx="497840" cy="1011555"/>
            <wp:effectExtent l="0" t="0" r="0" b="0"/>
            <wp:wrapSquare wrapText="bothSides"/>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5" cstate="screen">
                      <a:extLst>
                        <a:ext uri="{28A0092B-C50C-407E-A947-70E740481C1C}">
                          <a14:useLocalDpi xmlns:a14="http://schemas.microsoft.com/office/drawing/2010/main"/>
                        </a:ext>
                      </a:extLst>
                    </a:blip>
                    <a:srcRect l="-2"/>
                    <a:stretch/>
                  </pic:blipFill>
                  <pic:spPr bwMode="auto">
                    <a:xfrm>
                      <a:off x="0" y="0"/>
                      <a:ext cx="497840" cy="1011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1006">
        <w:t xml:space="preserve"> </w:t>
      </w:r>
      <w:r w:rsidR="001D5475" w:rsidRPr="006D4FA5">
        <w:t>Bus stop 4275</w:t>
      </w:r>
    </w:p>
    <w:p w14:paraId="4DEDA2F7" w14:textId="3376A05D" w:rsidR="001D5475" w:rsidRDefault="001D5475" w:rsidP="001D5475">
      <w:r>
        <w:t>Bus stop</w:t>
      </w:r>
      <w:r w:rsidR="00473330">
        <w:t xml:space="preserve"> </w:t>
      </w:r>
      <w:r>
        <w:t xml:space="preserve">4275 </w:t>
      </w:r>
      <w:r w:rsidR="0023578E">
        <w:t>is</w:t>
      </w:r>
      <w:r>
        <w:t xml:space="preserve"> on Coulter Drive in Macquarie. The street is a very busy main road</w:t>
      </w:r>
      <w:r w:rsidR="00AC55B7">
        <w:t>,</w:t>
      </w:r>
      <w:r>
        <w:t xml:space="preserve"> especially at peak times.</w:t>
      </w:r>
      <w:r>
        <w:rPr>
          <w:rStyle w:val="FootnoteReference"/>
        </w:rPr>
        <w:footnoteReference w:id="26"/>
      </w:r>
      <w:r>
        <w:t xml:space="preserve"> These bus stops have been upgraded recently to include the access island in the middle of the road.</w:t>
      </w:r>
      <w:r w:rsidR="006B4AD1">
        <w:t xml:space="preserve"> </w:t>
      </w:r>
      <w:r w:rsidR="0053789C">
        <w:t xml:space="preserve">Bus stop </w:t>
      </w:r>
      <w:r w:rsidR="006B4AD1">
        <w:t>4276 is on the opposite side.</w:t>
      </w:r>
    </w:p>
    <w:p w14:paraId="625BA0C7" w14:textId="1EDBCA45" w:rsidR="001D5475" w:rsidRDefault="001D5475" w:rsidP="0023578E">
      <w:pPr>
        <w:pStyle w:val="Quote"/>
        <w:rPr>
          <w:lang w:eastAsia="en-AU"/>
        </w:rPr>
      </w:pPr>
      <w:r w:rsidRPr="00F5375B">
        <w:rPr>
          <w:lang w:eastAsia="en-AU"/>
        </w:rPr>
        <w:t>“The path along Coulter Dr from the bus stop to the laneway I walk through is dark, overgrown and mostly covered in dirt/weeds.”</w:t>
      </w:r>
    </w:p>
    <w:p w14:paraId="7033D592" w14:textId="08644E21" w:rsidR="001D5475" w:rsidRDefault="001D5475" w:rsidP="001D5475">
      <w:r>
        <w:t xml:space="preserve">The bus stop has street lighting on </w:t>
      </w:r>
      <w:r w:rsidR="0023578E">
        <w:t>the opposite</w:t>
      </w:r>
      <w:r>
        <w:t xml:space="preserve"> side of the road only</w:t>
      </w:r>
      <w:r w:rsidR="0053789C">
        <w:t>.</w:t>
      </w:r>
      <w:r w:rsidR="0023578E">
        <w:t xml:space="preserve"> </w:t>
      </w:r>
      <w:r w:rsidR="0053789C">
        <w:t>T</w:t>
      </w:r>
      <w:r w:rsidR="0023578E">
        <w:t>here is no lighting illuminating bus stop 4275</w:t>
      </w:r>
      <w:r w:rsidR="006B4AD1">
        <w:t xml:space="preserve">, as shown in Figure </w:t>
      </w:r>
      <w:r w:rsidR="0068467C">
        <w:t>40</w:t>
      </w:r>
      <w:r>
        <w:t xml:space="preserve">. </w:t>
      </w:r>
      <w:r w:rsidR="0023578E">
        <w:t>Heading home to Macquarie is tricky</w:t>
      </w:r>
      <w:r w:rsidR="0053789C">
        <w:t>,</w:t>
      </w:r>
      <w:r w:rsidR="0023578E">
        <w:t xml:space="preserve"> as the only way to get to a path is to trek over the hill behind the bus stop </w:t>
      </w:r>
      <w:r w:rsidR="00CC1E49">
        <w:t>or walk next to the road</w:t>
      </w:r>
      <w:r w:rsidR="0053789C">
        <w:t>.</w:t>
      </w:r>
      <w:r w:rsidR="00CC1E49">
        <w:t xml:space="preserve"> </w:t>
      </w:r>
      <w:r w:rsidR="0053789C">
        <w:t>N</w:t>
      </w:r>
      <w:r w:rsidR="00CC1E49">
        <w:t>either has a path</w:t>
      </w:r>
      <w:r w:rsidR="006B4AD1">
        <w:t xml:space="preserve"> (see Figure </w:t>
      </w:r>
      <w:r w:rsidR="005F0D12">
        <w:t>4</w:t>
      </w:r>
      <w:r w:rsidR="0068467C">
        <w:t>1</w:t>
      </w:r>
      <w:r w:rsidR="006B4AD1">
        <w:t xml:space="preserve"> and </w:t>
      </w:r>
      <w:r w:rsidR="005F0D12">
        <w:t>4</w:t>
      </w:r>
      <w:r w:rsidR="0068467C">
        <w:t>2</w:t>
      </w:r>
      <w:r w:rsidR="006B4AD1">
        <w:t>)</w:t>
      </w:r>
      <w:r w:rsidR="006D4FA5">
        <w:t xml:space="preserve">. </w:t>
      </w:r>
      <w:r>
        <w:t xml:space="preserve">There is no lighting that illuminates </w:t>
      </w:r>
      <w:r w:rsidR="006D4FA5">
        <w:t>the hill or the path behind the hill</w:t>
      </w:r>
      <w:r w:rsidR="0053789C">
        <w:t>,</w:t>
      </w:r>
      <w:r w:rsidR="006D4FA5">
        <w:t xml:space="preserve"> which is isolated and out of view from traffic. The path leads to an alley way to get into the suburb. </w:t>
      </w:r>
      <w:r>
        <w:t>The alleyway would be very dark at night</w:t>
      </w:r>
      <w:r w:rsidR="006D4FA5">
        <w:t xml:space="preserve"> due to the lack of lighting</w:t>
      </w:r>
      <w:r>
        <w:t>.</w:t>
      </w:r>
    </w:p>
    <w:p w14:paraId="6593DDF6" w14:textId="24C95A72" w:rsidR="006B4AD1" w:rsidRDefault="006D4FA5" w:rsidP="006D4FA5">
      <w:r>
        <w:t>Accessing Weetangera is easier</w:t>
      </w:r>
      <w:r w:rsidR="0053789C">
        <w:t>,</w:t>
      </w:r>
      <w:r>
        <w:t xml:space="preserve"> as there is a path that leads to an alley way and is near street lighting. Even so, the alley way would be dark at night</w:t>
      </w:r>
      <w:r w:rsidR="0053789C">
        <w:t>,</w:t>
      </w:r>
      <w:r w:rsidR="00CB5077">
        <w:t xml:space="preserve"> and has poor visibility to the road</w:t>
      </w:r>
      <w:r w:rsidR="0053789C">
        <w:t>,</w:t>
      </w:r>
      <w:r w:rsidR="00CB5077">
        <w:t xml:space="preserve"> so would feel isolated</w:t>
      </w:r>
      <w:r>
        <w:t>.</w:t>
      </w:r>
    </w:p>
    <w:p w14:paraId="312FE222" w14:textId="3AF067F3" w:rsidR="006B4AD1" w:rsidRDefault="006B4AD1">
      <w:pPr>
        <w:ind w:left="567" w:right="567"/>
      </w:pPr>
      <w:r>
        <w:rPr>
          <w:noProof/>
        </w:rPr>
        <mc:AlternateContent>
          <mc:Choice Requires="wps">
            <w:drawing>
              <wp:anchor distT="0" distB="0" distL="114300" distR="114300" simplePos="0" relativeHeight="252325888" behindDoc="1" locked="0" layoutInCell="1" allowOverlap="1" wp14:anchorId="33D0A693" wp14:editId="27A8678B">
                <wp:simplePos x="0" y="0"/>
                <wp:positionH relativeFrom="column">
                  <wp:posOffset>866140</wp:posOffset>
                </wp:positionH>
                <wp:positionV relativeFrom="paragraph">
                  <wp:posOffset>3230880</wp:posOffset>
                </wp:positionV>
                <wp:extent cx="4229100" cy="635"/>
                <wp:effectExtent l="0" t="0" r="0" b="0"/>
                <wp:wrapTight wrapText="bothSides">
                  <wp:wrapPolygon edited="0">
                    <wp:start x="0" y="0"/>
                    <wp:lineTo x="0" y="21600"/>
                    <wp:lineTo x="21600" y="21600"/>
                    <wp:lineTo x="21600" y="0"/>
                  </wp:wrapPolygon>
                </wp:wrapTight>
                <wp:docPr id="394" name="Text Box 394"/>
                <wp:cNvGraphicFramePr/>
                <a:graphic xmlns:a="http://schemas.openxmlformats.org/drawingml/2006/main">
                  <a:graphicData uri="http://schemas.microsoft.com/office/word/2010/wordprocessingShape">
                    <wps:wsp>
                      <wps:cNvSpPr txBox="1"/>
                      <wps:spPr>
                        <a:xfrm>
                          <a:off x="0" y="0"/>
                          <a:ext cx="4229100" cy="635"/>
                        </a:xfrm>
                        <a:prstGeom prst="rect">
                          <a:avLst/>
                        </a:prstGeom>
                        <a:solidFill>
                          <a:prstClr val="white"/>
                        </a:solidFill>
                        <a:ln>
                          <a:noFill/>
                        </a:ln>
                      </wps:spPr>
                      <wps:txbx>
                        <w:txbxContent>
                          <w:p w14:paraId="413F7821" w14:textId="5216E618" w:rsidR="00283C9B" w:rsidRPr="006B4AD1" w:rsidRDefault="00283C9B" w:rsidP="006B4AD1">
                            <w:pPr>
                              <w:pStyle w:val="Caption"/>
                              <w:rPr>
                                <w:noProof/>
                                <w:color w:val="auto"/>
                              </w:rPr>
                            </w:pPr>
                            <w:r w:rsidRPr="006B4AD1">
                              <w:rPr>
                                <w:color w:val="auto"/>
                              </w:rPr>
                              <w:t xml:space="preserve">Figure </w:t>
                            </w:r>
                            <w:r>
                              <w:rPr>
                                <w:color w:val="auto"/>
                              </w:rPr>
                              <w:t>40</w:t>
                            </w:r>
                            <w:r w:rsidRPr="006B4AD1">
                              <w:rPr>
                                <w:color w:val="auto"/>
                              </w:rPr>
                              <w:t>: Bus stop 4275.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D0A693" id="Text Box 394" o:spid="_x0000_s1143" type="#_x0000_t202" style="position:absolute;left:0;text-align:left;margin-left:68.2pt;margin-top:254.4pt;width:333pt;height:.05pt;z-index:-25099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" stroked="f">
                <v:textbox style="mso-fit-shape-to-text:t" inset="0,0,0,0">
                  <w:txbxContent>
                    <w:p w14:paraId="413F7821" w14:textId="5216E618" w:rsidR="00283C9B" w:rsidRPr="006B4AD1" w:rsidRDefault="00283C9B" w:rsidP="006B4AD1">
                      <w:pPr>
                        <w:pStyle w:val="Caption"/>
                        <w:rPr>
                          <w:noProof/>
                          <w:color w:val="auto"/>
                        </w:rPr>
                      </w:pPr>
                      <w:r w:rsidRPr="006B4AD1">
                        <w:rPr>
                          <w:color w:val="auto"/>
                        </w:rPr>
                        <w:t xml:space="preserve">Figure </w:t>
                      </w:r>
                      <w:r>
                        <w:rPr>
                          <w:color w:val="auto"/>
                        </w:rPr>
                        <w:t>40</w:t>
                      </w:r>
                      <w:r w:rsidRPr="006B4AD1">
                        <w:rPr>
                          <w:color w:val="auto"/>
                        </w:rPr>
                        <w:t>: Bus stop 4275.</w:t>
                      </w:r>
                    </w:p>
                  </w:txbxContent>
                </v:textbox>
                <w10:wrap type="tight"/>
              </v:shape>
            </w:pict>
          </mc:Fallback>
        </mc:AlternateContent>
      </w:r>
      <w:r>
        <w:rPr>
          <w:noProof/>
        </w:rPr>
        <w:drawing>
          <wp:anchor distT="0" distB="0" distL="114300" distR="114300" simplePos="0" relativeHeight="252323840" behindDoc="1" locked="0" layoutInCell="1" allowOverlap="1" wp14:anchorId="1C40CB3C" wp14:editId="02990329">
            <wp:simplePos x="0" y="0"/>
            <wp:positionH relativeFrom="margin">
              <wp:align>center</wp:align>
            </wp:positionH>
            <wp:positionV relativeFrom="paragraph">
              <wp:posOffset>1981</wp:posOffset>
            </wp:positionV>
            <wp:extent cx="4229201" cy="3171825"/>
            <wp:effectExtent l="0" t="0" r="0" b="0"/>
            <wp:wrapTight wrapText="bothSides">
              <wp:wrapPolygon edited="0">
                <wp:start x="0" y="0"/>
                <wp:lineTo x="0" y="21405"/>
                <wp:lineTo x="21503" y="21405"/>
                <wp:lineTo x="21503" y="0"/>
                <wp:lineTo x="0" y="0"/>
              </wp:wrapPolygon>
            </wp:wrapTight>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6" cstate="screen">
                      <a:extLst>
                        <a:ext uri="{28A0092B-C50C-407E-A947-70E740481C1C}">
                          <a14:useLocalDpi xmlns:a14="http://schemas.microsoft.com/office/drawing/2010/main"/>
                        </a:ext>
                      </a:extLst>
                    </a:blip>
                    <a:srcRect/>
                    <a:stretch>
                      <a:fillRect/>
                    </a:stretch>
                  </pic:blipFill>
                  <pic:spPr bwMode="auto">
                    <a:xfrm>
                      <a:off x="0" y="0"/>
                      <a:ext cx="4229201" cy="3171825"/>
                    </a:xfrm>
                    <a:prstGeom prst="rect">
                      <a:avLst/>
                    </a:prstGeom>
                    <a:noFill/>
                    <a:ln>
                      <a:noFill/>
                    </a:ln>
                  </pic:spPr>
                </pic:pic>
              </a:graphicData>
            </a:graphic>
          </wp:anchor>
        </w:drawing>
      </w:r>
      <w:r>
        <w:br w:type="page"/>
      </w:r>
    </w:p>
    <w:p w14:paraId="4B94BC67" w14:textId="4BEB819F" w:rsidR="006B4AD1" w:rsidRDefault="006B4AD1" w:rsidP="006D4FA5">
      <w:r>
        <w:rPr>
          <w:noProof/>
        </w:rPr>
        <w:lastRenderedPageBreak/>
        <mc:AlternateContent>
          <mc:Choice Requires="wpg">
            <w:drawing>
              <wp:anchor distT="0" distB="0" distL="114300" distR="114300" simplePos="0" relativeHeight="251955200" behindDoc="0" locked="0" layoutInCell="1" allowOverlap="1" wp14:anchorId="03F82C96" wp14:editId="431AF032">
                <wp:simplePos x="0" y="0"/>
                <wp:positionH relativeFrom="column">
                  <wp:posOffset>876935</wp:posOffset>
                </wp:positionH>
                <wp:positionV relativeFrom="paragraph">
                  <wp:posOffset>9525</wp:posOffset>
                </wp:positionV>
                <wp:extent cx="4114800" cy="3105150"/>
                <wp:effectExtent l="0" t="0" r="0" b="0"/>
                <wp:wrapTight wrapText="bothSides">
                  <wp:wrapPolygon edited="0">
                    <wp:start x="0" y="0"/>
                    <wp:lineTo x="0" y="21467"/>
                    <wp:lineTo x="21500" y="21467"/>
                    <wp:lineTo x="21500" y="0"/>
                    <wp:lineTo x="0" y="0"/>
                  </wp:wrapPolygon>
                </wp:wrapTight>
                <wp:docPr id="276" name="Group 276"/>
                <wp:cNvGraphicFramePr/>
                <a:graphic xmlns:a="http://schemas.openxmlformats.org/drawingml/2006/main">
                  <a:graphicData uri="http://schemas.microsoft.com/office/word/2010/wordprocessingGroup">
                    <wpg:wgp>
                      <wpg:cNvGrpSpPr/>
                      <wpg:grpSpPr>
                        <a:xfrm>
                          <a:off x="0" y="0"/>
                          <a:ext cx="4114800" cy="3105150"/>
                          <a:chOff x="9525" y="0"/>
                          <a:chExt cx="3026410" cy="2476500"/>
                        </a:xfrm>
                      </wpg:grpSpPr>
                      <pic:pic xmlns:pic="http://schemas.openxmlformats.org/drawingml/2006/picture">
                        <pic:nvPicPr>
                          <pic:cNvPr id="215" name="Picture 215" descr="An empty road&#10;&#10;Description automatically generated"/>
                          <pic:cNvPicPr>
                            <a:picLocks noChangeAspect="1"/>
                          </pic:cNvPicPr>
                        </pic:nvPicPr>
                        <pic:blipFill>
                          <a:blip r:embed="rId167" cstate="screen">
                            <a:extLst>
                              <a:ext uri="{28A0092B-C50C-407E-A947-70E740481C1C}">
                                <a14:useLocalDpi xmlns:a14="http://schemas.microsoft.com/office/drawing/2010/main"/>
                              </a:ext>
                            </a:extLst>
                          </a:blip>
                          <a:stretch>
                            <a:fillRect/>
                          </a:stretch>
                        </pic:blipFill>
                        <pic:spPr>
                          <a:xfrm>
                            <a:off x="9525" y="0"/>
                            <a:ext cx="3026410" cy="2267585"/>
                          </a:xfrm>
                          <a:prstGeom prst="rect">
                            <a:avLst/>
                          </a:prstGeom>
                        </pic:spPr>
                      </pic:pic>
                      <wps:wsp>
                        <wps:cNvPr id="195" name="Text Box 195"/>
                        <wps:cNvSpPr txBox="1"/>
                        <wps:spPr>
                          <a:xfrm>
                            <a:off x="9525" y="2295525"/>
                            <a:ext cx="3026410" cy="180975"/>
                          </a:xfrm>
                          <a:prstGeom prst="rect">
                            <a:avLst/>
                          </a:prstGeom>
                          <a:solidFill>
                            <a:prstClr val="white"/>
                          </a:solidFill>
                          <a:ln>
                            <a:noFill/>
                          </a:ln>
                        </wps:spPr>
                        <wps:txbx>
                          <w:txbxContent>
                            <w:p w14:paraId="0AB7F82D" w14:textId="5AA75364" w:rsidR="00283C9B" w:rsidRPr="00D077A3" w:rsidRDefault="00283C9B" w:rsidP="001D5475">
                              <w:pPr>
                                <w:pStyle w:val="Caption"/>
                                <w:rPr>
                                  <w:b/>
                                  <w:color w:val="auto"/>
                                  <w:sz w:val="24"/>
                                </w:rPr>
                              </w:pPr>
                              <w:r w:rsidRPr="00D077A3">
                                <w:rPr>
                                  <w:color w:val="auto"/>
                                </w:rPr>
                                <w:t>Figure</w:t>
                              </w:r>
                              <w:r>
                                <w:rPr>
                                  <w:color w:val="auto"/>
                                </w:rPr>
                                <w:t xml:space="preserve"> 41</w:t>
                              </w:r>
                              <w:r w:rsidRPr="00D077A3">
                                <w:rPr>
                                  <w:color w:val="auto"/>
                                </w:rPr>
                                <w:t>: Area between bus stops 4276 &amp; 4275.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F82C96" id="Group 276" o:spid="_x0000_s1144" style="position:absolute;left:0;text-align:left;margin-left:69.05pt;margin-top:.75pt;width:324pt;height:244.5pt;z-index:251955200;mso-width-relative:margin;mso-height-relative:margin" coordorigin="95" coordsize="30264,247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">
                <v:shape id="Picture 215" o:spid="_x0000_s1145" type="#_x0000_t75" alt="An empty road&#10;&#10;Description automatically generated" style="position:absolute;left:95;width:30264;height:2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">
                  <v:imagedata r:id="rId168" o:title="An empty road&#10;&#10;Description automatically generated"/>
                </v:shape>
                <v:shape id="Text Box 195" o:spid="_x0000_s1146" type="#_x0000_t202" style="position:absolute;left:95;top:22955;width:30264;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" stroked="f">
                  <v:textbox inset="0,0,0,0">
                    <w:txbxContent>
                      <w:p w14:paraId="0AB7F82D" w14:textId="5AA75364" w:rsidR="00283C9B" w:rsidRPr="00D077A3" w:rsidRDefault="00283C9B" w:rsidP="001D5475">
                        <w:pPr>
                          <w:pStyle w:val="Caption"/>
                          <w:rPr>
                            <w:b/>
                            <w:color w:val="auto"/>
                            <w:sz w:val="24"/>
                          </w:rPr>
                        </w:pPr>
                        <w:r w:rsidRPr="00D077A3">
                          <w:rPr>
                            <w:color w:val="auto"/>
                          </w:rPr>
                          <w:t>Figure</w:t>
                        </w:r>
                        <w:r>
                          <w:rPr>
                            <w:color w:val="auto"/>
                          </w:rPr>
                          <w:t xml:space="preserve"> 41</w:t>
                        </w:r>
                        <w:r w:rsidRPr="00D077A3">
                          <w:rPr>
                            <w:color w:val="auto"/>
                          </w:rPr>
                          <w:t>: Area between bus stops 4276 &amp; 4275.</w:t>
                        </w:r>
                      </w:p>
                    </w:txbxContent>
                  </v:textbox>
                </v:shape>
                <w10:wrap type="tight"/>
              </v:group>
            </w:pict>
          </mc:Fallback>
        </mc:AlternateContent>
      </w:r>
    </w:p>
    <w:p w14:paraId="126AAF48" w14:textId="3ACFC9E0" w:rsidR="006B4AD1" w:rsidRDefault="006B4AD1" w:rsidP="006D4FA5"/>
    <w:p w14:paraId="386B9173" w14:textId="3E3CD67A" w:rsidR="006B4AD1" w:rsidRDefault="006B4AD1" w:rsidP="006D4FA5"/>
    <w:p w14:paraId="4E3F80C6" w14:textId="11137F63" w:rsidR="006B4AD1" w:rsidRDefault="006B4AD1" w:rsidP="006D4FA5"/>
    <w:p w14:paraId="1A854A70" w14:textId="6917E9D5" w:rsidR="006B4AD1" w:rsidRDefault="006B4AD1" w:rsidP="006D4FA5"/>
    <w:p w14:paraId="4A2BCCDF" w14:textId="5D32594B" w:rsidR="006B4AD1" w:rsidRDefault="006B4AD1" w:rsidP="006D4FA5"/>
    <w:p w14:paraId="1F91D72E" w14:textId="4D55286A" w:rsidR="006B4AD1" w:rsidRDefault="006B4AD1" w:rsidP="006D4FA5"/>
    <w:p w14:paraId="398038C8" w14:textId="29725D81" w:rsidR="006B4AD1" w:rsidRDefault="006B4AD1" w:rsidP="006D4FA5"/>
    <w:p w14:paraId="24828B4D" w14:textId="2FA221EE" w:rsidR="006B4AD1" w:rsidRDefault="006B4AD1" w:rsidP="006D4FA5"/>
    <w:p w14:paraId="50CCC343" w14:textId="50805996" w:rsidR="006B4AD1" w:rsidRDefault="003222E1" w:rsidP="006D4FA5">
      <w:r>
        <w:rPr>
          <w:noProof/>
        </w:rPr>
        <mc:AlternateContent>
          <mc:Choice Requires="wpg">
            <w:drawing>
              <wp:anchor distT="0" distB="0" distL="114300" distR="114300" simplePos="0" relativeHeight="252322816" behindDoc="0" locked="0" layoutInCell="1" allowOverlap="1" wp14:anchorId="0C50484B" wp14:editId="7B7D7FC3">
                <wp:simplePos x="0" y="0"/>
                <wp:positionH relativeFrom="column">
                  <wp:posOffset>876935</wp:posOffset>
                </wp:positionH>
                <wp:positionV relativeFrom="paragraph">
                  <wp:posOffset>415925</wp:posOffset>
                </wp:positionV>
                <wp:extent cx="4105275" cy="3401695"/>
                <wp:effectExtent l="0" t="0" r="9525" b="8255"/>
                <wp:wrapTight wrapText="bothSides">
                  <wp:wrapPolygon edited="0">
                    <wp:start x="0" y="0"/>
                    <wp:lineTo x="0" y="19596"/>
                    <wp:lineTo x="100" y="21531"/>
                    <wp:lineTo x="21550" y="21531"/>
                    <wp:lineTo x="21550" y="0"/>
                    <wp:lineTo x="0" y="0"/>
                  </wp:wrapPolygon>
                </wp:wrapTight>
                <wp:docPr id="431" name="Group 431"/>
                <wp:cNvGraphicFramePr/>
                <a:graphic xmlns:a="http://schemas.openxmlformats.org/drawingml/2006/main">
                  <a:graphicData uri="http://schemas.microsoft.com/office/word/2010/wordprocessingGroup">
                    <wpg:wgp>
                      <wpg:cNvGrpSpPr/>
                      <wpg:grpSpPr>
                        <a:xfrm>
                          <a:off x="0" y="0"/>
                          <a:ext cx="4105275" cy="3401695"/>
                          <a:chOff x="0" y="0"/>
                          <a:chExt cx="4105275" cy="3401695"/>
                        </a:xfrm>
                      </wpg:grpSpPr>
                      <pic:pic xmlns:pic="http://schemas.openxmlformats.org/drawingml/2006/picture">
                        <pic:nvPicPr>
                          <pic:cNvPr id="216" name="Picture 216" descr="A sign on the side of a road&#10;&#10;Description automatically generated"/>
                          <pic:cNvPicPr>
                            <a:picLocks noChangeAspect="1"/>
                          </pic:cNvPicPr>
                        </pic:nvPicPr>
                        <pic:blipFill>
                          <a:blip r:embed="rId169">
                            <a:extLst>
                              <a:ext uri="{28A0092B-C50C-407E-A947-70E740481C1C}">
                                <a14:useLocalDpi xmlns:a14="http://schemas.microsoft.com/office/drawing/2010/main"/>
                              </a:ext>
                            </a:extLst>
                          </a:blip>
                          <a:stretch>
                            <a:fillRect/>
                          </a:stretch>
                        </pic:blipFill>
                        <pic:spPr>
                          <a:xfrm>
                            <a:off x="0" y="0"/>
                            <a:ext cx="4105275" cy="3082290"/>
                          </a:xfrm>
                          <a:prstGeom prst="rect">
                            <a:avLst/>
                          </a:prstGeom>
                        </pic:spPr>
                      </pic:pic>
                      <wps:wsp>
                        <wps:cNvPr id="196" name="Text Box 196"/>
                        <wps:cNvSpPr txBox="1"/>
                        <wps:spPr>
                          <a:xfrm>
                            <a:off x="47625" y="3143250"/>
                            <a:ext cx="4057650" cy="258445"/>
                          </a:xfrm>
                          <a:prstGeom prst="rect">
                            <a:avLst/>
                          </a:prstGeom>
                          <a:solidFill>
                            <a:prstClr val="white"/>
                          </a:solidFill>
                          <a:ln>
                            <a:noFill/>
                          </a:ln>
                        </wps:spPr>
                        <wps:txbx>
                          <w:txbxContent>
                            <w:p w14:paraId="068B45F9" w14:textId="3A0B1BBD" w:rsidR="00283C9B" w:rsidRPr="00385D42" w:rsidRDefault="00283C9B" w:rsidP="006B4AD1">
                              <w:pPr>
                                <w:pStyle w:val="Caption"/>
                                <w:rPr>
                                  <w:noProof/>
                                  <w:color w:val="auto"/>
                                </w:rPr>
                              </w:pPr>
                              <w:r w:rsidRPr="00385D42">
                                <w:rPr>
                                  <w:color w:val="auto"/>
                                </w:rPr>
                                <w:t>Figure</w:t>
                              </w:r>
                              <w:r>
                                <w:rPr>
                                  <w:color w:val="auto"/>
                                </w:rPr>
                                <w:t xml:space="preserve"> 42</w:t>
                              </w:r>
                              <w:r w:rsidRPr="00385D42">
                                <w:rPr>
                                  <w:color w:val="auto"/>
                                </w:rPr>
                                <w:t>: Bus stop 4275</w:t>
                              </w:r>
                              <w:r>
                                <w:rPr>
                                  <w:color w:val="auto"/>
                                </w:rPr>
                                <w:t xml:space="preserve"> with possible entrapment zone behind hill.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C50484B" id="Group 431" o:spid="_x0000_s1147" style="position:absolute;left:0;text-align:left;margin-left:69.05pt;margin-top:32.75pt;width:323.25pt;height:267.85pt;z-index:252322816" coordsize="41052,34016"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">
                <v:shape id="Picture 216" o:spid="_x0000_s1148" type="#_x0000_t75" alt="A sign on the side of a road&#10;&#10;Description automatically generated" style="position:absolute;width:41052;height:30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">
                  <v:imagedata r:id="rId170" o:title="A sign on the side of a road&#10;&#10;Description automatically generated"/>
                </v:shape>
                <v:shape id="Text Box 196" o:spid="_x0000_s1149" type="#_x0000_t202" style="position:absolute;left:476;top:31432;width:40576;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" stroked="f">
                  <v:textbox style="mso-fit-shape-to-text:t" inset="0,0,0,0">
                    <w:txbxContent>
                      <w:p w14:paraId="068B45F9" w14:textId="3A0B1BBD" w:rsidR="00283C9B" w:rsidRPr="00385D42" w:rsidRDefault="00283C9B" w:rsidP="006B4AD1">
                        <w:pPr>
                          <w:pStyle w:val="Caption"/>
                          <w:rPr>
                            <w:noProof/>
                            <w:color w:val="auto"/>
                          </w:rPr>
                        </w:pPr>
                        <w:r w:rsidRPr="00385D42">
                          <w:rPr>
                            <w:color w:val="auto"/>
                          </w:rPr>
                          <w:t>Figure</w:t>
                        </w:r>
                        <w:r>
                          <w:rPr>
                            <w:color w:val="auto"/>
                          </w:rPr>
                          <w:t xml:space="preserve"> 42</w:t>
                        </w:r>
                        <w:r w:rsidRPr="00385D42">
                          <w:rPr>
                            <w:color w:val="auto"/>
                          </w:rPr>
                          <w:t>: Bus stop 4275</w:t>
                        </w:r>
                        <w:r>
                          <w:rPr>
                            <w:color w:val="auto"/>
                          </w:rPr>
                          <w:t xml:space="preserve"> with possible entrapment zone behind hill.</w:t>
                        </w:r>
                      </w:p>
                    </w:txbxContent>
                  </v:textbox>
                </v:shape>
                <w10:wrap type="tight"/>
              </v:group>
            </w:pict>
          </mc:Fallback>
        </mc:AlternateContent>
      </w:r>
    </w:p>
    <w:p w14:paraId="198FF687" w14:textId="77777777" w:rsidR="003222E1" w:rsidRDefault="003222E1" w:rsidP="006D4FA5">
      <w:pPr>
        <w:sectPr w:rsidR="003222E1" w:rsidSect="005335B6">
          <w:pgSz w:w="11906" w:h="16838"/>
          <w:pgMar w:top="1440" w:right="1259" w:bottom="1440" w:left="1259" w:header="708" w:footer="708" w:gutter="0"/>
          <w:cols w:space="708"/>
          <w:docGrid w:linePitch="360"/>
        </w:sectPr>
      </w:pPr>
    </w:p>
    <w:p w14:paraId="661D5C5A" w14:textId="76A7FCB0" w:rsidR="003222E1" w:rsidRPr="003222E1" w:rsidRDefault="009C2A81" w:rsidP="003222E1">
      <w:pPr>
        <w:keepNext/>
        <w:keepLines/>
        <w:spacing w:before="480" w:line="276" w:lineRule="auto"/>
        <w:outlineLvl w:val="0"/>
        <w:rPr>
          <w:rFonts w:eastAsiaTheme="majorEastAsia"/>
          <w:color w:val="862633"/>
          <w:sz w:val="44"/>
          <w:szCs w:val="44"/>
        </w:rPr>
      </w:pPr>
      <w:r>
        <w:rPr>
          <w:rFonts w:eastAsiaTheme="majorEastAsia" w:cstheme="majorBidi"/>
          <w:color w:val="862633"/>
          <w:sz w:val="44"/>
          <w:szCs w:val="32"/>
        </w:rPr>
        <w:lastRenderedPageBreak/>
        <w:t>360 degree view of b</w:t>
      </w:r>
      <w:r w:rsidR="003222E1" w:rsidRPr="003222E1">
        <w:rPr>
          <w:rFonts w:eastAsiaTheme="majorEastAsia"/>
          <w:color w:val="862633"/>
          <w:sz w:val="44"/>
          <w:szCs w:val="44"/>
        </w:rPr>
        <w:t xml:space="preserve">us stop 4275 </w:t>
      </w:r>
    </w:p>
    <w:p w14:paraId="0F6CCA55" w14:textId="77777777" w:rsidR="003222E1" w:rsidRPr="003222E1" w:rsidRDefault="003222E1" w:rsidP="003222E1">
      <w:pPr>
        <w:jc w:val="center"/>
      </w:pPr>
      <w:r w:rsidRPr="003222E1">
        <w:rPr>
          <w:noProof/>
        </w:rPr>
        <w:drawing>
          <wp:inline distT="0" distB="0" distL="0" distR="0" wp14:anchorId="3533A55D" wp14:editId="189B4544">
            <wp:extent cx="3096000" cy="2321945"/>
            <wp:effectExtent l="0" t="0" r="0" b="254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1" cstate="screen">
                      <a:extLst>
                        <a:ext uri="{28A0092B-C50C-407E-A947-70E740481C1C}">
                          <a14:useLocalDpi xmlns:a14="http://schemas.microsoft.com/office/drawing/2010/main"/>
                        </a:ext>
                      </a:extLst>
                    </a:blip>
                    <a:srcRect/>
                    <a:stretch>
                      <a:fillRect/>
                    </a:stretch>
                  </pic:blipFill>
                  <pic:spPr bwMode="auto">
                    <a:xfrm>
                      <a:off x="0" y="0"/>
                      <a:ext cx="3096000" cy="2321945"/>
                    </a:xfrm>
                    <a:prstGeom prst="rect">
                      <a:avLst/>
                    </a:prstGeom>
                    <a:noFill/>
                    <a:ln>
                      <a:noFill/>
                    </a:ln>
                  </pic:spPr>
                </pic:pic>
              </a:graphicData>
            </a:graphic>
          </wp:inline>
        </w:drawing>
      </w:r>
      <w:r w:rsidRPr="003222E1">
        <w:rPr>
          <w:noProof/>
        </w:rPr>
        <w:t xml:space="preserve">    </w:t>
      </w:r>
      <w:r w:rsidRPr="003222E1">
        <w:rPr>
          <w:noProof/>
        </w:rPr>
        <w:drawing>
          <wp:inline distT="0" distB="0" distL="0" distR="0" wp14:anchorId="6F91D81B" wp14:editId="17BD0B10">
            <wp:extent cx="3096000" cy="2321945"/>
            <wp:effectExtent l="0" t="0" r="0" b="25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2" cstate="screen">
                      <a:extLst>
                        <a:ext uri="{28A0092B-C50C-407E-A947-70E740481C1C}">
                          <a14:useLocalDpi xmlns:a14="http://schemas.microsoft.com/office/drawing/2010/main"/>
                        </a:ext>
                      </a:extLst>
                    </a:blip>
                    <a:srcRect/>
                    <a:stretch>
                      <a:fillRect/>
                    </a:stretch>
                  </pic:blipFill>
                  <pic:spPr bwMode="auto">
                    <a:xfrm>
                      <a:off x="0" y="0"/>
                      <a:ext cx="3096000" cy="2321945"/>
                    </a:xfrm>
                    <a:prstGeom prst="rect">
                      <a:avLst/>
                    </a:prstGeom>
                    <a:noFill/>
                    <a:ln>
                      <a:noFill/>
                    </a:ln>
                  </pic:spPr>
                </pic:pic>
              </a:graphicData>
            </a:graphic>
          </wp:inline>
        </w:drawing>
      </w:r>
      <w:r w:rsidRPr="003222E1">
        <w:rPr>
          <w:noProof/>
        </w:rPr>
        <w:t xml:space="preserve">    </w:t>
      </w:r>
      <w:r w:rsidRPr="003222E1">
        <w:rPr>
          <w:noProof/>
        </w:rPr>
        <w:drawing>
          <wp:inline distT="0" distB="0" distL="0" distR="0" wp14:anchorId="61C2A9B8" wp14:editId="4A5E119F">
            <wp:extent cx="3096000" cy="2321945"/>
            <wp:effectExtent l="0" t="0" r="0" b="254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cstate="screen">
                      <a:extLst>
                        <a:ext uri="{28A0092B-C50C-407E-A947-70E740481C1C}">
                          <a14:useLocalDpi xmlns:a14="http://schemas.microsoft.com/office/drawing/2010/main"/>
                        </a:ext>
                      </a:extLst>
                    </a:blip>
                    <a:srcRect/>
                    <a:stretch>
                      <a:fillRect/>
                    </a:stretch>
                  </pic:blipFill>
                  <pic:spPr bwMode="auto">
                    <a:xfrm>
                      <a:off x="0" y="0"/>
                      <a:ext cx="3096000" cy="2321945"/>
                    </a:xfrm>
                    <a:prstGeom prst="rect">
                      <a:avLst/>
                    </a:prstGeom>
                    <a:noFill/>
                    <a:ln>
                      <a:noFill/>
                    </a:ln>
                  </pic:spPr>
                </pic:pic>
              </a:graphicData>
            </a:graphic>
          </wp:inline>
        </w:drawing>
      </w:r>
    </w:p>
    <w:p w14:paraId="5B9AC5FD" w14:textId="77777777" w:rsidR="003222E1" w:rsidRPr="003222E1" w:rsidRDefault="003222E1" w:rsidP="003222E1">
      <w:pPr>
        <w:jc w:val="center"/>
        <w:rPr>
          <w:noProof/>
        </w:rPr>
      </w:pPr>
      <w:r w:rsidRPr="003222E1">
        <w:rPr>
          <w:noProof/>
        </w:rPr>
        <w:drawing>
          <wp:inline distT="0" distB="0" distL="0" distR="0" wp14:anchorId="0CEF24E8" wp14:editId="15D6CC11">
            <wp:extent cx="3096000" cy="2321945"/>
            <wp:effectExtent l="0" t="0" r="0" b="25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cstate="screen">
                      <a:extLst>
                        <a:ext uri="{28A0092B-C50C-407E-A947-70E740481C1C}">
                          <a14:useLocalDpi xmlns:a14="http://schemas.microsoft.com/office/drawing/2010/main"/>
                        </a:ext>
                      </a:extLst>
                    </a:blip>
                    <a:srcRect/>
                    <a:stretch>
                      <a:fillRect/>
                    </a:stretch>
                  </pic:blipFill>
                  <pic:spPr bwMode="auto">
                    <a:xfrm>
                      <a:off x="0" y="0"/>
                      <a:ext cx="3096000" cy="2321945"/>
                    </a:xfrm>
                    <a:prstGeom prst="rect">
                      <a:avLst/>
                    </a:prstGeom>
                    <a:noFill/>
                    <a:ln>
                      <a:noFill/>
                    </a:ln>
                  </pic:spPr>
                </pic:pic>
              </a:graphicData>
            </a:graphic>
          </wp:inline>
        </w:drawing>
      </w:r>
      <w:r w:rsidRPr="003222E1">
        <w:rPr>
          <w:noProof/>
        </w:rPr>
        <w:t xml:space="preserve">    </w:t>
      </w:r>
      <w:r w:rsidRPr="003222E1">
        <w:rPr>
          <w:noProof/>
        </w:rPr>
        <w:drawing>
          <wp:inline distT="0" distB="0" distL="0" distR="0" wp14:anchorId="1A606C85" wp14:editId="6C5F70B4">
            <wp:extent cx="3096000" cy="2321945"/>
            <wp:effectExtent l="0" t="0" r="0" b="254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cstate="screen">
                      <a:extLst>
                        <a:ext uri="{28A0092B-C50C-407E-A947-70E740481C1C}">
                          <a14:useLocalDpi xmlns:a14="http://schemas.microsoft.com/office/drawing/2010/main"/>
                        </a:ext>
                      </a:extLst>
                    </a:blip>
                    <a:srcRect/>
                    <a:stretch>
                      <a:fillRect/>
                    </a:stretch>
                  </pic:blipFill>
                  <pic:spPr bwMode="auto">
                    <a:xfrm>
                      <a:off x="0" y="0"/>
                      <a:ext cx="3096000" cy="2321945"/>
                    </a:xfrm>
                    <a:prstGeom prst="rect">
                      <a:avLst/>
                    </a:prstGeom>
                    <a:noFill/>
                    <a:ln>
                      <a:noFill/>
                    </a:ln>
                  </pic:spPr>
                </pic:pic>
              </a:graphicData>
            </a:graphic>
          </wp:inline>
        </w:drawing>
      </w:r>
      <w:r w:rsidRPr="003222E1">
        <w:rPr>
          <w:noProof/>
        </w:rPr>
        <w:t xml:space="preserve">    </w:t>
      </w:r>
      <w:r w:rsidRPr="003222E1">
        <w:rPr>
          <w:noProof/>
        </w:rPr>
        <w:drawing>
          <wp:inline distT="0" distB="0" distL="0" distR="0" wp14:anchorId="487359E0" wp14:editId="2473A300">
            <wp:extent cx="3096000" cy="2321945"/>
            <wp:effectExtent l="0" t="0" r="0" b="254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cstate="screen">
                      <a:extLst>
                        <a:ext uri="{28A0092B-C50C-407E-A947-70E740481C1C}">
                          <a14:useLocalDpi xmlns:a14="http://schemas.microsoft.com/office/drawing/2010/main"/>
                        </a:ext>
                      </a:extLst>
                    </a:blip>
                    <a:srcRect/>
                    <a:stretch>
                      <a:fillRect/>
                    </a:stretch>
                  </pic:blipFill>
                  <pic:spPr bwMode="auto">
                    <a:xfrm>
                      <a:off x="0" y="0"/>
                      <a:ext cx="3096000" cy="2321945"/>
                    </a:xfrm>
                    <a:prstGeom prst="rect">
                      <a:avLst/>
                    </a:prstGeom>
                    <a:noFill/>
                    <a:ln>
                      <a:noFill/>
                    </a:ln>
                  </pic:spPr>
                </pic:pic>
              </a:graphicData>
            </a:graphic>
          </wp:inline>
        </w:drawing>
      </w:r>
    </w:p>
    <w:p w14:paraId="5BAA7411" w14:textId="77777777" w:rsidR="003222E1" w:rsidRPr="003222E1" w:rsidRDefault="003222E1" w:rsidP="003222E1">
      <w:pPr>
        <w:jc w:val="center"/>
        <w:rPr>
          <w:noProof/>
        </w:rPr>
      </w:pPr>
    </w:p>
    <w:p w14:paraId="42024E98" w14:textId="77777777" w:rsidR="003222E1" w:rsidRDefault="003222E1" w:rsidP="006D4FA5">
      <w:pPr>
        <w:sectPr w:rsidR="003222E1" w:rsidSect="003222E1">
          <w:pgSz w:w="16838" w:h="11906" w:orient="landscape"/>
          <w:pgMar w:top="1134" w:right="720" w:bottom="851" w:left="720" w:header="709" w:footer="709" w:gutter="0"/>
          <w:cols w:space="708"/>
          <w:docGrid w:linePitch="360"/>
        </w:sectPr>
      </w:pPr>
    </w:p>
    <w:p w14:paraId="0CEE15AF" w14:textId="01FF81C9" w:rsidR="00EA1E80" w:rsidRDefault="004D4401" w:rsidP="00EA1E80">
      <w:pPr>
        <w:pStyle w:val="Heading1"/>
      </w:pPr>
      <w:r>
        <w:rPr>
          <w:noProof/>
        </w:rPr>
        <w:lastRenderedPageBreak/>
        <w:drawing>
          <wp:anchor distT="0" distB="0" distL="114300" distR="114300" simplePos="0" relativeHeight="252288000" behindDoc="0" locked="0" layoutInCell="1" allowOverlap="1" wp14:anchorId="4222BF88" wp14:editId="0341095A">
            <wp:simplePos x="0" y="0"/>
            <wp:positionH relativeFrom="column">
              <wp:posOffset>-8890</wp:posOffset>
            </wp:positionH>
            <wp:positionV relativeFrom="paragraph">
              <wp:posOffset>9525</wp:posOffset>
            </wp:positionV>
            <wp:extent cx="447675" cy="1133475"/>
            <wp:effectExtent l="0" t="0" r="9525" b="9525"/>
            <wp:wrapTight wrapText="bothSides">
              <wp:wrapPolygon edited="0">
                <wp:start x="0" y="0"/>
                <wp:lineTo x="0" y="21418"/>
                <wp:lineTo x="21140" y="21418"/>
                <wp:lineTo x="21140" y="0"/>
                <wp:lineTo x="0" y="0"/>
              </wp:wrapPolygon>
            </wp:wrapTight>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Picture 383"/>
                    <pic:cNvPicPr>
                      <a:picLocks noChangeAspect="1"/>
                    </pic:cNvPicPr>
                  </pic:nvPicPr>
                  <pic:blipFill rotWithShape="1">
                    <a:blip r:embed="rId177" cstate="screen">
                      <a:extLst>
                        <a:ext uri="{28A0092B-C50C-407E-A947-70E740481C1C}">
                          <a14:useLocalDpi xmlns:a14="http://schemas.microsoft.com/office/drawing/2010/main"/>
                        </a:ext>
                      </a:extLst>
                    </a:blip>
                    <a:srcRect/>
                    <a:stretch/>
                  </pic:blipFill>
                  <pic:spPr bwMode="auto">
                    <a:xfrm>
                      <a:off x="0" y="0"/>
                      <a:ext cx="447675" cy="1133475"/>
                    </a:xfrm>
                    <a:prstGeom prst="rect">
                      <a:avLst/>
                    </a:prstGeom>
                    <a:noFill/>
                    <a:ln>
                      <a:noFill/>
                    </a:ln>
                  </pic:spPr>
                </pic:pic>
              </a:graphicData>
            </a:graphic>
          </wp:anchor>
        </w:drawing>
      </w:r>
      <w:r w:rsidR="00EA1E80" w:rsidRPr="00894D97">
        <w:t>Bus stop 4276</w:t>
      </w:r>
    </w:p>
    <w:p w14:paraId="24C2A342" w14:textId="215C05A2" w:rsidR="00EA1E80" w:rsidRDefault="00EA1E80" w:rsidP="00EA1E80">
      <w:r>
        <w:t xml:space="preserve">Bus stop 4276 </w:t>
      </w:r>
      <w:r w:rsidR="006D4FA5">
        <w:t>is</w:t>
      </w:r>
      <w:r>
        <w:t xml:space="preserve"> on Coulter Drive in Macquarie. The street is a very busy main road</w:t>
      </w:r>
      <w:r w:rsidR="00650B64">
        <w:t>,</w:t>
      </w:r>
      <w:r>
        <w:t xml:space="preserve"> especially at peak times</w:t>
      </w:r>
      <w:r w:rsidR="0023578E">
        <w:t>.</w:t>
      </w:r>
      <w:r w:rsidR="0023578E">
        <w:rPr>
          <w:rStyle w:val="FootnoteReference"/>
        </w:rPr>
        <w:footnoteReference w:id="27"/>
      </w:r>
      <w:r w:rsidR="0023578E">
        <w:t xml:space="preserve"> </w:t>
      </w:r>
      <w:r>
        <w:t>The bus stops have been upgraded recently to include the access island in the middle of the road.</w:t>
      </w:r>
      <w:r w:rsidR="003A314A">
        <w:t xml:space="preserve"> The bus stop on the opposite side of the road is 4276.</w:t>
      </w:r>
    </w:p>
    <w:p w14:paraId="59FDD5CB" w14:textId="6250CD59" w:rsidR="00EA1E80" w:rsidRPr="00F5375B" w:rsidRDefault="00EA1E80" w:rsidP="00EA1E80">
      <w:pPr>
        <w:pStyle w:val="Quote"/>
        <w:rPr>
          <w:lang w:eastAsia="en-AU"/>
        </w:rPr>
      </w:pPr>
      <w:r w:rsidRPr="00F5375B">
        <w:rPr>
          <w:lang w:eastAsia="en-AU"/>
        </w:rPr>
        <w:t>“The path along Coulter Dr from the bus stop to the laneway I walk through is dark, overgrown</w:t>
      </w:r>
      <w:r w:rsidR="00650B64">
        <w:rPr>
          <w:lang w:eastAsia="en-AU"/>
        </w:rPr>
        <w:t>,</w:t>
      </w:r>
      <w:r w:rsidRPr="00F5375B">
        <w:rPr>
          <w:lang w:eastAsia="en-AU"/>
        </w:rPr>
        <w:t xml:space="preserve"> and mostly covered in dirt/weeds.”</w:t>
      </w:r>
    </w:p>
    <w:p w14:paraId="6307D33C" w14:textId="267A60E0" w:rsidR="00EA1E80" w:rsidRDefault="00EA1E80" w:rsidP="00EA1E80">
      <w:r>
        <w:t xml:space="preserve">The bus stop has streetlighting a small distance away </w:t>
      </w:r>
      <w:r w:rsidR="006D4FA5">
        <w:t>but not directly above the bus stop</w:t>
      </w:r>
      <w:r w:rsidR="006B4AD1">
        <w:t xml:space="preserve"> (shown in Figure </w:t>
      </w:r>
      <w:r w:rsidR="003A314A">
        <w:t>4</w:t>
      </w:r>
      <w:r w:rsidR="0068467C">
        <w:t>4</w:t>
      </w:r>
      <w:r w:rsidR="006B4AD1">
        <w:t>)</w:t>
      </w:r>
      <w:r>
        <w:t xml:space="preserve">. There is no lighting that illuminates paths leading to and from </w:t>
      </w:r>
      <w:r w:rsidR="00894D97">
        <w:t>the</w:t>
      </w:r>
      <w:r>
        <w:t xml:space="preserve"> bus stop, which are 3 metres from the side of the road. There is a dark alleyway nearby that leads </w:t>
      </w:r>
      <w:r w:rsidR="00CC1E49">
        <w:t xml:space="preserve">to McLachlan Cres in </w:t>
      </w:r>
      <w:r w:rsidR="00894D97">
        <w:t xml:space="preserve">Weetangera </w:t>
      </w:r>
      <w:r>
        <w:t>near bus stop 4276</w:t>
      </w:r>
      <w:r w:rsidR="00650B64">
        <w:t>,</w:t>
      </w:r>
      <w:r>
        <w:t xml:space="preserve"> which has no lighting and would be very dark at night</w:t>
      </w:r>
      <w:r w:rsidR="00111789">
        <w:t xml:space="preserve"> (Figure </w:t>
      </w:r>
      <w:r w:rsidR="006B4AD1">
        <w:t>4</w:t>
      </w:r>
      <w:r w:rsidR="0068467C">
        <w:t>5</w:t>
      </w:r>
      <w:r w:rsidR="00111789">
        <w:t>)</w:t>
      </w:r>
      <w:r>
        <w:t>.</w:t>
      </w:r>
      <w:r w:rsidR="00894D97">
        <w:t xml:space="preserve"> There are only back fences nearby</w:t>
      </w:r>
      <w:r w:rsidR="00650B64">
        <w:t>,</w:t>
      </w:r>
      <w:r w:rsidR="00894D97">
        <w:t xml:space="preserve"> and bushy areas which could be possible entrapment sites.</w:t>
      </w:r>
    </w:p>
    <w:p w14:paraId="00DC50EB" w14:textId="501EE382" w:rsidR="00EA1E80" w:rsidRDefault="00EA1E80" w:rsidP="00EA1E80">
      <w:r>
        <w:t>There are multiple areas which can’t be seen from the road</w:t>
      </w:r>
      <w:r w:rsidR="00650B64">
        <w:t>,</w:t>
      </w:r>
      <w:r>
        <w:t xml:space="preserve"> trees</w:t>
      </w:r>
      <w:r w:rsidR="00650B64">
        <w:t>,</w:t>
      </w:r>
      <w:r>
        <w:t xml:space="preserve"> and bushes directly behind the bus stop</w:t>
      </w:r>
      <w:r w:rsidR="00894D97">
        <w:t xml:space="preserve"> and the alley way</w:t>
      </w:r>
      <w:r>
        <w:t xml:space="preserve">. </w:t>
      </w:r>
      <w:r w:rsidR="00894D97">
        <w:t xml:space="preserve">To get to Macquarie on the other side of the road, a woman would need to either cross the road at the bus stop and trek </w:t>
      </w:r>
      <w:r w:rsidR="00650B64">
        <w:t xml:space="preserve">up </w:t>
      </w:r>
      <w:r w:rsidR="00894D97">
        <w:t>a small hill with no path or lighting</w:t>
      </w:r>
      <w:r w:rsidR="00650B64">
        <w:t>,</w:t>
      </w:r>
      <w:r w:rsidR="00894D97">
        <w:t xml:space="preserve"> or walk down a dark path and cross further down the road. Both options </w:t>
      </w:r>
      <w:r w:rsidR="00650B64">
        <w:t>require</w:t>
      </w:r>
      <w:r w:rsidR="00894D97">
        <w:t xml:space="preserve"> walking in the dark.</w:t>
      </w:r>
    </w:p>
    <w:p w14:paraId="380F7D57" w14:textId="0846DAEF" w:rsidR="006B4AD1" w:rsidRDefault="006B4AD1">
      <w:pPr>
        <w:ind w:left="567" w:right="567"/>
      </w:pPr>
      <w:r>
        <w:rPr>
          <w:noProof/>
          <w:lang w:eastAsia="en-AU"/>
        </w:rPr>
        <mc:AlternateContent>
          <mc:Choice Requires="wpg">
            <w:drawing>
              <wp:anchor distT="0" distB="0" distL="114300" distR="114300" simplePos="0" relativeHeight="252280832" behindDoc="0" locked="0" layoutInCell="1" allowOverlap="1" wp14:anchorId="62E1869D" wp14:editId="711066B5">
                <wp:simplePos x="0" y="0"/>
                <wp:positionH relativeFrom="margin">
                  <wp:posOffset>808990</wp:posOffset>
                </wp:positionH>
                <wp:positionV relativeFrom="paragraph">
                  <wp:posOffset>135255</wp:posOffset>
                </wp:positionV>
                <wp:extent cx="4257675" cy="3467100"/>
                <wp:effectExtent l="0" t="0" r="9525" b="0"/>
                <wp:wrapTight wrapText="bothSides">
                  <wp:wrapPolygon edited="0">
                    <wp:start x="0" y="0"/>
                    <wp:lineTo x="0" y="21481"/>
                    <wp:lineTo x="21552" y="21481"/>
                    <wp:lineTo x="21552" y="0"/>
                    <wp:lineTo x="0" y="0"/>
                  </wp:wrapPolygon>
                </wp:wrapTight>
                <wp:docPr id="376" name="Group 376"/>
                <wp:cNvGraphicFramePr/>
                <a:graphic xmlns:a="http://schemas.openxmlformats.org/drawingml/2006/main">
                  <a:graphicData uri="http://schemas.microsoft.com/office/word/2010/wordprocessingGroup">
                    <wpg:wgp>
                      <wpg:cNvGrpSpPr/>
                      <wpg:grpSpPr>
                        <a:xfrm>
                          <a:off x="0" y="0"/>
                          <a:ext cx="4257675" cy="3467100"/>
                          <a:chOff x="0" y="0"/>
                          <a:chExt cx="3505200" cy="2857500"/>
                        </a:xfrm>
                      </wpg:grpSpPr>
                      <pic:pic xmlns:pic="http://schemas.openxmlformats.org/drawingml/2006/picture">
                        <pic:nvPicPr>
                          <pic:cNvPr id="371" name="Picture 371"/>
                          <pic:cNvPicPr>
                            <a:picLocks noChangeAspect="1"/>
                          </pic:cNvPicPr>
                        </pic:nvPicPr>
                        <pic:blipFill>
                          <a:blip r:embed="rId178" cstate="screen">
                            <a:extLst>
                              <a:ext uri="{28A0092B-C50C-407E-A947-70E740481C1C}">
                                <a14:useLocalDpi xmlns:a14="http://schemas.microsoft.com/office/drawing/2010/main"/>
                              </a:ext>
                            </a:extLst>
                          </a:blip>
                          <a:srcRect/>
                          <a:stretch>
                            <a:fillRect/>
                          </a:stretch>
                        </pic:blipFill>
                        <pic:spPr bwMode="auto">
                          <a:xfrm>
                            <a:off x="9525" y="0"/>
                            <a:ext cx="3495675" cy="2621280"/>
                          </a:xfrm>
                          <a:prstGeom prst="rect">
                            <a:avLst/>
                          </a:prstGeom>
                          <a:noFill/>
                          <a:ln>
                            <a:noFill/>
                          </a:ln>
                        </pic:spPr>
                      </pic:pic>
                      <wps:wsp>
                        <wps:cNvPr id="373" name="Text Box 373"/>
                        <wps:cNvSpPr txBox="1"/>
                        <wps:spPr>
                          <a:xfrm>
                            <a:off x="0" y="2695575"/>
                            <a:ext cx="3495675" cy="161925"/>
                          </a:xfrm>
                          <a:prstGeom prst="rect">
                            <a:avLst/>
                          </a:prstGeom>
                          <a:solidFill>
                            <a:prstClr val="white"/>
                          </a:solidFill>
                          <a:ln>
                            <a:noFill/>
                          </a:ln>
                        </wps:spPr>
                        <wps:txbx>
                          <w:txbxContent>
                            <w:p w14:paraId="67B69C72" w14:textId="23D62AB8" w:rsidR="00283C9B" w:rsidRPr="00CC1E49" w:rsidRDefault="00283C9B" w:rsidP="00CC1E49">
                              <w:pPr>
                                <w:pStyle w:val="Caption"/>
                                <w:rPr>
                                  <w:noProof/>
                                  <w:color w:val="auto"/>
                                </w:rPr>
                              </w:pPr>
                              <w:r w:rsidRPr="00CC1E49">
                                <w:rPr>
                                  <w:color w:val="auto"/>
                                </w:rPr>
                                <w:t xml:space="preserve">Figure </w:t>
                              </w:r>
                              <w:r>
                                <w:rPr>
                                  <w:color w:val="auto"/>
                                </w:rPr>
                                <w:t>43</w:t>
                              </w:r>
                              <w:r w:rsidRPr="00CC1E49">
                                <w:rPr>
                                  <w:color w:val="auto"/>
                                </w:rPr>
                                <w:t>: Bus stop 4276</w:t>
                              </w:r>
                              <w:r>
                                <w:rPr>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E1869D" id="Group 376" o:spid="_x0000_s1150" style="position:absolute;left:0;text-align:left;margin-left:63.7pt;margin-top:10.65pt;width:335.25pt;height:273pt;z-index:252280832;mso-position-horizontal-relative:margin;mso-width-relative:margin;mso-height-relative:margin" coordsize="35052,285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">
                <v:shape id="Picture 371" o:spid="_x0000_s1151" type="#_x0000_t75" style="position:absolute;left:95;width:34957;height:26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">
                  <v:imagedata r:id="rId179" o:title=""/>
                </v:shape>
                <v:shape id="Text Box 373" o:spid="_x0000_s1152" type="#_x0000_t202" style="position:absolute;top:26955;width:34956;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" stroked="f">
                  <v:textbox inset="0,0,0,0">
                    <w:txbxContent>
                      <w:p w14:paraId="67B69C72" w14:textId="23D62AB8" w:rsidR="00283C9B" w:rsidRPr="00CC1E49" w:rsidRDefault="00283C9B" w:rsidP="00CC1E49">
                        <w:pPr>
                          <w:pStyle w:val="Caption"/>
                          <w:rPr>
                            <w:noProof/>
                            <w:color w:val="auto"/>
                          </w:rPr>
                        </w:pPr>
                        <w:r w:rsidRPr="00CC1E49">
                          <w:rPr>
                            <w:color w:val="auto"/>
                          </w:rPr>
                          <w:t xml:space="preserve">Figure </w:t>
                        </w:r>
                        <w:r>
                          <w:rPr>
                            <w:color w:val="auto"/>
                          </w:rPr>
                          <w:t>43</w:t>
                        </w:r>
                        <w:r w:rsidRPr="00CC1E49">
                          <w:rPr>
                            <w:color w:val="auto"/>
                          </w:rPr>
                          <w:t>: Bus stop 4276</w:t>
                        </w:r>
                        <w:r>
                          <w:rPr>
                            <w:color w:val="auto"/>
                          </w:rPr>
                          <w:t>.</w:t>
                        </w:r>
                      </w:p>
                    </w:txbxContent>
                  </v:textbox>
                </v:shape>
                <w10:wrap type="tight" anchorx="margin"/>
              </v:group>
            </w:pict>
          </mc:Fallback>
        </mc:AlternateContent>
      </w:r>
      <w:r>
        <w:br w:type="page"/>
      </w:r>
    </w:p>
    <w:p w14:paraId="01CE1BF6" w14:textId="0399818C" w:rsidR="003A314A" w:rsidRDefault="003A314A">
      <w:pPr>
        <w:ind w:left="567" w:right="567"/>
      </w:pPr>
      <w:r>
        <w:rPr>
          <w:noProof/>
        </w:rPr>
        <w:lastRenderedPageBreak/>
        <mc:AlternateContent>
          <mc:Choice Requires="wpg">
            <w:drawing>
              <wp:anchor distT="0" distB="0" distL="114300" distR="114300" simplePos="0" relativeHeight="252332032" behindDoc="0" locked="0" layoutInCell="1" allowOverlap="1" wp14:anchorId="330B8890" wp14:editId="1D41239F">
                <wp:simplePos x="0" y="0"/>
                <wp:positionH relativeFrom="column">
                  <wp:posOffset>867410</wp:posOffset>
                </wp:positionH>
                <wp:positionV relativeFrom="paragraph">
                  <wp:posOffset>0</wp:posOffset>
                </wp:positionV>
                <wp:extent cx="4051300" cy="3354070"/>
                <wp:effectExtent l="0" t="0" r="6350" b="0"/>
                <wp:wrapTight wrapText="bothSides">
                  <wp:wrapPolygon edited="0">
                    <wp:start x="0" y="0"/>
                    <wp:lineTo x="0" y="21469"/>
                    <wp:lineTo x="21532" y="21469"/>
                    <wp:lineTo x="21532" y="0"/>
                    <wp:lineTo x="0" y="0"/>
                  </wp:wrapPolygon>
                </wp:wrapTight>
                <wp:docPr id="397" name="Group 397"/>
                <wp:cNvGraphicFramePr/>
                <a:graphic xmlns:a="http://schemas.openxmlformats.org/drawingml/2006/main">
                  <a:graphicData uri="http://schemas.microsoft.com/office/word/2010/wordprocessingGroup">
                    <wpg:wgp>
                      <wpg:cNvGrpSpPr/>
                      <wpg:grpSpPr>
                        <a:xfrm>
                          <a:off x="0" y="0"/>
                          <a:ext cx="4051300" cy="3354070"/>
                          <a:chOff x="0" y="0"/>
                          <a:chExt cx="4051300" cy="3354070"/>
                        </a:xfrm>
                      </wpg:grpSpPr>
                      <pic:pic xmlns:pic="http://schemas.openxmlformats.org/drawingml/2006/picture">
                        <pic:nvPicPr>
                          <pic:cNvPr id="395" name="Picture 395"/>
                          <pic:cNvPicPr>
                            <a:picLocks noChangeAspect="1"/>
                          </pic:cNvPicPr>
                        </pic:nvPicPr>
                        <pic:blipFill>
                          <a:blip r:embed="rId180" cstate="screen">
                            <a:extLst>
                              <a:ext uri="{28A0092B-C50C-407E-A947-70E740481C1C}">
                                <a14:useLocalDpi xmlns:a14="http://schemas.microsoft.com/office/drawing/2010/main"/>
                              </a:ext>
                            </a:extLst>
                          </a:blip>
                          <a:srcRect/>
                          <a:stretch>
                            <a:fillRect/>
                          </a:stretch>
                        </pic:blipFill>
                        <pic:spPr bwMode="auto">
                          <a:xfrm>
                            <a:off x="0" y="0"/>
                            <a:ext cx="4051300" cy="3038475"/>
                          </a:xfrm>
                          <a:prstGeom prst="rect">
                            <a:avLst/>
                          </a:prstGeom>
                          <a:noFill/>
                          <a:ln>
                            <a:noFill/>
                          </a:ln>
                        </pic:spPr>
                      </pic:pic>
                      <wps:wsp>
                        <wps:cNvPr id="396" name="Text Box 396"/>
                        <wps:cNvSpPr txBox="1"/>
                        <wps:spPr>
                          <a:xfrm>
                            <a:off x="0" y="3095625"/>
                            <a:ext cx="4051300" cy="258445"/>
                          </a:xfrm>
                          <a:prstGeom prst="rect">
                            <a:avLst/>
                          </a:prstGeom>
                          <a:solidFill>
                            <a:prstClr val="white"/>
                          </a:solidFill>
                          <a:ln>
                            <a:noFill/>
                          </a:ln>
                        </wps:spPr>
                        <wps:txbx>
                          <w:txbxContent>
                            <w:p w14:paraId="5BF37C34" w14:textId="0A8F34B9" w:rsidR="00283C9B" w:rsidRPr="003A314A" w:rsidRDefault="00283C9B" w:rsidP="003A314A">
                              <w:pPr>
                                <w:pStyle w:val="Caption"/>
                                <w:rPr>
                                  <w:noProof/>
                                  <w:color w:val="auto"/>
                                </w:rPr>
                              </w:pPr>
                              <w:r w:rsidRPr="003A314A">
                                <w:rPr>
                                  <w:color w:val="auto"/>
                                </w:rPr>
                                <w:t>Figure</w:t>
                              </w:r>
                              <w:r>
                                <w:rPr>
                                  <w:color w:val="auto"/>
                                </w:rPr>
                                <w:t xml:space="preserve"> 44</w:t>
                              </w:r>
                              <w:r w:rsidRPr="003A314A">
                                <w:rPr>
                                  <w:color w:val="auto"/>
                                </w:rPr>
                                <w:t xml:space="preserve">: </w:t>
                              </w:r>
                              <w:r>
                                <w:rPr>
                                  <w:color w:val="auto"/>
                                </w:rPr>
                                <w:t>Closest lighting</w:t>
                              </w:r>
                              <w:r w:rsidRPr="003A314A">
                                <w:rPr>
                                  <w:color w:val="auto"/>
                                </w:rPr>
                                <w:t xml:space="preserve"> to the bus stop and bushy are</w:t>
                              </w:r>
                              <w:r>
                                <w:rPr>
                                  <w:color w:val="auto"/>
                                </w:rPr>
                                <w:t>a</w:t>
                              </w:r>
                              <w:r w:rsidRPr="003A314A">
                                <w:rPr>
                                  <w:color w:val="auto"/>
                                </w:rPr>
                                <w:t xml:space="preserve"> near bus stop.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30B8890" id="Group 397" o:spid="_x0000_s1153" style="position:absolute;left:0;text-align:left;margin-left:68.3pt;margin-top:0;width:319pt;height:264.1pt;z-index:252332032" coordsize="40513,335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">
                <v:shape id="Picture 395" o:spid="_x0000_s1154" type="#_x0000_t75" style="position:absolute;width:40513;height:30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">
                  <v:imagedata r:id="rId181" o:title=""/>
                </v:shape>
                <v:shape id="Text Box 396" o:spid="_x0000_s1155" type="#_x0000_t202" style="position:absolute;top:30956;width:40513;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" stroked="f">
                  <v:textbox style="mso-fit-shape-to-text:t" inset="0,0,0,0">
                    <w:txbxContent>
                      <w:p w14:paraId="5BF37C34" w14:textId="0A8F34B9" w:rsidR="00283C9B" w:rsidRPr="003A314A" w:rsidRDefault="00283C9B" w:rsidP="003A314A">
                        <w:pPr>
                          <w:pStyle w:val="Caption"/>
                          <w:rPr>
                            <w:noProof/>
                            <w:color w:val="auto"/>
                          </w:rPr>
                        </w:pPr>
                        <w:r w:rsidRPr="003A314A">
                          <w:rPr>
                            <w:color w:val="auto"/>
                          </w:rPr>
                          <w:t>Figure</w:t>
                        </w:r>
                        <w:r>
                          <w:rPr>
                            <w:color w:val="auto"/>
                          </w:rPr>
                          <w:t xml:space="preserve"> 44</w:t>
                        </w:r>
                        <w:r w:rsidRPr="003A314A">
                          <w:rPr>
                            <w:color w:val="auto"/>
                          </w:rPr>
                          <w:t xml:space="preserve">: </w:t>
                        </w:r>
                        <w:r>
                          <w:rPr>
                            <w:color w:val="auto"/>
                          </w:rPr>
                          <w:t>Closest lighting</w:t>
                        </w:r>
                        <w:r w:rsidRPr="003A314A">
                          <w:rPr>
                            <w:color w:val="auto"/>
                          </w:rPr>
                          <w:t xml:space="preserve"> to the bus stop and bushy are</w:t>
                        </w:r>
                        <w:r>
                          <w:rPr>
                            <w:color w:val="auto"/>
                          </w:rPr>
                          <w:t>a</w:t>
                        </w:r>
                        <w:r w:rsidRPr="003A314A">
                          <w:rPr>
                            <w:color w:val="auto"/>
                          </w:rPr>
                          <w:t xml:space="preserve"> near bus stop.</w:t>
                        </w:r>
                      </w:p>
                    </w:txbxContent>
                  </v:textbox>
                </v:shape>
                <w10:wrap type="tight"/>
              </v:group>
            </w:pict>
          </mc:Fallback>
        </mc:AlternateContent>
      </w:r>
    </w:p>
    <w:p w14:paraId="134D7C41" w14:textId="429EB179" w:rsidR="003A314A" w:rsidRDefault="003A314A">
      <w:pPr>
        <w:ind w:left="567" w:right="567"/>
      </w:pPr>
    </w:p>
    <w:p w14:paraId="2AACC702" w14:textId="02DC9251" w:rsidR="003A314A" w:rsidRDefault="003A314A">
      <w:pPr>
        <w:ind w:left="567" w:right="567"/>
      </w:pPr>
    </w:p>
    <w:p w14:paraId="68B6C0A9" w14:textId="7DA93999" w:rsidR="003A314A" w:rsidRDefault="003A314A">
      <w:pPr>
        <w:ind w:left="567" w:right="567"/>
      </w:pPr>
    </w:p>
    <w:p w14:paraId="09937DCB" w14:textId="1BA4001A" w:rsidR="003A314A" w:rsidRDefault="003A314A">
      <w:pPr>
        <w:ind w:left="567" w:right="567"/>
      </w:pPr>
    </w:p>
    <w:p w14:paraId="0E8920B0" w14:textId="06891A5E" w:rsidR="003A314A" w:rsidRDefault="003A314A">
      <w:pPr>
        <w:ind w:left="567" w:right="567"/>
      </w:pPr>
    </w:p>
    <w:p w14:paraId="43C58463" w14:textId="163315FE" w:rsidR="006B4AD1" w:rsidRDefault="006B4AD1">
      <w:pPr>
        <w:ind w:left="567" w:right="567"/>
      </w:pPr>
    </w:p>
    <w:p w14:paraId="1629F716" w14:textId="7E132291" w:rsidR="006B4AD1" w:rsidRDefault="006B4AD1">
      <w:pPr>
        <w:ind w:left="567" w:right="567"/>
      </w:pPr>
    </w:p>
    <w:p w14:paraId="7D13285F" w14:textId="36A426B4" w:rsidR="006B4AD1" w:rsidRDefault="006B4AD1">
      <w:pPr>
        <w:ind w:left="567" w:right="567"/>
      </w:pPr>
    </w:p>
    <w:p w14:paraId="393B9AE9" w14:textId="51AA93F9" w:rsidR="003A314A" w:rsidRDefault="003A314A">
      <w:pPr>
        <w:ind w:left="567" w:right="567"/>
      </w:pPr>
    </w:p>
    <w:p w14:paraId="69883F49" w14:textId="5D0B58E7" w:rsidR="003A314A" w:rsidRDefault="001275F8">
      <w:pPr>
        <w:ind w:left="567" w:right="567"/>
      </w:pPr>
      <w:r>
        <w:rPr>
          <w:noProof/>
        </w:rPr>
        <mc:AlternateContent>
          <mc:Choice Requires="wpg">
            <w:drawing>
              <wp:anchor distT="0" distB="0" distL="114300" distR="114300" simplePos="0" relativeHeight="252327936" behindDoc="0" locked="0" layoutInCell="1" allowOverlap="1" wp14:anchorId="60A57AB8" wp14:editId="67004A86">
                <wp:simplePos x="0" y="0"/>
                <wp:positionH relativeFrom="margin">
                  <wp:posOffset>915035</wp:posOffset>
                </wp:positionH>
                <wp:positionV relativeFrom="paragraph">
                  <wp:posOffset>314960</wp:posOffset>
                </wp:positionV>
                <wp:extent cx="4095750" cy="3438525"/>
                <wp:effectExtent l="0" t="0" r="0" b="9525"/>
                <wp:wrapTight wrapText="bothSides">
                  <wp:wrapPolygon edited="0">
                    <wp:start x="0" y="0"/>
                    <wp:lineTo x="0" y="21540"/>
                    <wp:lineTo x="20193" y="21540"/>
                    <wp:lineTo x="20193" y="21061"/>
                    <wp:lineTo x="21500" y="19266"/>
                    <wp:lineTo x="21500" y="0"/>
                    <wp:lineTo x="0" y="0"/>
                  </wp:wrapPolygon>
                </wp:wrapTight>
                <wp:docPr id="372" name="Group 372"/>
                <wp:cNvGraphicFramePr/>
                <a:graphic xmlns:a="http://schemas.openxmlformats.org/drawingml/2006/main">
                  <a:graphicData uri="http://schemas.microsoft.com/office/word/2010/wordprocessingGroup">
                    <wpg:wgp>
                      <wpg:cNvGrpSpPr/>
                      <wpg:grpSpPr>
                        <a:xfrm>
                          <a:off x="0" y="0"/>
                          <a:ext cx="4095750" cy="3438525"/>
                          <a:chOff x="0" y="0"/>
                          <a:chExt cx="3438525" cy="2887345"/>
                        </a:xfrm>
                      </wpg:grpSpPr>
                      <pic:pic xmlns:pic="http://schemas.openxmlformats.org/drawingml/2006/picture">
                        <pic:nvPicPr>
                          <pic:cNvPr id="374" name="Picture 374" descr="A tree in the middle of a field&#10;&#10;Description automatically generated"/>
                          <pic:cNvPicPr>
                            <a:picLocks noChangeAspect="1"/>
                          </pic:cNvPicPr>
                        </pic:nvPicPr>
                        <pic:blipFill>
                          <a:blip r:embed="rId182" cstate="screen">
                            <a:extLst>
                              <a:ext uri="{28A0092B-C50C-407E-A947-70E740481C1C}">
                                <a14:useLocalDpi xmlns:a14="http://schemas.microsoft.com/office/drawing/2010/main"/>
                              </a:ext>
                            </a:extLst>
                          </a:blip>
                          <a:stretch>
                            <a:fillRect/>
                          </a:stretch>
                        </pic:blipFill>
                        <pic:spPr>
                          <a:xfrm>
                            <a:off x="0" y="0"/>
                            <a:ext cx="3438525" cy="2578735"/>
                          </a:xfrm>
                          <a:prstGeom prst="rect">
                            <a:avLst/>
                          </a:prstGeom>
                        </pic:spPr>
                      </pic:pic>
                      <wps:wsp>
                        <wps:cNvPr id="375" name="Text Box 375"/>
                        <wps:cNvSpPr txBox="1"/>
                        <wps:spPr>
                          <a:xfrm>
                            <a:off x="9525" y="2628900"/>
                            <a:ext cx="3190875" cy="258445"/>
                          </a:xfrm>
                          <a:prstGeom prst="rect">
                            <a:avLst/>
                          </a:prstGeom>
                          <a:solidFill>
                            <a:prstClr val="white"/>
                          </a:solidFill>
                          <a:ln>
                            <a:noFill/>
                          </a:ln>
                        </wps:spPr>
                        <wps:txbx>
                          <w:txbxContent>
                            <w:p w14:paraId="6300C3BD" w14:textId="4736AC51" w:rsidR="00283C9B" w:rsidRPr="00111789" w:rsidRDefault="00283C9B" w:rsidP="006B4AD1">
                              <w:pPr>
                                <w:pStyle w:val="Caption"/>
                                <w:rPr>
                                  <w:noProof/>
                                  <w:color w:val="auto"/>
                                </w:rPr>
                              </w:pPr>
                              <w:r w:rsidRPr="00111789">
                                <w:rPr>
                                  <w:color w:val="auto"/>
                                </w:rPr>
                                <w:t>Figure</w:t>
                              </w:r>
                              <w:r>
                                <w:rPr>
                                  <w:color w:val="auto"/>
                                </w:rPr>
                                <w:t xml:space="preserve"> 45</w:t>
                              </w:r>
                              <w:r w:rsidRPr="00111789">
                                <w:rPr>
                                  <w:color w:val="auto"/>
                                </w:rPr>
                                <w:t>: Alley</w:t>
                              </w:r>
                              <w:r>
                                <w:rPr>
                                  <w:color w:val="auto"/>
                                </w:rPr>
                                <w:t xml:space="preserve"> </w:t>
                              </w:r>
                              <w:r w:rsidRPr="00111789">
                                <w:rPr>
                                  <w:color w:val="auto"/>
                                </w:rPr>
                                <w:t>way leading to Weetangera</w:t>
                              </w:r>
                              <w:r>
                                <w:rPr>
                                  <w:color w:val="auto"/>
                                </w:rPr>
                                <w:t xml:space="preserve"> near bus stop 4276</w:t>
                              </w:r>
                              <w:r w:rsidRPr="00111789">
                                <w:rPr>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A57AB8" id="Group 372" o:spid="_x0000_s1156" style="position:absolute;left:0;text-align:left;margin-left:72.05pt;margin-top:24.8pt;width:322.5pt;height:270.75pt;z-index:252327936;mso-position-horizontal-relative:margin;mso-width-relative:margin;mso-height-relative:margin" coordsize="34385,288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">
                <v:shape id="Picture 374" o:spid="_x0000_s1157" type="#_x0000_t75" alt="A tree in the middle of a field&#10;&#10;Description automatically generated" style="position:absolute;width:34385;height:25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">
                  <v:imagedata r:id="rId183" o:title="A tree in the middle of a field&#10;&#10;Description automatically generated"/>
                </v:shape>
                <v:shape id="Text Box 375" o:spid="_x0000_s1158" type="#_x0000_t202" style="position:absolute;left:95;top:26289;width:31909;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" stroked="f">
                  <v:textbox inset="0,0,0,0">
                    <w:txbxContent>
                      <w:p w14:paraId="6300C3BD" w14:textId="4736AC51" w:rsidR="00283C9B" w:rsidRPr="00111789" w:rsidRDefault="00283C9B" w:rsidP="006B4AD1">
                        <w:pPr>
                          <w:pStyle w:val="Caption"/>
                          <w:rPr>
                            <w:noProof/>
                            <w:color w:val="auto"/>
                          </w:rPr>
                        </w:pPr>
                        <w:r w:rsidRPr="00111789">
                          <w:rPr>
                            <w:color w:val="auto"/>
                          </w:rPr>
                          <w:t>Figure</w:t>
                        </w:r>
                        <w:r>
                          <w:rPr>
                            <w:color w:val="auto"/>
                          </w:rPr>
                          <w:t xml:space="preserve"> 45</w:t>
                        </w:r>
                        <w:r w:rsidRPr="00111789">
                          <w:rPr>
                            <w:color w:val="auto"/>
                          </w:rPr>
                          <w:t>: Alley</w:t>
                        </w:r>
                        <w:r>
                          <w:rPr>
                            <w:color w:val="auto"/>
                          </w:rPr>
                          <w:t xml:space="preserve"> </w:t>
                        </w:r>
                        <w:r w:rsidRPr="00111789">
                          <w:rPr>
                            <w:color w:val="auto"/>
                          </w:rPr>
                          <w:t>way leading to Weetangera</w:t>
                        </w:r>
                        <w:r>
                          <w:rPr>
                            <w:color w:val="auto"/>
                          </w:rPr>
                          <w:t xml:space="preserve"> near bus stop 4276</w:t>
                        </w:r>
                        <w:r w:rsidRPr="00111789">
                          <w:rPr>
                            <w:color w:val="auto"/>
                          </w:rPr>
                          <w:t>.</w:t>
                        </w:r>
                      </w:p>
                    </w:txbxContent>
                  </v:textbox>
                </v:shape>
                <w10:wrap type="tight" anchorx="margin"/>
              </v:group>
            </w:pict>
          </mc:Fallback>
        </mc:AlternateContent>
      </w:r>
    </w:p>
    <w:p w14:paraId="13A6445E" w14:textId="77777777" w:rsidR="001275F8" w:rsidRDefault="001275F8">
      <w:pPr>
        <w:ind w:left="567" w:right="567"/>
        <w:sectPr w:rsidR="001275F8" w:rsidSect="005335B6">
          <w:pgSz w:w="11906" w:h="16838"/>
          <w:pgMar w:top="1440" w:right="1259" w:bottom="1440" w:left="1259" w:header="708" w:footer="708" w:gutter="0"/>
          <w:cols w:space="708"/>
          <w:docGrid w:linePitch="360"/>
        </w:sectPr>
      </w:pPr>
    </w:p>
    <w:p w14:paraId="717A8813" w14:textId="430A41C5" w:rsidR="001275F8" w:rsidRPr="001275F8" w:rsidRDefault="009C2A81" w:rsidP="001275F8">
      <w:pPr>
        <w:keepNext/>
        <w:keepLines/>
        <w:spacing w:before="480" w:line="276" w:lineRule="auto"/>
        <w:outlineLvl w:val="0"/>
        <w:rPr>
          <w:rFonts w:eastAsiaTheme="majorEastAsia"/>
          <w:color w:val="862633"/>
          <w:sz w:val="44"/>
          <w:szCs w:val="44"/>
        </w:rPr>
      </w:pPr>
      <w:r>
        <w:rPr>
          <w:rFonts w:eastAsiaTheme="majorEastAsia" w:cstheme="majorBidi"/>
          <w:color w:val="862633"/>
          <w:sz w:val="44"/>
          <w:szCs w:val="32"/>
        </w:rPr>
        <w:lastRenderedPageBreak/>
        <w:t>360 degree view of b</w:t>
      </w:r>
      <w:r w:rsidR="001275F8" w:rsidRPr="001275F8">
        <w:rPr>
          <w:rFonts w:eastAsiaTheme="majorEastAsia"/>
          <w:color w:val="862633"/>
          <w:sz w:val="44"/>
          <w:szCs w:val="44"/>
        </w:rPr>
        <w:t xml:space="preserve">us stop 4276 </w:t>
      </w:r>
    </w:p>
    <w:p w14:paraId="04C32FBA" w14:textId="77777777" w:rsidR="001275F8" w:rsidRPr="001275F8" w:rsidRDefault="001275F8" w:rsidP="001275F8">
      <w:pPr>
        <w:jc w:val="center"/>
      </w:pPr>
      <w:r w:rsidRPr="001275F8">
        <w:rPr>
          <w:noProof/>
        </w:rPr>
        <w:drawing>
          <wp:inline distT="0" distB="0" distL="0" distR="0" wp14:anchorId="648B834F" wp14:editId="1137E6A0">
            <wp:extent cx="3096000" cy="2321945"/>
            <wp:effectExtent l="0" t="0" r="0" b="254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4" cstate="screen">
                      <a:extLst>
                        <a:ext uri="{28A0092B-C50C-407E-A947-70E740481C1C}">
                          <a14:useLocalDpi xmlns:a14="http://schemas.microsoft.com/office/drawing/2010/main"/>
                        </a:ext>
                      </a:extLst>
                    </a:blip>
                    <a:srcRect/>
                    <a:stretch>
                      <a:fillRect/>
                    </a:stretch>
                  </pic:blipFill>
                  <pic:spPr bwMode="auto">
                    <a:xfrm>
                      <a:off x="0" y="0"/>
                      <a:ext cx="3096000" cy="2321945"/>
                    </a:xfrm>
                    <a:prstGeom prst="rect">
                      <a:avLst/>
                    </a:prstGeom>
                    <a:noFill/>
                    <a:ln>
                      <a:noFill/>
                    </a:ln>
                  </pic:spPr>
                </pic:pic>
              </a:graphicData>
            </a:graphic>
          </wp:inline>
        </w:drawing>
      </w:r>
      <w:r w:rsidRPr="001275F8">
        <w:t xml:space="preserve"> </w:t>
      </w:r>
      <w:r w:rsidRPr="001275F8">
        <w:rPr>
          <w:noProof/>
        </w:rPr>
        <w:t xml:space="preserve">  </w:t>
      </w:r>
      <w:r w:rsidRPr="001275F8">
        <w:rPr>
          <w:noProof/>
        </w:rPr>
        <w:drawing>
          <wp:inline distT="0" distB="0" distL="0" distR="0" wp14:anchorId="4D577556" wp14:editId="289749D7">
            <wp:extent cx="3096000" cy="2322061"/>
            <wp:effectExtent l="0" t="0" r="0" b="25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cstate="screen">
                      <a:extLst>
                        <a:ext uri="{28A0092B-C50C-407E-A947-70E740481C1C}">
                          <a14:useLocalDpi xmlns:a14="http://schemas.microsoft.com/office/drawing/2010/main"/>
                        </a:ext>
                      </a:extLst>
                    </a:blip>
                    <a:srcRect/>
                    <a:stretch>
                      <a:fillRect/>
                    </a:stretch>
                  </pic:blipFill>
                  <pic:spPr bwMode="auto">
                    <a:xfrm>
                      <a:off x="0" y="0"/>
                      <a:ext cx="3096000" cy="2322061"/>
                    </a:xfrm>
                    <a:prstGeom prst="rect">
                      <a:avLst/>
                    </a:prstGeom>
                    <a:noFill/>
                    <a:ln>
                      <a:noFill/>
                    </a:ln>
                  </pic:spPr>
                </pic:pic>
              </a:graphicData>
            </a:graphic>
          </wp:inline>
        </w:drawing>
      </w:r>
      <w:r w:rsidRPr="001275F8">
        <w:rPr>
          <w:noProof/>
        </w:rPr>
        <w:t xml:space="preserve">   </w:t>
      </w:r>
      <w:r w:rsidRPr="001275F8">
        <w:rPr>
          <w:noProof/>
        </w:rPr>
        <w:drawing>
          <wp:inline distT="0" distB="0" distL="0" distR="0" wp14:anchorId="5C6972F4" wp14:editId="4EF87C0B">
            <wp:extent cx="3096000" cy="2321945"/>
            <wp:effectExtent l="0" t="0" r="0" b="254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6" cstate="screen">
                      <a:extLst>
                        <a:ext uri="{28A0092B-C50C-407E-A947-70E740481C1C}">
                          <a14:useLocalDpi xmlns:a14="http://schemas.microsoft.com/office/drawing/2010/main"/>
                        </a:ext>
                      </a:extLst>
                    </a:blip>
                    <a:srcRect/>
                    <a:stretch>
                      <a:fillRect/>
                    </a:stretch>
                  </pic:blipFill>
                  <pic:spPr bwMode="auto">
                    <a:xfrm>
                      <a:off x="0" y="0"/>
                      <a:ext cx="3096000" cy="2321945"/>
                    </a:xfrm>
                    <a:prstGeom prst="rect">
                      <a:avLst/>
                    </a:prstGeom>
                    <a:noFill/>
                    <a:ln>
                      <a:noFill/>
                    </a:ln>
                  </pic:spPr>
                </pic:pic>
              </a:graphicData>
            </a:graphic>
          </wp:inline>
        </w:drawing>
      </w:r>
    </w:p>
    <w:p w14:paraId="4F0A988F" w14:textId="77777777" w:rsidR="001275F8" w:rsidRPr="001275F8" w:rsidRDefault="001275F8" w:rsidP="001275F8">
      <w:pPr>
        <w:jc w:val="center"/>
        <w:rPr>
          <w:noProof/>
        </w:rPr>
      </w:pPr>
      <w:r w:rsidRPr="001275F8">
        <w:rPr>
          <w:noProof/>
        </w:rPr>
        <w:drawing>
          <wp:inline distT="0" distB="0" distL="0" distR="0" wp14:anchorId="4A07EA3B" wp14:editId="2DBBA204">
            <wp:extent cx="3096000" cy="2321945"/>
            <wp:effectExtent l="0" t="0" r="0" b="254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7" cstate="screen">
                      <a:extLst>
                        <a:ext uri="{28A0092B-C50C-407E-A947-70E740481C1C}">
                          <a14:useLocalDpi xmlns:a14="http://schemas.microsoft.com/office/drawing/2010/main"/>
                        </a:ext>
                      </a:extLst>
                    </a:blip>
                    <a:srcRect/>
                    <a:stretch>
                      <a:fillRect/>
                    </a:stretch>
                  </pic:blipFill>
                  <pic:spPr bwMode="auto">
                    <a:xfrm>
                      <a:off x="0" y="0"/>
                      <a:ext cx="3096000" cy="2321945"/>
                    </a:xfrm>
                    <a:prstGeom prst="rect">
                      <a:avLst/>
                    </a:prstGeom>
                    <a:noFill/>
                    <a:ln>
                      <a:noFill/>
                    </a:ln>
                  </pic:spPr>
                </pic:pic>
              </a:graphicData>
            </a:graphic>
          </wp:inline>
        </w:drawing>
      </w:r>
      <w:r w:rsidRPr="001275F8">
        <w:rPr>
          <w:noProof/>
        </w:rPr>
        <w:t xml:space="preserve">   </w:t>
      </w:r>
      <w:r w:rsidRPr="001275F8">
        <w:rPr>
          <w:noProof/>
        </w:rPr>
        <w:drawing>
          <wp:inline distT="0" distB="0" distL="0" distR="0" wp14:anchorId="39E0C2F6" wp14:editId="12433C23">
            <wp:extent cx="3096000" cy="2322061"/>
            <wp:effectExtent l="0" t="0" r="0" b="254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cstate="screen">
                      <a:extLst>
                        <a:ext uri="{28A0092B-C50C-407E-A947-70E740481C1C}">
                          <a14:useLocalDpi xmlns:a14="http://schemas.microsoft.com/office/drawing/2010/main"/>
                        </a:ext>
                      </a:extLst>
                    </a:blip>
                    <a:srcRect/>
                    <a:stretch>
                      <a:fillRect/>
                    </a:stretch>
                  </pic:blipFill>
                  <pic:spPr bwMode="auto">
                    <a:xfrm>
                      <a:off x="0" y="0"/>
                      <a:ext cx="3096000" cy="2322061"/>
                    </a:xfrm>
                    <a:prstGeom prst="rect">
                      <a:avLst/>
                    </a:prstGeom>
                    <a:noFill/>
                    <a:ln>
                      <a:noFill/>
                    </a:ln>
                  </pic:spPr>
                </pic:pic>
              </a:graphicData>
            </a:graphic>
          </wp:inline>
        </w:drawing>
      </w:r>
      <w:r w:rsidRPr="001275F8">
        <w:rPr>
          <w:noProof/>
        </w:rPr>
        <w:t xml:space="preserve">   </w:t>
      </w:r>
      <w:r w:rsidRPr="001275F8">
        <w:rPr>
          <w:noProof/>
        </w:rPr>
        <w:drawing>
          <wp:inline distT="0" distB="0" distL="0" distR="0" wp14:anchorId="7C84C9F9" wp14:editId="3866C589">
            <wp:extent cx="3096000" cy="2322061"/>
            <wp:effectExtent l="0" t="0" r="0" b="254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cstate="screen">
                      <a:extLst>
                        <a:ext uri="{28A0092B-C50C-407E-A947-70E740481C1C}">
                          <a14:useLocalDpi xmlns:a14="http://schemas.microsoft.com/office/drawing/2010/main"/>
                        </a:ext>
                      </a:extLst>
                    </a:blip>
                    <a:srcRect/>
                    <a:stretch>
                      <a:fillRect/>
                    </a:stretch>
                  </pic:blipFill>
                  <pic:spPr bwMode="auto">
                    <a:xfrm>
                      <a:off x="0" y="0"/>
                      <a:ext cx="3096000" cy="2322061"/>
                    </a:xfrm>
                    <a:prstGeom prst="rect">
                      <a:avLst/>
                    </a:prstGeom>
                    <a:noFill/>
                    <a:ln>
                      <a:noFill/>
                    </a:ln>
                  </pic:spPr>
                </pic:pic>
              </a:graphicData>
            </a:graphic>
          </wp:inline>
        </w:drawing>
      </w:r>
    </w:p>
    <w:p w14:paraId="23A5BA31" w14:textId="3937257F" w:rsidR="001275F8" w:rsidRDefault="001275F8">
      <w:pPr>
        <w:ind w:left="567" w:right="567"/>
      </w:pPr>
    </w:p>
    <w:p w14:paraId="085B7F81" w14:textId="77777777" w:rsidR="001275F8" w:rsidRDefault="001275F8" w:rsidP="001D5475">
      <w:pPr>
        <w:sectPr w:rsidR="001275F8" w:rsidSect="001275F8">
          <w:pgSz w:w="16838" w:h="11906" w:orient="landscape"/>
          <w:pgMar w:top="1134" w:right="720" w:bottom="851" w:left="720" w:header="709" w:footer="709" w:gutter="0"/>
          <w:cols w:space="708"/>
          <w:docGrid w:linePitch="360"/>
        </w:sectPr>
      </w:pPr>
    </w:p>
    <w:p w14:paraId="0C432EDC" w14:textId="2A34773C" w:rsidR="008D7278" w:rsidRDefault="00CC1E49" w:rsidP="00D23780">
      <w:pPr>
        <w:pStyle w:val="Heading1"/>
      </w:pPr>
      <w:r>
        <w:rPr>
          <w:noProof/>
        </w:rPr>
        <w:lastRenderedPageBreak/>
        <w:drawing>
          <wp:anchor distT="0" distB="0" distL="114300" distR="114300" simplePos="0" relativeHeight="252281856" behindDoc="1" locked="0" layoutInCell="1" allowOverlap="1" wp14:anchorId="053F2E32" wp14:editId="59B4E2CC">
            <wp:simplePos x="0" y="0"/>
            <wp:positionH relativeFrom="margin">
              <wp:align>left</wp:align>
            </wp:positionH>
            <wp:positionV relativeFrom="paragraph">
              <wp:posOffset>9525</wp:posOffset>
            </wp:positionV>
            <wp:extent cx="466725" cy="1224915"/>
            <wp:effectExtent l="0" t="0" r="9525" b="0"/>
            <wp:wrapTight wrapText="bothSides">
              <wp:wrapPolygon edited="0">
                <wp:start x="0" y="0"/>
                <wp:lineTo x="0" y="21163"/>
                <wp:lineTo x="21159" y="21163"/>
                <wp:lineTo x="21159" y="0"/>
                <wp:lineTo x="0" y="0"/>
              </wp:wrapPolygon>
            </wp:wrapTight>
            <wp:docPr id="379" name="Picture 379" descr="A long road with grass on the side of th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4064a.jpg"/>
                    <pic:cNvPicPr/>
                  </pic:nvPicPr>
                  <pic:blipFill rotWithShape="1">
                    <a:blip r:embed="rId190" cstate="screen">
                      <a:extLst>
                        <a:ext uri="{28A0092B-C50C-407E-A947-70E740481C1C}">
                          <a14:useLocalDpi xmlns:a14="http://schemas.microsoft.com/office/drawing/2010/main"/>
                        </a:ext>
                      </a:extLst>
                    </a:blip>
                    <a:srcRect/>
                    <a:stretch/>
                  </pic:blipFill>
                  <pic:spPr bwMode="auto">
                    <a:xfrm>
                      <a:off x="0" y="0"/>
                      <a:ext cx="466725" cy="12249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7278" w:rsidRPr="00111789">
        <w:t>Bus stop 4064</w:t>
      </w:r>
    </w:p>
    <w:p w14:paraId="086957BC" w14:textId="027CFEB9" w:rsidR="008D7278" w:rsidRDefault="008D7278" w:rsidP="008D7278">
      <w:r>
        <w:t xml:space="preserve">Bus stop 4064 </w:t>
      </w:r>
      <w:r w:rsidR="00F167A3">
        <w:t>is</w:t>
      </w:r>
      <w:r>
        <w:t xml:space="preserve"> on John Cleland St in Florey</w:t>
      </w:r>
      <w:r w:rsidR="00F167A3">
        <w:t xml:space="preserve"> located behind the Florey shops</w:t>
      </w:r>
      <w:r>
        <w:t xml:space="preserve">. The bus stop </w:t>
      </w:r>
      <w:r w:rsidR="00F167A3">
        <w:t>is</w:t>
      </w:r>
      <w:r>
        <w:t xml:space="preserve"> on </w:t>
      </w:r>
      <w:r w:rsidR="00650B64">
        <w:t xml:space="preserve">a </w:t>
      </w:r>
      <w:r>
        <w:t xml:space="preserve">street with </w:t>
      </w:r>
      <w:r w:rsidR="00F167A3">
        <w:t>a medium amount of</w:t>
      </w:r>
      <w:r>
        <w:t xml:space="preserve"> car traffic</w:t>
      </w:r>
      <w:r w:rsidR="00650B64">
        <w:t>,</w:t>
      </w:r>
      <w:r>
        <w:t xml:space="preserve"> with</w:t>
      </w:r>
      <w:r w:rsidR="00F167A3">
        <w:t xml:space="preserve"> a </w:t>
      </w:r>
      <w:r w:rsidR="005F5E2B">
        <w:t xml:space="preserve">large </w:t>
      </w:r>
      <w:r w:rsidR="00B51969">
        <w:t>green space</w:t>
      </w:r>
      <w:r w:rsidR="00F167A3">
        <w:t xml:space="preserve"> behind the bus stop and</w:t>
      </w:r>
      <w:r>
        <w:t xml:space="preserve"> </w:t>
      </w:r>
      <w:r w:rsidR="00650B64">
        <w:t xml:space="preserve">housing </w:t>
      </w:r>
      <w:r w:rsidR="00F167A3">
        <w:t>back fences</w:t>
      </w:r>
      <w:r>
        <w:t xml:space="preserve"> </w:t>
      </w:r>
      <w:r w:rsidR="005F5E2B">
        <w:t>on the opposite side of the road</w:t>
      </w:r>
      <w:r w:rsidR="00F167A3">
        <w:t>.</w:t>
      </w:r>
      <w:r w:rsidR="00F167A3">
        <w:rPr>
          <w:rStyle w:val="FootnoteReference"/>
        </w:rPr>
        <w:footnoteReference w:id="28"/>
      </w:r>
      <w:r w:rsidR="007550C9">
        <w:t xml:space="preserve"> The bus stop on the opposite side of the road is 4065.</w:t>
      </w:r>
    </w:p>
    <w:p w14:paraId="4C578869" w14:textId="019768A3" w:rsidR="008D7278" w:rsidRPr="0003639D" w:rsidRDefault="008D7278" w:rsidP="008D7278">
      <w:pPr>
        <w:pStyle w:val="Quote"/>
        <w:rPr>
          <w:lang w:eastAsia="en-AU"/>
        </w:rPr>
      </w:pPr>
      <w:r>
        <w:rPr>
          <w:lang w:eastAsia="en-AU"/>
        </w:rPr>
        <w:t>“T</w:t>
      </w:r>
      <w:r w:rsidRPr="0003639D">
        <w:rPr>
          <w:lang w:eastAsia="en-AU"/>
        </w:rPr>
        <w:t>he lighting is a major issue especially when walking down the foot path from the shops</w:t>
      </w:r>
      <w:r>
        <w:rPr>
          <w:lang w:eastAsia="en-AU"/>
        </w:rPr>
        <w:t>...”</w:t>
      </w:r>
    </w:p>
    <w:p w14:paraId="07353BEA" w14:textId="6175B2FE" w:rsidR="00DD3BB1" w:rsidRDefault="008D7278" w:rsidP="008D7278">
      <w:r>
        <w:t>Bus stop 406</w:t>
      </w:r>
      <w:r w:rsidR="00F167A3">
        <w:t>4</w:t>
      </w:r>
      <w:r>
        <w:t xml:space="preserve"> has </w:t>
      </w:r>
      <w:r w:rsidR="00F167A3">
        <w:t xml:space="preserve">streetlighting </w:t>
      </w:r>
      <w:r>
        <w:t>illuminating the bus stop</w:t>
      </w:r>
      <w:r w:rsidR="00650B64">
        <w:t>,</w:t>
      </w:r>
      <w:r w:rsidR="00F167A3">
        <w:t xml:space="preserve"> but would be very dark behind the bus stop </w:t>
      </w:r>
      <w:r w:rsidR="00DD3BB1">
        <w:t xml:space="preserve">where there is a </w:t>
      </w:r>
      <w:r w:rsidR="00124E8C">
        <w:t xml:space="preserve">large </w:t>
      </w:r>
      <w:r w:rsidR="00DD3BB1">
        <w:t xml:space="preserve">park (Isla </w:t>
      </w:r>
      <w:proofErr w:type="spellStart"/>
      <w:r w:rsidR="00DD3BB1">
        <w:t>Carys</w:t>
      </w:r>
      <w:proofErr w:type="spellEnd"/>
      <w:r w:rsidR="00DD3BB1">
        <w:t xml:space="preserve"> park) with no lighting. To gain access to the Florey shops or to residential areas near the shops</w:t>
      </w:r>
      <w:r w:rsidR="00650B64">
        <w:t>,</w:t>
      </w:r>
      <w:r w:rsidR="00DD3BB1">
        <w:t xml:space="preserve"> there is a path that is hidden from the road (Figure </w:t>
      </w:r>
      <w:r w:rsidR="0056490E">
        <w:t>4</w:t>
      </w:r>
      <w:r w:rsidR="0068467C">
        <w:t>6</w:t>
      </w:r>
      <w:r w:rsidR="00DD3BB1">
        <w:t>) as it is lower than street level</w:t>
      </w:r>
      <w:r w:rsidR="00124E8C">
        <w:t xml:space="preserve">. </w:t>
      </w:r>
      <w:r w:rsidR="002A3BAA">
        <w:t>The path would be very dark at night due to lack of lighting</w:t>
      </w:r>
      <w:r w:rsidR="00650B64">
        <w:t>,</w:t>
      </w:r>
      <w:r w:rsidR="002A3BAA">
        <w:t xml:space="preserve"> and is a possible entrapment site due to poor visibility to the road (Figure </w:t>
      </w:r>
      <w:r w:rsidR="005F0D12">
        <w:t>4</w:t>
      </w:r>
      <w:r w:rsidR="0068467C">
        <w:t>7</w:t>
      </w:r>
      <w:r w:rsidR="002A3BAA">
        <w:t xml:space="preserve">). </w:t>
      </w:r>
      <w:r w:rsidR="00124E8C">
        <w:t>The path</w:t>
      </w:r>
      <w:r w:rsidR="00DD3BB1">
        <w:t xml:space="preserve"> lead</w:t>
      </w:r>
      <w:r w:rsidR="00124E8C">
        <w:t xml:space="preserve">s </w:t>
      </w:r>
      <w:r w:rsidR="00DD3BB1">
        <w:t xml:space="preserve">to an </w:t>
      </w:r>
      <w:r w:rsidR="00124E8C">
        <w:t>underpass which is also dark at night and a possible entrapment site</w:t>
      </w:r>
      <w:r w:rsidR="00DD3BB1">
        <w:t xml:space="preserve">. </w:t>
      </w:r>
    </w:p>
    <w:p w14:paraId="71096DED" w14:textId="37E24F14" w:rsidR="00DD3BB1" w:rsidRDefault="008701F7" w:rsidP="008D7278">
      <w:r>
        <w:rPr>
          <w:noProof/>
        </w:rPr>
        <mc:AlternateContent>
          <mc:Choice Requires="wpg">
            <w:drawing>
              <wp:anchor distT="0" distB="0" distL="114300" distR="114300" simplePos="0" relativeHeight="252118016" behindDoc="0" locked="0" layoutInCell="1" allowOverlap="1" wp14:anchorId="317BD5FF" wp14:editId="0B6D97A3">
                <wp:simplePos x="0" y="0"/>
                <wp:positionH relativeFrom="margin">
                  <wp:posOffset>1285875</wp:posOffset>
                </wp:positionH>
                <wp:positionV relativeFrom="paragraph">
                  <wp:posOffset>733425</wp:posOffset>
                </wp:positionV>
                <wp:extent cx="3514725" cy="3743325"/>
                <wp:effectExtent l="0" t="0" r="9525" b="9525"/>
                <wp:wrapSquare wrapText="bothSides"/>
                <wp:docPr id="253" name="Group 253"/>
                <wp:cNvGraphicFramePr/>
                <a:graphic xmlns:a="http://schemas.openxmlformats.org/drawingml/2006/main">
                  <a:graphicData uri="http://schemas.microsoft.com/office/word/2010/wordprocessingGroup">
                    <wpg:wgp>
                      <wpg:cNvGrpSpPr/>
                      <wpg:grpSpPr>
                        <a:xfrm>
                          <a:off x="0" y="0"/>
                          <a:ext cx="3514725" cy="3743325"/>
                          <a:chOff x="0" y="891077"/>
                          <a:chExt cx="2781300" cy="3046800"/>
                        </a:xfrm>
                      </wpg:grpSpPr>
                      <wpg:grpSp>
                        <wpg:cNvPr id="170" name="Group 170"/>
                        <wpg:cNvGrpSpPr/>
                        <wpg:grpSpPr>
                          <a:xfrm>
                            <a:off x="0" y="891077"/>
                            <a:ext cx="2781300" cy="2816677"/>
                            <a:chOff x="0" y="891077"/>
                            <a:chExt cx="2781300" cy="2816677"/>
                          </a:xfrm>
                        </wpg:grpSpPr>
                        <pic:pic xmlns:pic="http://schemas.openxmlformats.org/drawingml/2006/picture">
                          <pic:nvPicPr>
                            <pic:cNvPr id="183" name="Picture 183" descr="A sign on the side of a road&#10;&#10;Description automatically generated"/>
                            <pic:cNvPicPr>
                              <a:picLocks noChangeAspect="1"/>
                            </pic:cNvPicPr>
                          </pic:nvPicPr>
                          <pic:blipFill rotWithShape="1">
                            <a:blip r:embed="rId191" cstate="screen">
                              <a:extLst>
                                <a:ext uri="{28A0092B-C50C-407E-A947-70E740481C1C}">
                                  <a14:useLocalDpi xmlns:a14="http://schemas.microsoft.com/office/drawing/2010/main"/>
                                </a:ext>
                              </a:extLst>
                            </a:blip>
                            <a:srcRect/>
                            <a:stretch/>
                          </pic:blipFill>
                          <pic:spPr>
                            <a:xfrm>
                              <a:off x="0" y="891077"/>
                              <a:ext cx="2781300" cy="2816677"/>
                            </a:xfrm>
                            <a:prstGeom prst="rect">
                              <a:avLst/>
                            </a:prstGeom>
                          </pic:spPr>
                        </pic:pic>
                        <wps:wsp>
                          <wps:cNvPr id="186" name="Straight Arrow Connector 186"/>
                          <wps:cNvCnPr/>
                          <wps:spPr>
                            <a:xfrm>
                              <a:off x="619125" y="2038350"/>
                              <a:ext cx="142875" cy="219075"/>
                            </a:xfrm>
                            <a:prstGeom prst="straightConnector1">
                              <a:avLst/>
                            </a:prstGeom>
                            <a:ln>
                              <a:solidFill>
                                <a:schemeClr val="accent4">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7" name="Straight Arrow Connector 187"/>
                          <wps:cNvCnPr/>
                          <wps:spPr>
                            <a:xfrm>
                              <a:off x="333375" y="2219325"/>
                              <a:ext cx="142875" cy="219075"/>
                            </a:xfrm>
                            <a:prstGeom prst="straightConnector1">
                              <a:avLst/>
                            </a:prstGeom>
                            <a:ln>
                              <a:solidFill>
                                <a:schemeClr val="accent4">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89" name="Text Box 189"/>
                        <wps:cNvSpPr txBox="1"/>
                        <wps:spPr>
                          <a:xfrm>
                            <a:off x="0" y="3771765"/>
                            <a:ext cx="2781300" cy="166112"/>
                          </a:xfrm>
                          <a:prstGeom prst="rect">
                            <a:avLst/>
                          </a:prstGeom>
                          <a:solidFill>
                            <a:prstClr val="white"/>
                          </a:solidFill>
                          <a:ln>
                            <a:noFill/>
                          </a:ln>
                        </wps:spPr>
                        <wps:txbx>
                          <w:txbxContent>
                            <w:p w14:paraId="02D5ACDB" w14:textId="4425A2E9" w:rsidR="00283C9B" w:rsidRPr="00B55BA4" w:rsidRDefault="00283C9B" w:rsidP="008D7278">
                              <w:pPr>
                                <w:pStyle w:val="Caption"/>
                                <w:rPr>
                                  <w:noProof/>
                                  <w:color w:val="auto"/>
                                </w:rPr>
                              </w:pPr>
                              <w:r w:rsidRPr="00B55BA4">
                                <w:rPr>
                                  <w:color w:val="auto"/>
                                </w:rPr>
                                <w:t>Figure</w:t>
                              </w:r>
                              <w:r>
                                <w:rPr>
                                  <w:color w:val="auto"/>
                                </w:rPr>
                                <w:t xml:space="preserve"> 46</w:t>
                              </w:r>
                              <w:r w:rsidRPr="00B55BA4">
                                <w:rPr>
                                  <w:color w:val="auto"/>
                                </w:rPr>
                                <w:t>: Hidden path behind bus stop 4064.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7BD5FF" id="Group 253" o:spid="_x0000_s1159" style="position:absolute;left:0;text-align:left;margin-left:101.25pt;margin-top:57.75pt;width:276.75pt;height:294.75pt;z-index:252118016;mso-position-horizontal-relative:margin;mso-width-relative:margin;mso-height-relative:margin" coordorigin=",8910" coordsize="27813,304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">
                <v:group id="Group 170" o:spid="_x0000_s1160" style="position:absolute;top:8910;width:27813;height:28167" coordorigin=",8910" coordsize="27813,28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">
                  <v:shape id="Picture 183" o:spid="_x0000_s1161" type="#_x0000_t75" alt="A sign on the side of a road&#10;&#10;Description automatically generated" style="position:absolute;top:8910;width:27813;height:2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">
                    <v:imagedata r:id="rId192" o:title="A sign on the side of a road&#10;&#10;Description automatically generated"/>
                  </v:shape>
                  <v:shape id="Straight Arrow Connector 186" o:spid="_x0000_s1162" type="#_x0000_t32" style="position:absolute;left:6191;top:20383;width:1429;height:2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" strokecolor="#ffd966 [1943]" strokeweight=".5pt">
                    <v:stroke endarrow="block" joinstyle="miter"/>
                  </v:shape>
                  <v:shape id="Straight Arrow Connector 187" o:spid="_x0000_s1163" type="#_x0000_t32" style="position:absolute;left:3333;top:22193;width:1429;height:2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" strokecolor="#ffd966 [1943]" strokeweight=".5pt">
                    <v:stroke endarrow="block" joinstyle="miter"/>
                  </v:shape>
                </v:group>
                <v:shape id="Text Box 189" o:spid="_x0000_s1164" type="#_x0000_t202" style="position:absolute;top:37717;width:27813;height:1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" stroked="f">
                  <v:textbox inset="0,0,0,0">
                    <w:txbxContent>
                      <w:p w14:paraId="02D5ACDB" w14:textId="4425A2E9" w:rsidR="00283C9B" w:rsidRPr="00B55BA4" w:rsidRDefault="00283C9B" w:rsidP="008D7278">
                        <w:pPr>
                          <w:pStyle w:val="Caption"/>
                          <w:rPr>
                            <w:noProof/>
                            <w:color w:val="auto"/>
                          </w:rPr>
                        </w:pPr>
                        <w:r w:rsidRPr="00B55BA4">
                          <w:rPr>
                            <w:color w:val="auto"/>
                          </w:rPr>
                          <w:t>Figure</w:t>
                        </w:r>
                        <w:r>
                          <w:rPr>
                            <w:color w:val="auto"/>
                          </w:rPr>
                          <w:t xml:space="preserve"> 46</w:t>
                        </w:r>
                        <w:r w:rsidRPr="00B55BA4">
                          <w:rPr>
                            <w:color w:val="auto"/>
                          </w:rPr>
                          <w:t>: Hidden path behind bus stop 4064.</w:t>
                        </w:r>
                      </w:p>
                    </w:txbxContent>
                  </v:textbox>
                </v:shape>
                <w10:wrap type="square" anchorx="margin"/>
              </v:group>
            </w:pict>
          </mc:Fallback>
        </mc:AlternateContent>
      </w:r>
      <w:r w:rsidR="00DD3BB1">
        <w:t>In the opposite direction</w:t>
      </w:r>
      <w:r w:rsidR="00650B64">
        <w:t>,</w:t>
      </w:r>
      <w:r w:rsidR="00DD3BB1">
        <w:t xml:space="preserve"> the path leads away from the bus stop </w:t>
      </w:r>
      <w:r w:rsidR="002A3BAA">
        <w:t>near the road for approximately 100 metres</w:t>
      </w:r>
      <w:r w:rsidR="00650B64">
        <w:t>,</w:t>
      </w:r>
      <w:r w:rsidR="002A3BAA">
        <w:t xml:space="preserve"> </w:t>
      </w:r>
      <w:r w:rsidR="00DD3BB1">
        <w:t>the</w:t>
      </w:r>
      <w:r w:rsidR="002A3BAA">
        <w:t>n into the</w:t>
      </w:r>
      <w:r w:rsidR="00DD3BB1">
        <w:t xml:space="preserve"> </w:t>
      </w:r>
      <w:r w:rsidR="00650B64">
        <w:t xml:space="preserve">unlit </w:t>
      </w:r>
      <w:r w:rsidR="00DD3BB1">
        <w:t>park</w:t>
      </w:r>
      <w:r w:rsidR="00650B64">
        <w:t xml:space="preserve">, </w:t>
      </w:r>
      <w:r w:rsidR="00DD3BB1">
        <w:t xml:space="preserve">past </w:t>
      </w:r>
      <w:r w:rsidR="00650B64">
        <w:t xml:space="preserve">housing </w:t>
      </w:r>
      <w:r w:rsidR="00DD3BB1">
        <w:t xml:space="preserve">back fences </w:t>
      </w:r>
      <w:r w:rsidR="002A3BAA">
        <w:t>for 100 metres</w:t>
      </w:r>
      <w:r w:rsidR="00650B64">
        <w:t>,</w:t>
      </w:r>
      <w:r w:rsidR="002A3BAA">
        <w:t xml:space="preserve"> </w:t>
      </w:r>
      <w:r w:rsidR="00DD3BB1">
        <w:t>and through alleyways to get to residential areas</w:t>
      </w:r>
      <w:r w:rsidR="002A3BAA">
        <w:t xml:space="preserve"> (such as </w:t>
      </w:r>
      <w:proofErr w:type="spellStart"/>
      <w:r w:rsidR="002A3BAA">
        <w:t>Mallor</w:t>
      </w:r>
      <w:proofErr w:type="spellEnd"/>
      <w:r w:rsidR="002A3BAA">
        <w:t xml:space="preserve"> St or </w:t>
      </w:r>
      <w:proofErr w:type="spellStart"/>
      <w:r w:rsidR="002A3BAA">
        <w:t>Brunnich</w:t>
      </w:r>
      <w:proofErr w:type="spellEnd"/>
      <w:r w:rsidR="002A3BAA">
        <w:t xml:space="preserve"> Pl)</w:t>
      </w:r>
      <w:r w:rsidR="00DD3BB1">
        <w:t>.</w:t>
      </w:r>
    </w:p>
    <w:p w14:paraId="4D2C8BE2" w14:textId="5ACE7808" w:rsidR="0056490E" w:rsidRDefault="0056490E">
      <w:pPr>
        <w:ind w:left="567" w:right="567"/>
      </w:pPr>
      <w:r>
        <w:br w:type="page"/>
      </w:r>
    </w:p>
    <w:p w14:paraId="61C10043" w14:textId="00008212" w:rsidR="008701F7" w:rsidRDefault="008701F7" w:rsidP="008701F7">
      <w:r>
        <w:lastRenderedPageBreak/>
        <w:t>The closest housing to this bus stop is on the opposite side of the street on Tattersa</w:t>
      </w:r>
      <w:r w:rsidR="00650B64">
        <w:t>l</w:t>
      </w:r>
      <w:r>
        <w:t xml:space="preserve">l Cres. </w:t>
      </w:r>
    </w:p>
    <w:p w14:paraId="4433EDCF" w14:textId="3730946C" w:rsidR="008701F7" w:rsidRDefault="008701F7" w:rsidP="008701F7">
      <w:r>
        <w:rPr>
          <w:noProof/>
        </w:rPr>
        <w:t>There are numerous possible entrapment sites at this bus</w:t>
      </w:r>
      <w:r>
        <w:t xml:space="preserve"> stop which is isolated due to the large open spaces and lack of visibility to houses.</w:t>
      </w:r>
    </w:p>
    <w:p w14:paraId="11CD07BE" w14:textId="56512112" w:rsidR="0056490E" w:rsidRDefault="0056490E" w:rsidP="006073F8">
      <w:pPr>
        <w:ind w:left="567" w:right="567"/>
      </w:pPr>
      <w:r>
        <w:rPr>
          <w:noProof/>
        </w:rPr>
        <mc:AlternateContent>
          <mc:Choice Requires="wpg">
            <w:drawing>
              <wp:anchor distT="0" distB="0" distL="114300" distR="114300" simplePos="0" relativeHeight="252246016" behindDoc="0" locked="0" layoutInCell="1" allowOverlap="1" wp14:anchorId="1BF412D6" wp14:editId="065EEE6F">
                <wp:simplePos x="0" y="0"/>
                <wp:positionH relativeFrom="margin">
                  <wp:posOffset>1267460</wp:posOffset>
                </wp:positionH>
                <wp:positionV relativeFrom="paragraph">
                  <wp:posOffset>0</wp:posOffset>
                </wp:positionV>
                <wp:extent cx="3352800" cy="4143375"/>
                <wp:effectExtent l="0" t="0" r="0" b="9525"/>
                <wp:wrapSquare wrapText="bothSides"/>
                <wp:docPr id="257" name="Group 257"/>
                <wp:cNvGraphicFramePr/>
                <a:graphic xmlns:a="http://schemas.openxmlformats.org/drawingml/2006/main">
                  <a:graphicData uri="http://schemas.microsoft.com/office/word/2010/wordprocessingGroup">
                    <wpg:wgp>
                      <wpg:cNvGrpSpPr/>
                      <wpg:grpSpPr>
                        <a:xfrm>
                          <a:off x="0" y="0"/>
                          <a:ext cx="3352800" cy="4143375"/>
                          <a:chOff x="-13857" y="895865"/>
                          <a:chExt cx="2789680" cy="3210188"/>
                        </a:xfrm>
                      </wpg:grpSpPr>
                      <pic:pic xmlns:pic="http://schemas.openxmlformats.org/drawingml/2006/picture">
                        <pic:nvPicPr>
                          <pic:cNvPr id="210" name="Picture 210" descr="A path with trees on the side of a dirt field&#10;&#10;Description automatically generated"/>
                          <pic:cNvPicPr>
                            <a:picLocks noChangeAspect="1"/>
                          </pic:cNvPicPr>
                        </pic:nvPicPr>
                        <pic:blipFill rotWithShape="1">
                          <a:blip r:embed="rId193" cstate="screen">
                            <a:extLst>
                              <a:ext uri="{28A0092B-C50C-407E-A947-70E740481C1C}">
                                <a14:useLocalDpi xmlns:a14="http://schemas.microsoft.com/office/drawing/2010/main"/>
                              </a:ext>
                            </a:extLst>
                          </a:blip>
                          <a:srcRect/>
                          <a:stretch/>
                        </pic:blipFill>
                        <pic:spPr>
                          <a:xfrm>
                            <a:off x="-13857" y="895865"/>
                            <a:ext cx="2789680" cy="2830391"/>
                          </a:xfrm>
                          <a:prstGeom prst="rect">
                            <a:avLst/>
                          </a:prstGeom>
                        </pic:spPr>
                      </pic:pic>
                      <wps:wsp>
                        <wps:cNvPr id="188" name="Text Box 188"/>
                        <wps:cNvSpPr txBox="1"/>
                        <wps:spPr>
                          <a:xfrm>
                            <a:off x="-13857" y="3790233"/>
                            <a:ext cx="2780665" cy="315820"/>
                          </a:xfrm>
                          <a:prstGeom prst="rect">
                            <a:avLst/>
                          </a:prstGeom>
                          <a:solidFill>
                            <a:prstClr val="white"/>
                          </a:solidFill>
                          <a:ln>
                            <a:noFill/>
                          </a:ln>
                        </wps:spPr>
                        <wps:txbx>
                          <w:txbxContent>
                            <w:p w14:paraId="408BA649" w14:textId="3CEB335F" w:rsidR="00283C9B" w:rsidRPr="00B55BA4" w:rsidRDefault="00283C9B" w:rsidP="00124E8C">
                              <w:pPr>
                                <w:pStyle w:val="Caption"/>
                                <w:rPr>
                                  <w:noProof/>
                                  <w:color w:val="auto"/>
                                </w:rPr>
                              </w:pPr>
                              <w:r w:rsidRPr="00B55BA4">
                                <w:rPr>
                                  <w:color w:val="auto"/>
                                </w:rPr>
                                <w:t>Figure</w:t>
                              </w:r>
                              <w:r>
                                <w:rPr>
                                  <w:color w:val="auto"/>
                                </w:rPr>
                                <w:t xml:space="preserve"> 47</w:t>
                              </w:r>
                              <w:r w:rsidRPr="00B55BA4">
                                <w:rPr>
                                  <w:color w:val="auto"/>
                                </w:rPr>
                                <w:t>: Hidden path behind bus stop 4064 leading to underpass.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F412D6" id="Group 257" o:spid="_x0000_s1165" style="position:absolute;left:0;text-align:left;margin-left:99.8pt;margin-top:0;width:264pt;height:326.25pt;z-index:252246016;mso-position-horizontal-relative:margin;mso-width-relative:margin;mso-height-relative:margin" coordorigin="-138,8958" coordsize="27896,321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">
                <v:shape id="Picture 210" o:spid="_x0000_s1166" type="#_x0000_t75" alt="A path with trees on the side of a dirt field&#10;&#10;Description automatically generated" style="position:absolute;left:-138;top:8958;width:27896;height:28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">
                  <v:imagedata r:id="rId194" o:title="A path with trees on the side of a dirt field&#10;&#10;Description automatically generated"/>
                </v:shape>
                <v:shape id="Text Box 188" o:spid="_x0000_s1167" type="#_x0000_t202" style="position:absolute;left:-138;top:37902;width:27806;height:3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" stroked="f">
                  <v:textbox inset="0,0,0,0">
                    <w:txbxContent>
                      <w:p w14:paraId="408BA649" w14:textId="3CEB335F" w:rsidR="00283C9B" w:rsidRPr="00B55BA4" w:rsidRDefault="00283C9B" w:rsidP="00124E8C">
                        <w:pPr>
                          <w:pStyle w:val="Caption"/>
                          <w:rPr>
                            <w:noProof/>
                            <w:color w:val="auto"/>
                          </w:rPr>
                        </w:pPr>
                        <w:r w:rsidRPr="00B55BA4">
                          <w:rPr>
                            <w:color w:val="auto"/>
                          </w:rPr>
                          <w:t>Figure</w:t>
                        </w:r>
                        <w:r>
                          <w:rPr>
                            <w:color w:val="auto"/>
                          </w:rPr>
                          <w:t xml:space="preserve"> 47</w:t>
                        </w:r>
                        <w:r w:rsidRPr="00B55BA4">
                          <w:rPr>
                            <w:color w:val="auto"/>
                          </w:rPr>
                          <w:t>: Hidden path behind bus stop 4064 leading to underpass.</w:t>
                        </w:r>
                      </w:p>
                    </w:txbxContent>
                  </v:textbox>
                </v:shape>
                <w10:wrap type="square" anchorx="margin"/>
              </v:group>
            </w:pict>
          </mc:Fallback>
        </mc:AlternateContent>
      </w:r>
    </w:p>
    <w:p w14:paraId="275234B5" w14:textId="0DE27EB2" w:rsidR="0056490E" w:rsidRDefault="0056490E" w:rsidP="006073F8">
      <w:pPr>
        <w:ind w:left="567" w:right="567"/>
      </w:pPr>
    </w:p>
    <w:p w14:paraId="415A923E" w14:textId="77777777" w:rsidR="0056490E" w:rsidRDefault="0056490E" w:rsidP="006073F8">
      <w:pPr>
        <w:ind w:left="567" w:right="567"/>
      </w:pPr>
    </w:p>
    <w:p w14:paraId="5647E442" w14:textId="78538AF2" w:rsidR="0056490E" w:rsidRDefault="0056490E" w:rsidP="006073F8">
      <w:pPr>
        <w:ind w:left="567" w:right="567"/>
      </w:pPr>
    </w:p>
    <w:p w14:paraId="43D7C758" w14:textId="10AC4981" w:rsidR="0056490E" w:rsidRDefault="0056490E" w:rsidP="006073F8">
      <w:pPr>
        <w:ind w:left="567" w:right="567"/>
      </w:pPr>
    </w:p>
    <w:p w14:paraId="5AB24D5D" w14:textId="77777777" w:rsidR="0056490E" w:rsidRDefault="0056490E" w:rsidP="006073F8">
      <w:pPr>
        <w:ind w:left="567" w:right="567"/>
      </w:pPr>
    </w:p>
    <w:p w14:paraId="3B8FCEA6" w14:textId="3554FDFD" w:rsidR="0056490E" w:rsidRDefault="0056490E" w:rsidP="006073F8">
      <w:pPr>
        <w:ind w:left="567" w:right="567"/>
      </w:pPr>
    </w:p>
    <w:p w14:paraId="31001D06" w14:textId="77777777" w:rsidR="0056490E" w:rsidRDefault="0056490E" w:rsidP="006073F8">
      <w:pPr>
        <w:ind w:left="567" w:right="567"/>
      </w:pPr>
    </w:p>
    <w:p w14:paraId="26746B62" w14:textId="539DFE1D" w:rsidR="0056490E" w:rsidRDefault="0056490E" w:rsidP="006073F8">
      <w:pPr>
        <w:ind w:left="567" w:right="567"/>
      </w:pPr>
    </w:p>
    <w:p w14:paraId="036E4DA4" w14:textId="77777777" w:rsidR="0056490E" w:rsidRDefault="0056490E" w:rsidP="006073F8">
      <w:pPr>
        <w:ind w:left="567" w:right="567"/>
      </w:pPr>
    </w:p>
    <w:p w14:paraId="13FEA61B" w14:textId="77777777" w:rsidR="0056490E" w:rsidRDefault="0056490E" w:rsidP="006073F8">
      <w:pPr>
        <w:ind w:left="567" w:right="567"/>
      </w:pPr>
    </w:p>
    <w:p w14:paraId="7AB7B32B" w14:textId="7514BA99" w:rsidR="0056490E" w:rsidRDefault="0056490E" w:rsidP="006073F8">
      <w:pPr>
        <w:ind w:left="567" w:right="567"/>
      </w:pPr>
    </w:p>
    <w:p w14:paraId="5C47F2AC" w14:textId="77777777" w:rsidR="0056490E" w:rsidRDefault="0056490E" w:rsidP="006073F8">
      <w:pPr>
        <w:ind w:left="567" w:right="567"/>
      </w:pPr>
    </w:p>
    <w:p w14:paraId="54C05B8C" w14:textId="77777777" w:rsidR="0056490E" w:rsidRDefault="0056490E" w:rsidP="006073F8">
      <w:pPr>
        <w:ind w:left="567" w:right="567"/>
      </w:pPr>
    </w:p>
    <w:p w14:paraId="5F66BDCD" w14:textId="77777777" w:rsidR="001275F8" w:rsidRDefault="001275F8" w:rsidP="006073F8">
      <w:pPr>
        <w:ind w:left="567" w:right="567"/>
        <w:sectPr w:rsidR="001275F8" w:rsidSect="005335B6">
          <w:pgSz w:w="11906" w:h="16838"/>
          <w:pgMar w:top="1440" w:right="1259" w:bottom="1440" w:left="1259" w:header="708" w:footer="708" w:gutter="0"/>
          <w:cols w:space="708"/>
          <w:docGrid w:linePitch="360"/>
        </w:sectPr>
      </w:pPr>
    </w:p>
    <w:p w14:paraId="2ABA97D5" w14:textId="2236F8C5" w:rsidR="001275F8" w:rsidRPr="00192F37" w:rsidRDefault="00D15AFF" w:rsidP="001275F8">
      <w:pPr>
        <w:pStyle w:val="Heading1"/>
      </w:pPr>
      <w:r>
        <w:lastRenderedPageBreak/>
        <w:t>360 degree view of b</w:t>
      </w:r>
      <w:r w:rsidR="001275F8" w:rsidRPr="00306572">
        <w:t xml:space="preserve">us stop </w:t>
      </w:r>
      <w:r w:rsidR="001275F8">
        <w:t>4064</w:t>
      </w:r>
    </w:p>
    <w:p w14:paraId="535F8C36" w14:textId="77777777" w:rsidR="001275F8" w:rsidRDefault="001275F8" w:rsidP="001275F8">
      <w:pPr>
        <w:jc w:val="center"/>
        <w:rPr>
          <w:noProof/>
        </w:rPr>
      </w:pPr>
      <w:r>
        <w:rPr>
          <w:noProof/>
        </w:rPr>
        <w:drawing>
          <wp:inline distT="0" distB="0" distL="0" distR="0" wp14:anchorId="038A400A" wp14:editId="02EDBDDE">
            <wp:extent cx="3095625" cy="2321560"/>
            <wp:effectExtent l="0" t="0" r="9525" b="2540"/>
            <wp:docPr id="88" name="Picture 88" descr="A long road with grass on the side of th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064a.jpg"/>
                    <pic:cNvPicPr/>
                  </pic:nvPicPr>
                  <pic:blipFill>
                    <a:blip r:embed="rId195" cstate="screen">
                      <a:extLst>
                        <a:ext uri="{28A0092B-C50C-407E-A947-70E740481C1C}">
                          <a14:useLocalDpi xmlns:a14="http://schemas.microsoft.com/office/drawing/2010/main"/>
                        </a:ext>
                      </a:extLst>
                    </a:blip>
                    <a:stretch>
                      <a:fillRect/>
                    </a:stretch>
                  </pic:blipFill>
                  <pic:spPr>
                    <a:xfrm>
                      <a:off x="0" y="0"/>
                      <a:ext cx="3095625" cy="2321560"/>
                    </a:xfrm>
                    <a:prstGeom prst="rect">
                      <a:avLst/>
                    </a:prstGeom>
                  </pic:spPr>
                </pic:pic>
              </a:graphicData>
            </a:graphic>
          </wp:inline>
        </w:drawing>
      </w:r>
      <w:r>
        <w:rPr>
          <w:noProof/>
        </w:rPr>
        <w:t xml:space="preserve">    </w:t>
      </w:r>
      <w:r>
        <w:rPr>
          <w:noProof/>
        </w:rPr>
        <w:drawing>
          <wp:inline distT="0" distB="0" distL="0" distR="0" wp14:anchorId="241C04E6" wp14:editId="7599A132">
            <wp:extent cx="3096000" cy="2321691"/>
            <wp:effectExtent l="0" t="0" r="9525" b="2540"/>
            <wp:docPr id="87" name="Picture 87" descr="An empty road with trees on the side of the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064b.jpg"/>
                    <pic:cNvPicPr/>
                  </pic:nvPicPr>
                  <pic:blipFill>
                    <a:blip r:embed="rId196" cstate="screen">
                      <a:extLst>
                        <a:ext uri="{28A0092B-C50C-407E-A947-70E740481C1C}">
                          <a14:useLocalDpi xmlns:a14="http://schemas.microsoft.com/office/drawing/2010/main"/>
                        </a:ext>
                      </a:extLst>
                    </a:blip>
                    <a:stretch>
                      <a:fillRect/>
                    </a:stretch>
                  </pic:blipFill>
                  <pic:spPr>
                    <a:xfrm>
                      <a:off x="0" y="0"/>
                      <a:ext cx="3096000" cy="2321691"/>
                    </a:xfrm>
                    <a:prstGeom prst="rect">
                      <a:avLst/>
                    </a:prstGeom>
                  </pic:spPr>
                </pic:pic>
              </a:graphicData>
            </a:graphic>
          </wp:inline>
        </w:drawing>
      </w:r>
      <w:r>
        <w:rPr>
          <w:noProof/>
        </w:rPr>
        <w:t xml:space="preserve">    </w:t>
      </w:r>
      <w:r>
        <w:rPr>
          <w:noProof/>
        </w:rPr>
        <w:drawing>
          <wp:inline distT="0" distB="0" distL="0" distR="0" wp14:anchorId="00CAC47A" wp14:editId="21C9FA2C">
            <wp:extent cx="3096000" cy="2322791"/>
            <wp:effectExtent l="0" t="0" r="0" b="1905"/>
            <wp:docPr id="85" name="Picture 85" descr="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064c.jpg"/>
                    <pic:cNvPicPr/>
                  </pic:nvPicPr>
                  <pic:blipFill>
                    <a:blip r:embed="rId197" cstate="screen">
                      <a:extLst>
                        <a:ext uri="{28A0092B-C50C-407E-A947-70E740481C1C}">
                          <a14:useLocalDpi xmlns:a14="http://schemas.microsoft.com/office/drawing/2010/main"/>
                        </a:ext>
                      </a:extLst>
                    </a:blip>
                    <a:stretch>
                      <a:fillRect/>
                    </a:stretch>
                  </pic:blipFill>
                  <pic:spPr>
                    <a:xfrm>
                      <a:off x="0" y="0"/>
                      <a:ext cx="3096000" cy="2322791"/>
                    </a:xfrm>
                    <a:prstGeom prst="rect">
                      <a:avLst/>
                    </a:prstGeom>
                  </pic:spPr>
                </pic:pic>
              </a:graphicData>
            </a:graphic>
          </wp:inline>
        </w:drawing>
      </w:r>
    </w:p>
    <w:p w14:paraId="1392D88C" w14:textId="77777777" w:rsidR="001275F8" w:rsidRPr="00306572" w:rsidRDefault="001275F8" w:rsidP="001275F8">
      <w:pPr>
        <w:jc w:val="center"/>
      </w:pPr>
      <w:r>
        <w:rPr>
          <w:noProof/>
        </w:rPr>
        <w:drawing>
          <wp:inline distT="0" distB="0" distL="0" distR="0" wp14:anchorId="1EF21BA0" wp14:editId="5C8F2FE4">
            <wp:extent cx="3096000" cy="2321558"/>
            <wp:effectExtent l="0" t="0" r="0" b="3175"/>
            <wp:docPr id="89" name="Picture 89" descr="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064d.jpg"/>
                    <pic:cNvPicPr/>
                  </pic:nvPicPr>
                  <pic:blipFill>
                    <a:blip r:embed="rId198" cstate="screen">
                      <a:extLst>
                        <a:ext uri="{28A0092B-C50C-407E-A947-70E740481C1C}">
                          <a14:useLocalDpi xmlns:a14="http://schemas.microsoft.com/office/drawing/2010/main"/>
                        </a:ext>
                      </a:extLst>
                    </a:blip>
                    <a:stretch>
                      <a:fillRect/>
                    </a:stretch>
                  </pic:blipFill>
                  <pic:spPr>
                    <a:xfrm>
                      <a:off x="0" y="0"/>
                      <a:ext cx="3096000" cy="2321558"/>
                    </a:xfrm>
                    <a:prstGeom prst="rect">
                      <a:avLst/>
                    </a:prstGeom>
                  </pic:spPr>
                </pic:pic>
              </a:graphicData>
            </a:graphic>
          </wp:inline>
        </w:drawing>
      </w:r>
      <w:r>
        <w:rPr>
          <w:noProof/>
        </w:rPr>
        <w:t xml:space="preserve">    </w:t>
      </w:r>
      <w:r>
        <w:rPr>
          <w:noProof/>
        </w:rPr>
        <w:drawing>
          <wp:inline distT="0" distB="0" distL="0" distR="0" wp14:anchorId="1C5E0140" wp14:editId="7C2D29B9">
            <wp:extent cx="3094355" cy="2320925"/>
            <wp:effectExtent l="0" t="0" r="0" b="3175"/>
            <wp:docPr id="86" name="Picture 86" descr="A field of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064e.jpg"/>
                    <pic:cNvPicPr/>
                  </pic:nvPicPr>
                  <pic:blipFill>
                    <a:blip r:embed="rId199" cstate="screen">
                      <a:extLst>
                        <a:ext uri="{28A0092B-C50C-407E-A947-70E740481C1C}">
                          <a14:useLocalDpi xmlns:a14="http://schemas.microsoft.com/office/drawing/2010/main"/>
                        </a:ext>
                      </a:extLst>
                    </a:blip>
                    <a:stretch>
                      <a:fillRect/>
                    </a:stretch>
                  </pic:blipFill>
                  <pic:spPr>
                    <a:xfrm>
                      <a:off x="0" y="0"/>
                      <a:ext cx="3094355" cy="2320925"/>
                    </a:xfrm>
                    <a:prstGeom prst="rect">
                      <a:avLst/>
                    </a:prstGeom>
                  </pic:spPr>
                </pic:pic>
              </a:graphicData>
            </a:graphic>
          </wp:inline>
        </w:drawing>
      </w:r>
      <w:r>
        <w:rPr>
          <w:noProof/>
        </w:rPr>
        <w:t xml:space="preserve">    </w:t>
      </w:r>
      <w:r>
        <w:rPr>
          <w:noProof/>
        </w:rPr>
        <w:drawing>
          <wp:inline distT="0" distB="0" distL="0" distR="0" wp14:anchorId="31752672" wp14:editId="6BA68DA0">
            <wp:extent cx="3096000" cy="2323126"/>
            <wp:effectExtent l="0" t="0" r="0" b="1270"/>
            <wp:docPr id="84" name="Picture 84" descr="A sign on the side of a dirt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064f.jpg"/>
                    <pic:cNvPicPr/>
                  </pic:nvPicPr>
                  <pic:blipFill>
                    <a:blip r:embed="rId200" cstate="screen">
                      <a:extLst>
                        <a:ext uri="{28A0092B-C50C-407E-A947-70E740481C1C}">
                          <a14:useLocalDpi xmlns:a14="http://schemas.microsoft.com/office/drawing/2010/main"/>
                        </a:ext>
                      </a:extLst>
                    </a:blip>
                    <a:stretch>
                      <a:fillRect/>
                    </a:stretch>
                  </pic:blipFill>
                  <pic:spPr>
                    <a:xfrm>
                      <a:off x="0" y="0"/>
                      <a:ext cx="3096000" cy="2323126"/>
                    </a:xfrm>
                    <a:prstGeom prst="rect">
                      <a:avLst/>
                    </a:prstGeom>
                  </pic:spPr>
                </pic:pic>
              </a:graphicData>
            </a:graphic>
          </wp:inline>
        </w:drawing>
      </w:r>
    </w:p>
    <w:p w14:paraId="3A9D6641" w14:textId="77777777" w:rsidR="001275F8" w:rsidRDefault="001275F8" w:rsidP="006073F8">
      <w:pPr>
        <w:ind w:left="567" w:right="567"/>
        <w:sectPr w:rsidR="001275F8" w:rsidSect="001275F8">
          <w:pgSz w:w="16838" w:h="11906" w:orient="landscape"/>
          <w:pgMar w:top="1134" w:right="720" w:bottom="851" w:left="720" w:header="709" w:footer="709" w:gutter="0"/>
          <w:cols w:space="708"/>
          <w:docGrid w:linePitch="360"/>
        </w:sectPr>
      </w:pPr>
    </w:p>
    <w:p w14:paraId="245BBAF4" w14:textId="3046E2E3" w:rsidR="00EA1E80" w:rsidRDefault="00CB66E5" w:rsidP="00EA1E80">
      <w:pPr>
        <w:pStyle w:val="Heading1"/>
      </w:pPr>
      <w:r w:rsidRPr="00124E8C">
        <w:rPr>
          <w:noProof/>
        </w:rPr>
        <w:lastRenderedPageBreak/>
        <w:drawing>
          <wp:anchor distT="0" distB="0" distL="114300" distR="114300" simplePos="0" relativeHeight="252231680" behindDoc="1" locked="0" layoutInCell="1" allowOverlap="1" wp14:anchorId="21E2D96A" wp14:editId="6F9410DC">
            <wp:simplePos x="0" y="0"/>
            <wp:positionH relativeFrom="margin">
              <wp:align>left</wp:align>
            </wp:positionH>
            <wp:positionV relativeFrom="paragraph">
              <wp:posOffset>13335</wp:posOffset>
            </wp:positionV>
            <wp:extent cx="492125" cy="1200150"/>
            <wp:effectExtent l="0" t="0" r="3175" b="0"/>
            <wp:wrapTight wrapText="bothSides">
              <wp:wrapPolygon edited="0">
                <wp:start x="0" y="0"/>
                <wp:lineTo x="0" y="21257"/>
                <wp:lineTo x="20903" y="21257"/>
                <wp:lineTo x="20903" y="0"/>
                <wp:lineTo x="0" y="0"/>
              </wp:wrapPolygon>
            </wp:wrapTight>
            <wp:docPr id="324" name="Picture 324" descr="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065b.jpg"/>
                    <pic:cNvPicPr/>
                  </pic:nvPicPr>
                  <pic:blipFill rotWithShape="1">
                    <a:blip r:embed="rId201" cstate="screen">
                      <a:extLst>
                        <a:ext uri="{28A0092B-C50C-407E-A947-70E740481C1C}">
                          <a14:useLocalDpi xmlns:a14="http://schemas.microsoft.com/office/drawing/2010/main"/>
                        </a:ext>
                      </a:extLst>
                    </a:blip>
                    <a:srcRect/>
                    <a:stretch/>
                  </pic:blipFill>
                  <pic:spPr bwMode="auto">
                    <a:xfrm>
                      <a:off x="0" y="0"/>
                      <a:ext cx="492125" cy="1200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1E80" w:rsidRPr="00124E8C">
        <w:t>Bus stop 4065</w:t>
      </w:r>
    </w:p>
    <w:p w14:paraId="6E1FF416" w14:textId="1DC51F26" w:rsidR="00EA1E80" w:rsidRDefault="00EA1E80" w:rsidP="00EA1E80">
      <w:r>
        <w:t xml:space="preserve">Bus stop 4065 </w:t>
      </w:r>
      <w:r w:rsidR="00124E8C">
        <w:t>is</w:t>
      </w:r>
      <w:r>
        <w:t xml:space="preserve"> on John Cleland St in Florey</w:t>
      </w:r>
      <w:r w:rsidR="00124E8C">
        <w:t xml:space="preserve"> located near the Florey shops</w:t>
      </w:r>
      <w:r>
        <w:t xml:space="preserve">. </w:t>
      </w:r>
      <w:r w:rsidR="00124E8C">
        <w:t xml:space="preserve">The bus stop is on </w:t>
      </w:r>
      <w:r w:rsidR="00650B64">
        <w:t xml:space="preserve">a </w:t>
      </w:r>
      <w:r w:rsidR="00124E8C">
        <w:t>street with a medium amount of car traffic</w:t>
      </w:r>
      <w:r w:rsidR="00CE491A">
        <w:t>,</w:t>
      </w:r>
      <w:r w:rsidR="00124E8C">
        <w:t xml:space="preserve"> with a </w:t>
      </w:r>
      <w:r w:rsidR="005F5E2B">
        <w:t>small area of bushes</w:t>
      </w:r>
      <w:r w:rsidR="00124E8C">
        <w:t xml:space="preserve"> </w:t>
      </w:r>
      <w:r w:rsidR="005F5E2B">
        <w:t xml:space="preserve">and </w:t>
      </w:r>
      <w:r w:rsidR="00CE491A">
        <w:t xml:space="preserve">housing </w:t>
      </w:r>
      <w:r w:rsidR="005F5E2B">
        <w:t xml:space="preserve">back fences </w:t>
      </w:r>
      <w:r w:rsidR="00124E8C">
        <w:t xml:space="preserve">behind the bus stop and </w:t>
      </w:r>
      <w:r w:rsidR="005F5E2B">
        <w:t>a large green space on the other side of the road</w:t>
      </w:r>
      <w:r>
        <w:t>.</w:t>
      </w:r>
      <w:r>
        <w:rPr>
          <w:rStyle w:val="FootnoteReference"/>
        </w:rPr>
        <w:footnoteReference w:id="29"/>
      </w:r>
      <w:r>
        <w:t xml:space="preserve"> </w:t>
      </w:r>
      <w:r w:rsidR="007550C9">
        <w:t>The bus stop on the opposite side of the road is 4064.</w:t>
      </w:r>
    </w:p>
    <w:p w14:paraId="1C80C26E" w14:textId="2E48C62E" w:rsidR="005F5E2B" w:rsidRDefault="00EA1E80" w:rsidP="005F5E2B">
      <w:pPr>
        <w:pStyle w:val="Quote"/>
        <w:rPr>
          <w:lang w:eastAsia="en-AU"/>
        </w:rPr>
      </w:pPr>
      <w:r>
        <w:rPr>
          <w:lang w:eastAsia="en-AU"/>
        </w:rPr>
        <w:t>“T</w:t>
      </w:r>
      <w:r w:rsidRPr="0003639D">
        <w:rPr>
          <w:lang w:eastAsia="en-AU"/>
        </w:rPr>
        <w:t>he lighting is a major issue</w:t>
      </w:r>
      <w:r w:rsidR="00CE491A">
        <w:rPr>
          <w:lang w:eastAsia="en-AU"/>
        </w:rPr>
        <w:t>,</w:t>
      </w:r>
      <w:r w:rsidRPr="0003639D">
        <w:rPr>
          <w:lang w:eastAsia="en-AU"/>
        </w:rPr>
        <w:t xml:space="preserve"> especially when walking down the foot path from the shops</w:t>
      </w:r>
      <w:r>
        <w:rPr>
          <w:lang w:eastAsia="en-AU"/>
        </w:rPr>
        <w:t>...”</w:t>
      </w:r>
    </w:p>
    <w:p w14:paraId="4E25F21C" w14:textId="4335FFEF" w:rsidR="005F5E2B" w:rsidRDefault="00EA1E80" w:rsidP="00EA1E80">
      <w:r>
        <w:t>Bus stop 4065 has no immediate lighting illuminating the bus stop</w:t>
      </w:r>
      <w:r w:rsidR="00CE491A">
        <w:t>,</w:t>
      </w:r>
      <w:r>
        <w:t xml:space="preserve"> although there is street lighting on the other side of the road. </w:t>
      </w:r>
      <w:r w:rsidR="005F5E2B">
        <w:t xml:space="preserve">Directly behind the bus stop there </w:t>
      </w:r>
      <w:r w:rsidR="00CE491A">
        <w:t>are</w:t>
      </w:r>
      <w:r w:rsidR="005F5E2B">
        <w:t xml:space="preserve"> dense bushes that could be possible entrapment sites</w:t>
      </w:r>
      <w:r w:rsidR="007550C9">
        <w:t xml:space="preserve"> (Figure 4</w:t>
      </w:r>
      <w:r w:rsidR="0068467C">
        <w:t>8</w:t>
      </w:r>
      <w:r w:rsidR="007550C9">
        <w:t xml:space="preserve"> and </w:t>
      </w:r>
      <w:r w:rsidR="0068467C">
        <w:t>50</w:t>
      </w:r>
      <w:r w:rsidR="007550C9">
        <w:t>)</w:t>
      </w:r>
      <w:r w:rsidR="005F5E2B">
        <w:t xml:space="preserve">. </w:t>
      </w:r>
      <w:r>
        <w:t xml:space="preserve">There are no lights on the path leading away from </w:t>
      </w:r>
      <w:r w:rsidR="00CE491A">
        <w:t xml:space="preserve">the </w:t>
      </w:r>
      <w:r>
        <w:t xml:space="preserve">bus stop </w:t>
      </w:r>
      <w:r w:rsidR="005F5E2B">
        <w:t>towards the closest residential area, Tattersa</w:t>
      </w:r>
      <w:r w:rsidR="00CE491A">
        <w:t>l</w:t>
      </w:r>
      <w:r w:rsidR="005F5E2B">
        <w:t>l Cres</w:t>
      </w:r>
      <w:r>
        <w:t>.</w:t>
      </w:r>
    </w:p>
    <w:p w14:paraId="69AC56BE" w14:textId="467E6A02" w:rsidR="00192613" w:rsidRDefault="00192613" w:rsidP="00EA1E80">
      <w:r>
        <w:t>To get to a residential area down the road (towards Ginninderra Drive), a wom</w:t>
      </w:r>
      <w:r w:rsidR="00CE491A">
        <w:t>a</w:t>
      </w:r>
      <w:r>
        <w:t xml:space="preserve">n can either walk on the path that is on the side of the bus stop, which is not illuminated at night, or walk on the opposite side of the road which has a dark park next to it. </w:t>
      </w:r>
      <w:r w:rsidR="006073F8">
        <w:t xml:space="preserve">To get to </w:t>
      </w:r>
      <w:proofErr w:type="spellStart"/>
      <w:r w:rsidR="006073F8">
        <w:t>Mallor</w:t>
      </w:r>
      <w:proofErr w:type="spellEnd"/>
      <w:r w:rsidR="006073F8">
        <w:t xml:space="preserve"> St, women need to walk 100</w:t>
      </w:r>
      <w:r w:rsidR="007550C9">
        <w:t xml:space="preserve"> </w:t>
      </w:r>
      <w:r w:rsidR="006073F8">
        <w:t xml:space="preserve">metres on a path that heads </w:t>
      </w:r>
      <w:r w:rsidR="00874B93">
        <w:t>into</w:t>
      </w:r>
      <w:r w:rsidR="006073F8">
        <w:t xml:space="preserve"> the park past the back fences of housing.</w:t>
      </w:r>
    </w:p>
    <w:p w14:paraId="19AAA387" w14:textId="4694D5A8" w:rsidR="005F5E2B" w:rsidRDefault="00735A88" w:rsidP="005F5E2B">
      <w:r w:rsidRPr="00192613">
        <w:t>Heading towards</w:t>
      </w:r>
      <w:r w:rsidR="005F5E2B" w:rsidRPr="00192613">
        <w:t xml:space="preserve"> the Florey shops or to residential areas near the shops there is a path </w:t>
      </w:r>
      <w:r w:rsidR="00192613" w:rsidRPr="00192613">
        <w:t>that leads to the underpass. The path is not well lit</w:t>
      </w:r>
      <w:r w:rsidR="00CE491A">
        <w:t>,</w:t>
      </w:r>
      <w:r w:rsidR="00192613" w:rsidRPr="00192613">
        <w:t xml:space="preserve"> but it is close to the road which has lighting on the opposite side. The underpass ha</w:t>
      </w:r>
      <w:r w:rsidR="00192613">
        <w:t>s</w:t>
      </w:r>
      <w:r w:rsidR="00192613" w:rsidRPr="00192613">
        <w:t xml:space="preserve"> one </w:t>
      </w:r>
      <w:r w:rsidR="00192613">
        <w:t>light</w:t>
      </w:r>
      <w:r w:rsidR="00192613" w:rsidRPr="00192613">
        <w:t xml:space="preserve"> illuminating the entrance, but n</w:t>
      </w:r>
      <w:r w:rsidR="00CE491A">
        <w:t>o</w:t>
      </w:r>
      <w:r w:rsidR="00192613" w:rsidRPr="00192613">
        <w:t xml:space="preserve"> lighting in</w:t>
      </w:r>
      <w:r w:rsidR="00CE491A">
        <w:t>side</w:t>
      </w:r>
      <w:r w:rsidR="00192613" w:rsidRPr="00192613">
        <w:t xml:space="preserve"> the tunnel</w:t>
      </w:r>
      <w:r w:rsidR="00E24321">
        <w:t xml:space="preserve"> (Figure </w:t>
      </w:r>
      <w:r w:rsidR="007550C9">
        <w:t>4</w:t>
      </w:r>
      <w:r w:rsidR="00F35580">
        <w:t>9</w:t>
      </w:r>
      <w:r w:rsidR="00E24321">
        <w:t>)</w:t>
      </w:r>
      <w:r w:rsidR="00192613" w:rsidRPr="00192613">
        <w:t>. Women are more likely to cross the road rather than use the tunnel.</w:t>
      </w:r>
    </w:p>
    <w:p w14:paraId="590444F6" w14:textId="609B2C8B" w:rsidR="007550C9" w:rsidRDefault="007550C9">
      <w:pPr>
        <w:ind w:left="567" w:right="567"/>
      </w:pPr>
      <w:r w:rsidRPr="00124E8C">
        <w:rPr>
          <w:noProof/>
        </w:rPr>
        <mc:AlternateContent>
          <mc:Choice Requires="wpg">
            <w:drawing>
              <wp:anchor distT="0" distB="0" distL="114300" distR="114300" simplePos="0" relativeHeight="252334080" behindDoc="0" locked="0" layoutInCell="1" allowOverlap="1" wp14:anchorId="6B43122A" wp14:editId="1E57AAC1">
                <wp:simplePos x="0" y="0"/>
                <wp:positionH relativeFrom="margin">
                  <wp:posOffset>1095375</wp:posOffset>
                </wp:positionH>
                <wp:positionV relativeFrom="paragraph">
                  <wp:posOffset>8255</wp:posOffset>
                </wp:positionV>
                <wp:extent cx="4200525" cy="3257550"/>
                <wp:effectExtent l="0" t="0" r="9525" b="0"/>
                <wp:wrapTight wrapText="bothSides">
                  <wp:wrapPolygon edited="0">
                    <wp:start x="0" y="0"/>
                    <wp:lineTo x="0" y="21474"/>
                    <wp:lineTo x="21551" y="21474"/>
                    <wp:lineTo x="21551" y="19958"/>
                    <wp:lineTo x="21061" y="18189"/>
                    <wp:lineTo x="21061" y="0"/>
                    <wp:lineTo x="0" y="0"/>
                  </wp:wrapPolygon>
                </wp:wrapTight>
                <wp:docPr id="165" name="Group 165"/>
                <wp:cNvGraphicFramePr/>
                <a:graphic xmlns:a="http://schemas.openxmlformats.org/drawingml/2006/main">
                  <a:graphicData uri="http://schemas.microsoft.com/office/word/2010/wordprocessingGroup">
                    <wpg:wgp>
                      <wpg:cNvGrpSpPr/>
                      <wpg:grpSpPr>
                        <a:xfrm>
                          <a:off x="0" y="0"/>
                          <a:ext cx="4200525" cy="3257550"/>
                          <a:chOff x="16886" y="443468"/>
                          <a:chExt cx="2300345" cy="1865913"/>
                        </a:xfrm>
                      </wpg:grpSpPr>
                      <pic:pic xmlns:pic="http://schemas.openxmlformats.org/drawingml/2006/picture">
                        <pic:nvPicPr>
                          <pic:cNvPr id="166" name="Picture 166" descr="An empty road&#10;&#10;Description automatically generated"/>
                          <pic:cNvPicPr>
                            <a:picLocks noChangeAspect="1"/>
                          </pic:cNvPicPr>
                        </pic:nvPicPr>
                        <pic:blipFill rotWithShape="1">
                          <a:blip r:embed="rId202" cstate="screen">
                            <a:extLst>
                              <a:ext uri="{28A0092B-C50C-407E-A947-70E740481C1C}">
                                <a14:useLocalDpi xmlns:a14="http://schemas.microsoft.com/office/drawing/2010/main"/>
                              </a:ext>
                            </a:extLst>
                          </a:blip>
                          <a:srcRect/>
                          <a:stretch/>
                        </pic:blipFill>
                        <pic:spPr bwMode="auto">
                          <a:xfrm>
                            <a:off x="16886" y="443468"/>
                            <a:ext cx="2228864" cy="1698567"/>
                          </a:xfrm>
                          <a:prstGeom prst="rect">
                            <a:avLst/>
                          </a:prstGeom>
                          <a:ln>
                            <a:noFill/>
                          </a:ln>
                          <a:extLst>
                            <a:ext uri="{53640926-AAD7-44D8-BBD7-CCE9431645EC}">
                              <a14:shadowObscured xmlns:a14="http://schemas.microsoft.com/office/drawing/2010/main"/>
                            </a:ext>
                          </a:extLst>
                        </pic:spPr>
                      </pic:pic>
                      <wps:wsp>
                        <wps:cNvPr id="173" name="Text Box 173"/>
                        <wps:cNvSpPr txBox="1"/>
                        <wps:spPr>
                          <a:xfrm>
                            <a:off x="33771" y="2171216"/>
                            <a:ext cx="2283460" cy="138165"/>
                          </a:xfrm>
                          <a:prstGeom prst="rect">
                            <a:avLst/>
                          </a:prstGeom>
                          <a:solidFill>
                            <a:prstClr val="white"/>
                          </a:solidFill>
                          <a:ln>
                            <a:noFill/>
                          </a:ln>
                        </wps:spPr>
                        <wps:txbx>
                          <w:txbxContent>
                            <w:p w14:paraId="67ADA353" w14:textId="51EBC635" w:rsidR="00283C9B" w:rsidRPr="00036599" w:rsidRDefault="00283C9B" w:rsidP="007550C9">
                              <w:pPr>
                                <w:pStyle w:val="Caption"/>
                                <w:rPr>
                                  <w:b/>
                                  <w:noProof/>
                                  <w:color w:val="auto"/>
                                  <w:sz w:val="24"/>
                                </w:rPr>
                              </w:pPr>
                              <w:r w:rsidRPr="00036599">
                                <w:rPr>
                                  <w:color w:val="auto"/>
                                </w:rPr>
                                <w:t>Figure</w:t>
                              </w:r>
                              <w:r>
                                <w:rPr>
                                  <w:color w:val="auto"/>
                                </w:rPr>
                                <w:t xml:space="preserve"> 48</w:t>
                              </w:r>
                              <w:r w:rsidRPr="00036599">
                                <w:rPr>
                                  <w:color w:val="auto"/>
                                </w:rPr>
                                <w:t>: Bus stop 4065.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43122A" id="Group 165" o:spid="_x0000_s1168" style="position:absolute;left:0;text-align:left;margin-left:86.25pt;margin-top:.65pt;width:330.75pt;height:256.5pt;z-index:252334080;mso-position-horizontal-relative:margin;mso-width-relative:margin;mso-height-relative:margin" coordorigin="168,4434" coordsize="23003,186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">
                <v:shape id="Picture 166" o:spid="_x0000_s1169" type="#_x0000_t75" alt="An empty road&#10;&#10;Description automatically generated" style="position:absolute;left:168;top:4434;width:22289;height:16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">
                  <v:imagedata r:id="rId203" o:title="An empty road&#10;&#10;Description automatically generated"/>
                </v:shape>
                <v:shape id="Text Box 173" o:spid="_x0000_s1170" type="#_x0000_t202" style="position:absolute;left:337;top:21712;width:22835;height:1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" stroked="f">
                  <v:textbox inset="0,0,0,0">
                    <w:txbxContent>
                      <w:p w14:paraId="67ADA353" w14:textId="51EBC635" w:rsidR="00283C9B" w:rsidRPr="00036599" w:rsidRDefault="00283C9B" w:rsidP="007550C9">
                        <w:pPr>
                          <w:pStyle w:val="Caption"/>
                          <w:rPr>
                            <w:b/>
                            <w:noProof/>
                            <w:color w:val="auto"/>
                            <w:sz w:val="24"/>
                          </w:rPr>
                        </w:pPr>
                        <w:r w:rsidRPr="00036599">
                          <w:rPr>
                            <w:color w:val="auto"/>
                          </w:rPr>
                          <w:t>Figure</w:t>
                        </w:r>
                        <w:r>
                          <w:rPr>
                            <w:color w:val="auto"/>
                          </w:rPr>
                          <w:t xml:space="preserve"> 48</w:t>
                        </w:r>
                        <w:r w:rsidRPr="00036599">
                          <w:rPr>
                            <w:color w:val="auto"/>
                          </w:rPr>
                          <w:t>: Bus stop 4065.</w:t>
                        </w:r>
                      </w:p>
                    </w:txbxContent>
                  </v:textbox>
                </v:shape>
                <w10:wrap type="tight" anchorx="margin"/>
              </v:group>
            </w:pict>
          </mc:Fallback>
        </mc:AlternateContent>
      </w:r>
      <w:r>
        <w:br w:type="page"/>
      </w:r>
    </w:p>
    <w:p w14:paraId="430B4F2D" w14:textId="6CDC5153" w:rsidR="007550C9" w:rsidRDefault="001275F8">
      <w:pPr>
        <w:ind w:left="567" w:right="567"/>
      </w:pPr>
      <w:r>
        <w:rPr>
          <w:noProof/>
        </w:rPr>
        <w:lastRenderedPageBreak/>
        <mc:AlternateContent>
          <mc:Choice Requires="wpg">
            <w:drawing>
              <wp:anchor distT="0" distB="0" distL="114300" distR="114300" simplePos="0" relativeHeight="252337152" behindDoc="0" locked="0" layoutInCell="1" allowOverlap="1" wp14:anchorId="5B28C347" wp14:editId="243E7812">
                <wp:simplePos x="0" y="0"/>
                <wp:positionH relativeFrom="column">
                  <wp:posOffset>1572260</wp:posOffset>
                </wp:positionH>
                <wp:positionV relativeFrom="paragraph">
                  <wp:posOffset>9525</wp:posOffset>
                </wp:positionV>
                <wp:extent cx="2819400" cy="4087495"/>
                <wp:effectExtent l="0" t="0" r="0" b="8255"/>
                <wp:wrapTight wrapText="bothSides">
                  <wp:wrapPolygon edited="0">
                    <wp:start x="0" y="0"/>
                    <wp:lineTo x="0" y="19832"/>
                    <wp:lineTo x="146" y="21543"/>
                    <wp:lineTo x="19849" y="21543"/>
                    <wp:lineTo x="19849" y="20939"/>
                    <wp:lineTo x="21454" y="19832"/>
                    <wp:lineTo x="21454" y="0"/>
                    <wp:lineTo x="0" y="0"/>
                  </wp:wrapPolygon>
                </wp:wrapTight>
                <wp:docPr id="434" name="Group 434"/>
                <wp:cNvGraphicFramePr/>
                <a:graphic xmlns:a="http://schemas.openxmlformats.org/drawingml/2006/main">
                  <a:graphicData uri="http://schemas.microsoft.com/office/word/2010/wordprocessingGroup">
                    <wpg:wgp>
                      <wpg:cNvGrpSpPr/>
                      <wpg:grpSpPr>
                        <a:xfrm>
                          <a:off x="0" y="0"/>
                          <a:ext cx="2819400" cy="4087495"/>
                          <a:chOff x="0" y="0"/>
                          <a:chExt cx="2819400" cy="4087495"/>
                        </a:xfrm>
                      </wpg:grpSpPr>
                      <pic:pic xmlns:pic="http://schemas.openxmlformats.org/drawingml/2006/picture">
                        <pic:nvPicPr>
                          <pic:cNvPr id="380" name="Picture 380" descr="A close up of a tree&#10;&#10;Description automatically generated"/>
                          <pic:cNvPicPr>
                            <a:picLocks noChangeAspect="1"/>
                          </pic:cNvPicPr>
                        </pic:nvPicPr>
                        <pic:blipFill>
                          <a:blip r:embed="rId204" cstate="screen">
                            <a:extLst>
                              <a:ext uri="{28A0092B-C50C-407E-A947-70E740481C1C}">
                                <a14:useLocalDpi xmlns:a14="http://schemas.microsoft.com/office/drawing/2010/main"/>
                              </a:ext>
                            </a:extLst>
                          </a:blip>
                          <a:stretch>
                            <a:fillRect/>
                          </a:stretch>
                        </pic:blipFill>
                        <pic:spPr>
                          <a:xfrm>
                            <a:off x="0" y="0"/>
                            <a:ext cx="2819400" cy="3759200"/>
                          </a:xfrm>
                          <a:prstGeom prst="rect">
                            <a:avLst/>
                          </a:prstGeom>
                        </pic:spPr>
                      </pic:pic>
                      <wps:wsp>
                        <wps:cNvPr id="381" name="Text Box 381"/>
                        <wps:cNvSpPr txBox="1"/>
                        <wps:spPr>
                          <a:xfrm>
                            <a:off x="57150" y="3829050"/>
                            <a:ext cx="2510790" cy="258445"/>
                          </a:xfrm>
                          <a:prstGeom prst="rect">
                            <a:avLst/>
                          </a:prstGeom>
                          <a:solidFill>
                            <a:prstClr val="white"/>
                          </a:solidFill>
                          <a:ln>
                            <a:noFill/>
                          </a:ln>
                        </wps:spPr>
                        <wps:txbx>
                          <w:txbxContent>
                            <w:p w14:paraId="190CB9B9" w14:textId="28AD159F" w:rsidR="00283C9B" w:rsidRPr="00E24321" w:rsidRDefault="00283C9B" w:rsidP="007550C9">
                              <w:pPr>
                                <w:pStyle w:val="Caption"/>
                                <w:rPr>
                                  <w:noProof/>
                                  <w:color w:val="auto"/>
                                </w:rPr>
                              </w:pPr>
                              <w:r w:rsidRPr="00E24321">
                                <w:rPr>
                                  <w:color w:val="auto"/>
                                </w:rPr>
                                <w:t>Figure</w:t>
                              </w:r>
                              <w:r>
                                <w:rPr>
                                  <w:color w:val="auto"/>
                                </w:rPr>
                                <w:t xml:space="preserve"> 49</w:t>
                              </w:r>
                              <w:r w:rsidRPr="00E24321">
                                <w:rPr>
                                  <w:color w:val="auto"/>
                                </w:rPr>
                                <w:t>: Lights near underpass.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B28C347" id="Group 434" o:spid="_x0000_s1171" style="position:absolute;left:0;text-align:left;margin-left:123.8pt;margin-top:.75pt;width:222pt;height:321.85pt;z-index:252337152" coordsize="28194,408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">
                <v:shape id="Picture 380" o:spid="_x0000_s1172" type="#_x0000_t75" alt="A close up of a tree&#10;&#10;Description automatically generated" style="position:absolute;width:28194;height:37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">
                  <v:imagedata r:id="rId205" o:title="A close up of a tree&#10;&#10;Description automatically generated"/>
                </v:shape>
                <v:shape id="Text Box 381" o:spid="_x0000_s1173" type="#_x0000_t202" style="position:absolute;left:571;top:38290;width:25108;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" stroked="f">
                  <v:textbox style="mso-fit-shape-to-text:t" inset="0,0,0,0">
                    <w:txbxContent>
                      <w:p w14:paraId="190CB9B9" w14:textId="28AD159F" w:rsidR="00283C9B" w:rsidRPr="00E24321" w:rsidRDefault="00283C9B" w:rsidP="007550C9">
                        <w:pPr>
                          <w:pStyle w:val="Caption"/>
                          <w:rPr>
                            <w:noProof/>
                            <w:color w:val="auto"/>
                          </w:rPr>
                        </w:pPr>
                        <w:r w:rsidRPr="00E24321">
                          <w:rPr>
                            <w:color w:val="auto"/>
                          </w:rPr>
                          <w:t>Figure</w:t>
                        </w:r>
                        <w:r>
                          <w:rPr>
                            <w:color w:val="auto"/>
                          </w:rPr>
                          <w:t xml:space="preserve"> 49</w:t>
                        </w:r>
                        <w:r w:rsidRPr="00E24321">
                          <w:rPr>
                            <w:color w:val="auto"/>
                          </w:rPr>
                          <w:t>: Lights near underpass.</w:t>
                        </w:r>
                      </w:p>
                    </w:txbxContent>
                  </v:textbox>
                </v:shape>
                <w10:wrap type="tight"/>
              </v:group>
            </w:pict>
          </mc:Fallback>
        </mc:AlternateContent>
      </w:r>
    </w:p>
    <w:p w14:paraId="4A7D0503" w14:textId="7FDA989C" w:rsidR="007550C9" w:rsidRDefault="007550C9">
      <w:pPr>
        <w:ind w:left="567" w:right="567"/>
      </w:pPr>
    </w:p>
    <w:p w14:paraId="6B1BB128" w14:textId="6784E2E1" w:rsidR="007550C9" w:rsidRDefault="007550C9">
      <w:pPr>
        <w:ind w:left="567" w:right="567"/>
      </w:pPr>
    </w:p>
    <w:p w14:paraId="5C0E9E64" w14:textId="5DA5E4D3" w:rsidR="007550C9" w:rsidRDefault="007550C9">
      <w:pPr>
        <w:ind w:left="567" w:right="567"/>
      </w:pPr>
    </w:p>
    <w:p w14:paraId="0B0E240C" w14:textId="604E43F1" w:rsidR="007550C9" w:rsidRDefault="007550C9">
      <w:pPr>
        <w:ind w:left="567" w:right="567"/>
      </w:pPr>
    </w:p>
    <w:p w14:paraId="0EEB4215" w14:textId="63F4F6EA" w:rsidR="007550C9" w:rsidRDefault="007550C9">
      <w:pPr>
        <w:ind w:left="567" w:right="567"/>
      </w:pPr>
    </w:p>
    <w:p w14:paraId="7230F9AC" w14:textId="2C9D8267" w:rsidR="007550C9" w:rsidRDefault="007550C9">
      <w:pPr>
        <w:ind w:left="567" w:right="567"/>
      </w:pPr>
    </w:p>
    <w:p w14:paraId="4DA80630" w14:textId="3220889D" w:rsidR="007550C9" w:rsidRDefault="007550C9">
      <w:pPr>
        <w:ind w:left="567" w:right="567"/>
      </w:pPr>
    </w:p>
    <w:p w14:paraId="6C367520" w14:textId="388C1BCF" w:rsidR="007550C9" w:rsidRDefault="007550C9">
      <w:pPr>
        <w:ind w:left="567" w:right="567"/>
      </w:pPr>
    </w:p>
    <w:p w14:paraId="06AC8399" w14:textId="69E6FE25" w:rsidR="007550C9" w:rsidRDefault="007550C9">
      <w:pPr>
        <w:ind w:left="567" w:right="567"/>
      </w:pPr>
    </w:p>
    <w:p w14:paraId="5016C9AA" w14:textId="77777777" w:rsidR="001275F8" w:rsidRDefault="001275F8">
      <w:pPr>
        <w:ind w:left="567" w:right="567"/>
      </w:pPr>
    </w:p>
    <w:p w14:paraId="533A9C4C" w14:textId="77777777" w:rsidR="001275F8" w:rsidRDefault="001275F8">
      <w:pPr>
        <w:ind w:left="567" w:right="567"/>
      </w:pPr>
    </w:p>
    <w:p w14:paraId="0F3046AF" w14:textId="5CAC5C45" w:rsidR="001275F8" w:rsidRDefault="001275F8">
      <w:pPr>
        <w:ind w:left="567" w:right="567"/>
      </w:pPr>
    </w:p>
    <w:p w14:paraId="0B2F254D" w14:textId="0A6A7528" w:rsidR="001275F8" w:rsidRDefault="001275F8">
      <w:pPr>
        <w:ind w:left="567" w:right="567"/>
      </w:pPr>
    </w:p>
    <w:p w14:paraId="3EEA50F5" w14:textId="0CA95C1D" w:rsidR="001275F8" w:rsidRDefault="001275F8">
      <w:pPr>
        <w:ind w:left="567" w:right="567"/>
      </w:pPr>
      <w:r>
        <w:rPr>
          <w:noProof/>
        </w:rPr>
        <mc:AlternateContent>
          <mc:Choice Requires="wpg">
            <w:drawing>
              <wp:anchor distT="0" distB="0" distL="114300" distR="114300" simplePos="0" relativeHeight="252341248" behindDoc="0" locked="0" layoutInCell="1" allowOverlap="1" wp14:anchorId="4C5B61EB" wp14:editId="0B9108BC">
                <wp:simplePos x="0" y="0"/>
                <wp:positionH relativeFrom="column">
                  <wp:posOffset>943610</wp:posOffset>
                </wp:positionH>
                <wp:positionV relativeFrom="paragraph">
                  <wp:posOffset>8890</wp:posOffset>
                </wp:positionV>
                <wp:extent cx="4180205" cy="3439795"/>
                <wp:effectExtent l="0" t="0" r="0" b="8255"/>
                <wp:wrapTight wrapText="bothSides">
                  <wp:wrapPolygon edited="0">
                    <wp:start x="0" y="0"/>
                    <wp:lineTo x="0" y="21532"/>
                    <wp:lineTo x="21459" y="21532"/>
                    <wp:lineTo x="21459" y="0"/>
                    <wp:lineTo x="0" y="0"/>
                  </wp:wrapPolygon>
                </wp:wrapTight>
                <wp:docPr id="435" name="Group 435"/>
                <wp:cNvGraphicFramePr/>
                <a:graphic xmlns:a="http://schemas.openxmlformats.org/drawingml/2006/main">
                  <a:graphicData uri="http://schemas.microsoft.com/office/word/2010/wordprocessingGroup">
                    <wpg:wgp>
                      <wpg:cNvGrpSpPr/>
                      <wpg:grpSpPr>
                        <a:xfrm>
                          <a:off x="0" y="0"/>
                          <a:ext cx="4180205" cy="3439795"/>
                          <a:chOff x="0" y="0"/>
                          <a:chExt cx="4180205" cy="3439795"/>
                        </a:xfrm>
                      </wpg:grpSpPr>
                      <pic:pic xmlns:pic="http://schemas.openxmlformats.org/drawingml/2006/picture">
                        <pic:nvPicPr>
                          <pic:cNvPr id="398" name="Picture 398" descr="A sign on the side of a road&#10;&#10;Description automatically generated"/>
                          <pic:cNvPicPr>
                            <a:picLocks noChangeAspect="1"/>
                          </pic:cNvPicPr>
                        </pic:nvPicPr>
                        <pic:blipFill>
                          <a:blip r:embed="rId206" cstate="screen">
                            <a:extLst>
                              <a:ext uri="{28A0092B-C50C-407E-A947-70E740481C1C}">
                                <a14:useLocalDpi xmlns:a14="http://schemas.microsoft.com/office/drawing/2010/main"/>
                              </a:ext>
                            </a:extLst>
                          </a:blip>
                          <a:stretch>
                            <a:fillRect/>
                          </a:stretch>
                        </pic:blipFill>
                        <pic:spPr>
                          <a:xfrm>
                            <a:off x="0" y="0"/>
                            <a:ext cx="4142105" cy="3106420"/>
                          </a:xfrm>
                          <a:prstGeom prst="rect">
                            <a:avLst/>
                          </a:prstGeom>
                        </pic:spPr>
                      </pic:pic>
                      <wps:wsp>
                        <wps:cNvPr id="399" name="Text Box 399"/>
                        <wps:cNvSpPr txBox="1"/>
                        <wps:spPr>
                          <a:xfrm>
                            <a:off x="38100" y="3181350"/>
                            <a:ext cx="4142105" cy="258445"/>
                          </a:xfrm>
                          <a:prstGeom prst="rect">
                            <a:avLst/>
                          </a:prstGeom>
                          <a:solidFill>
                            <a:prstClr val="white"/>
                          </a:solidFill>
                          <a:ln>
                            <a:noFill/>
                          </a:ln>
                        </wps:spPr>
                        <wps:txbx>
                          <w:txbxContent>
                            <w:p w14:paraId="0AE37E99" w14:textId="36A2CF7A" w:rsidR="00283C9B" w:rsidRPr="007550C9" w:rsidRDefault="00283C9B" w:rsidP="007550C9">
                              <w:pPr>
                                <w:pStyle w:val="Caption"/>
                                <w:rPr>
                                  <w:noProof/>
                                  <w:color w:val="auto"/>
                                </w:rPr>
                              </w:pPr>
                              <w:r w:rsidRPr="007550C9">
                                <w:rPr>
                                  <w:color w:val="auto"/>
                                </w:rPr>
                                <w:t>Figure</w:t>
                              </w:r>
                              <w:r>
                                <w:rPr>
                                  <w:color w:val="auto"/>
                                </w:rPr>
                                <w:t xml:space="preserve"> 50</w:t>
                              </w:r>
                              <w:r w:rsidRPr="007550C9">
                                <w:rPr>
                                  <w:color w:val="auto"/>
                                </w:rPr>
                                <w:t>: Bushes close to bus stop 40</w:t>
                              </w:r>
                              <w:r>
                                <w:rPr>
                                  <w:color w:val="auto"/>
                                </w:rPr>
                                <w:t>6</w:t>
                              </w:r>
                              <w:r w:rsidRPr="007550C9">
                                <w:rPr>
                                  <w:color w:val="auto"/>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C5B61EB" id="Group 435" o:spid="_x0000_s1174" style="position:absolute;left:0;text-align:left;margin-left:74.3pt;margin-top:.7pt;width:329.15pt;height:270.85pt;z-index:252341248" coordsize="41802,34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">
                <v:shape id="Picture 398" o:spid="_x0000_s1175" type="#_x0000_t75" alt="A sign on the side of a road&#10;&#10;Description automatically generated" style="position:absolute;width:41421;height:31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">
                  <v:imagedata r:id="rId207" o:title="A sign on the side of a road&#10;&#10;Description automatically generated"/>
                </v:shape>
                <v:shape id="Text Box 399" o:spid="_x0000_s1176" type="#_x0000_t202" style="position:absolute;left:381;top:31813;width:41421;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" stroked="f">
                  <v:textbox style="mso-fit-shape-to-text:t" inset="0,0,0,0">
                    <w:txbxContent>
                      <w:p w14:paraId="0AE37E99" w14:textId="36A2CF7A" w:rsidR="00283C9B" w:rsidRPr="007550C9" w:rsidRDefault="00283C9B" w:rsidP="007550C9">
                        <w:pPr>
                          <w:pStyle w:val="Caption"/>
                          <w:rPr>
                            <w:noProof/>
                            <w:color w:val="auto"/>
                          </w:rPr>
                        </w:pPr>
                        <w:r w:rsidRPr="007550C9">
                          <w:rPr>
                            <w:color w:val="auto"/>
                          </w:rPr>
                          <w:t>Figure</w:t>
                        </w:r>
                        <w:r>
                          <w:rPr>
                            <w:color w:val="auto"/>
                          </w:rPr>
                          <w:t xml:space="preserve"> 50</w:t>
                        </w:r>
                        <w:r w:rsidRPr="007550C9">
                          <w:rPr>
                            <w:color w:val="auto"/>
                          </w:rPr>
                          <w:t>: Bushes close to bus stop 40</w:t>
                        </w:r>
                        <w:r>
                          <w:rPr>
                            <w:color w:val="auto"/>
                          </w:rPr>
                          <w:t>6</w:t>
                        </w:r>
                        <w:r w:rsidRPr="007550C9">
                          <w:rPr>
                            <w:color w:val="auto"/>
                          </w:rPr>
                          <w:t>5.</w:t>
                        </w:r>
                      </w:p>
                    </w:txbxContent>
                  </v:textbox>
                </v:shape>
                <w10:wrap type="tight"/>
              </v:group>
            </w:pict>
          </mc:Fallback>
        </mc:AlternateContent>
      </w:r>
    </w:p>
    <w:p w14:paraId="687248D7" w14:textId="323F98BA" w:rsidR="001275F8" w:rsidRDefault="001275F8">
      <w:pPr>
        <w:ind w:left="567" w:right="567"/>
      </w:pPr>
    </w:p>
    <w:p w14:paraId="5206A4EC" w14:textId="67824BF8" w:rsidR="001275F8" w:rsidRDefault="001275F8">
      <w:pPr>
        <w:ind w:left="567" w:right="567"/>
        <w:sectPr w:rsidR="001275F8" w:rsidSect="005335B6">
          <w:pgSz w:w="11906" w:h="16838"/>
          <w:pgMar w:top="1440" w:right="1259" w:bottom="1440" w:left="1259" w:header="708" w:footer="708" w:gutter="0"/>
          <w:cols w:space="708"/>
          <w:docGrid w:linePitch="360"/>
        </w:sectPr>
      </w:pPr>
    </w:p>
    <w:p w14:paraId="14EDB934" w14:textId="3A9FAE54" w:rsidR="001275F8" w:rsidRPr="001275F8" w:rsidRDefault="00D15AFF" w:rsidP="001275F8">
      <w:pPr>
        <w:keepNext/>
        <w:keepLines/>
        <w:spacing w:before="480" w:line="276" w:lineRule="auto"/>
        <w:outlineLvl w:val="0"/>
        <w:rPr>
          <w:rFonts w:eastAsiaTheme="majorEastAsia"/>
          <w:color w:val="862633"/>
          <w:sz w:val="44"/>
          <w:szCs w:val="44"/>
        </w:rPr>
      </w:pPr>
      <w:r>
        <w:rPr>
          <w:rFonts w:eastAsiaTheme="majorEastAsia" w:cstheme="majorBidi"/>
          <w:color w:val="862633"/>
          <w:sz w:val="44"/>
          <w:szCs w:val="32"/>
        </w:rPr>
        <w:lastRenderedPageBreak/>
        <w:t>360 degree view of b</w:t>
      </w:r>
      <w:r w:rsidR="001275F8" w:rsidRPr="001275F8">
        <w:rPr>
          <w:rFonts w:eastAsiaTheme="majorEastAsia"/>
          <w:color w:val="862633"/>
          <w:sz w:val="44"/>
          <w:szCs w:val="44"/>
        </w:rPr>
        <w:t>us stop 4065</w:t>
      </w:r>
    </w:p>
    <w:p w14:paraId="7EE6CBDD" w14:textId="77777777" w:rsidR="001275F8" w:rsidRPr="001275F8" w:rsidRDefault="001275F8" w:rsidP="001275F8">
      <w:pPr>
        <w:jc w:val="center"/>
        <w:rPr>
          <w:noProof/>
        </w:rPr>
      </w:pPr>
      <w:r w:rsidRPr="001275F8">
        <w:rPr>
          <w:noProof/>
          <w:color w:val="AC0000"/>
          <w:sz w:val="40"/>
          <w:szCs w:val="40"/>
        </w:rPr>
        <w:drawing>
          <wp:inline distT="0" distB="0" distL="0" distR="0" wp14:anchorId="50770A00" wp14:editId="5608BEA1">
            <wp:extent cx="3096000" cy="2322430"/>
            <wp:effectExtent l="0" t="0" r="9525" b="1905"/>
            <wp:docPr id="94" name="Picture 94" descr="A car parked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4065a.jpg"/>
                    <pic:cNvPicPr/>
                  </pic:nvPicPr>
                  <pic:blipFill>
                    <a:blip r:embed="rId208" cstate="screen">
                      <a:extLst>
                        <a:ext uri="{28A0092B-C50C-407E-A947-70E740481C1C}">
                          <a14:useLocalDpi xmlns:a14="http://schemas.microsoft.com/office/drawing/2010/main"/>
                        </a:ext>
                      </a:extLst>
                    </a:blip>
                    <a:stretch>
                      <a:fillRect/>
                    </a:stretch>
                  </pic:blipFill>
                  <pic:spPr>
                    <a:xfrm>
                      <a:off x="0" y="0"/>
                      <a:ext cx="3096000" cy="2322430"/>
                    </a:xfrm>
                    <a:prstGeom prst="rect">
                      <a:avLst/>
                    </a:prstGeom>
                  </pic:spPr>
                </pic:pic>
              </a:graphicData>
            </a:graphic>
          </wp:inline>
        </w:drawing>
      </w:r>
      <w:r w:rsidRPr="001275F8">
        <w:rPr>
          <w:noProof/>
          <w:color w:val="AC0000"/>
          <w:sz w:val="40"/>
          <w:szCs w:val="40"/>
        </w:rPr>
        <w:t xml:space="preserve">  </w:t>
      </w:r>
      <w:r w:rsidRPr="001275F8">
        <w:rPr>
          <w:noProof/>
          <w:color w:val="AC0000"/>
          <w:sz w:val="40"/>
          <w:szCs w:val="40"/>
        </w:rPr>
        <w:drawing>
          <wp:inline distT="0" distB="0" distL="0" distR="0" wp14:anchorId="5D53F3DD" wp14:editId="28861862">
            <wp:extent cx="3096000" cy="2321936"/>
            <wp:effectExtent l="0" t="0" r="0" b="2540"/>
            <wp:docPr id="93" name="Picture 93" descr="An empty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065b.jpg"/>
                    <pic:cNvPicPr/>
                  </pic:nvPicPr>
                  <pic:blipFill>
                    <a:blip r:embed="rId209" cstate="screen">
                      <a:extLst>
                        <a:ext uri="{28A0092B-C50C-407E-A947-70E740481C1C}">
                          <a14:useLocalDpi xmlns:a14="http://schemas.microsoft.com/office/drawing/2010/main"/>
                        </a:ext>
                      </a:extLst>
                    </a:blip>
                    <a:stretch>
                      <a:fillRect/>
                    </a:stretch>
                  </pic:blipFill>
                  <pic:spPr>
                    <a:xfrm>
                      <a:off x="0" y="0"/>
                      <a:ext cx="3096000" cy="2321936"/>
                    </a:xfrm>
                    <a:prstGeom prst="rect">
                      <a:avLst/>
                    </a:prstGeom>
                  </pic:spPr>
                </pic:pic>
              </a:graphicData>
            </a:graphic>
          </wp:inline>
        </w:drawing>
      </w:r>
      <w:r w:rsidRPr="001275F8">
        <w:rPr>
          <w:noProof/>
        </w:rPr>
        <w:t xml:space="preserve">    </w:t>
      </w:r>
      <w:r w:rsidRPr="001275F8">
        <w:rPr>
          <w:noProof/>
        </w:rPr>
        <w:drawing>
          <wp:inline distT="0" distB="0" distL="0" distR="0" wp14:anchorId="5B5B9D82" wp14:editId="3B621EAD">
            <wp:extent cx="3096000" cy="2321936"/>
            <wp:effectExtent l="0" t="0" r="0" b="2540"/>
            <wp:docPr id="90" name="Picture 90" descr="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4065c.jpg"/>
                    <pic:cNvPicPr/>
                  </pic:nvPicPr>
                  <pic:blipFill>
                    <a:blip r:embed="rId210" cstate="screen">
                      <a:extLst>
                        <a:ext uri="{28A0092B-C50C-407E-A947-70E740481C1C}">
                          <a14:useLocalDpi xmlns:a14="http://schemas.microsoft.com/office/drawing/2010/main"/>
                        </a:ext>
                      </a:extLst>
                    </a:blip>
                    <a:stretch>
                      <a:fillRect/>
                    </a:stretch>
                  </pic:blipFill>
                  <pic:spPr>
                    <a:xfrm>
                      <a:off x="0" y="0"/>
                      <a:ext cx="3096000" cy="2321936"/>
                    </a:xfrm>
                    <a:prstGeom prst="rect">
                      <a:avLst/>
                    </a:prstGeom>
                  </pic:spPr>
                </pic:pic>
              </a:graphicData>
            </a:graphic>
          </wp:inline>
        </w:drawing>
      </w:r>
    </w:p>
    <w:p w14:paraId="7727E487" w14:textId="77777777" w:rsidR="001275F8" w:rsidRPr="001275F8" w:rsidRDefault="001275F8" w:rsidP="001275F8">
      <w:pPr>
        <w:jc w:val="center"/>
        <w:rPr>
          <w:noProof/>
          <w:color w:val="AC0000"/>
          <w:sz w:val="40"/>
          <w:szCs w:val="40"/>
        </w:rPr>
      </w:pPr>
      <w:r w:rsidRPr="001275F8">
        <w:rPr>
          <w:noProof/>
          <w:color w:val="AC0000"/>
          <w:sz w:val="40"/>
          <w:szCs w:val="40"/>
        </w:rPr>
        <w:drawing>
          <wp:inline distT="0" distB="0" distL="0" distR="0" wp14:anchorId="42BF49CC" wp14:editId="3E3F99BB">
            <wp:extent cx="3095499" cy="2321560"/>
            <wp:effectExtent l="0" t="0" r="0" b="2540"/>
            <wp:docPr id="92" name="Picture 92" descr="A path with trees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4065d.jpg"/>
                    <pic:cNvPicPr/>
                  </pic:nvPicPr>
                  <pic:blipFill>
                    <a:blip r:embed="rId211" cstate="screen">
                      <a:extLst>
                        <a:ext uri="{28A0092B-C50C-407E-A947-70E740481C1C}">
                          <a14:useLocalDpi xmlns:a14="http://schemas.microsoft.com/office/drawing/2010/main"/>
                        </a:ext>
                      </a:extLst>
                    </a:blip>
                    <a:stretch>
                      <a:fillRect/>
                    </a:stretch>
                  </pic:blipFill>
                  <pic:spPr>
                    <a:xfrm>
                      <a:off x="0" y="0"/>
                      <a:ext cx="3095499" cy="2321560"/>
                    </a:xfrm>
                    <a:prstGeom prst="rect">
                      <a:avLst/>
                    </a:prstGeom>
                  </pic:spPr>
                </pic:pic>
              </a:graphicData>
            </a:graphic>
          </wp:inline>
        </w:drawing>
      </w:r>
      <w:r w:rsidRPr="001275F8">
        <w:rPr>
          <w:noProof/>
          <w:color w:val="AC0000"/>
          <w:sz w:val="40"/>
          <w:szCs w:val="40"/>
        </w:rPr>
        <w:t xml:space="preserve">  </w:t>
      </w:r>
      <w:r w:rsidRPr="001275F8">
        <w:rPr>
          <w:noProof/>
          <w:color w:val="AC0000"/>
          <w:sz w:val="40"/>
          <w:szCs w:val="40"/>
        </w:rPr>
        <w:drawing>
          <wp:inline distT="0" distB="0" distL="0" distR="0" wp14:anchorId="0386F09C" wp14:editId="28F96E55">
            <wp:extent cx="3096000" cy="2321839"/>
            <wp:effectExtent l="0" t="0" r="9525" b="2540"/>
            <wp:docPr id="91" name="Picture 91" descr="A close up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4065e.jpg"/>
                    <pic:cNvPicPr/>
                  </pic:nvPicPr>
                  <pic:blipFill>
                    <a:blip r:embed="rId212" cstate="screen">
                      <a:extLst>
                        <a:ext uri="{28A0092B-C50C-407E-A947-70E740481C1C}">
                          <a14:useLocalDpi xmlns:a14="http://schemas.microsoft.com/office/drawing/2010/main"/>
                        </a:ext>
                      </a:extLst>
                    </a:blip>
                    <a:stretch>
                      <a:fillRect/>
                    </a:stretch>
                  </pic:blipFill>
                  <pic:spPr>
                    <a:xfrm>
                      <a:off x="0" y="0"/>
                      <a:ext cx="3096000" cy="2321839"/>
                    </a:xfrm>
                    <a:prstGeom prst="rect">
                      <a:avLst/>
                    </a:prstGeom>
                  </pic:spPr>
                </pic:pic>
              </a:graphicData>
            </a:graphic>
          </wp:inline>
        </w:drawing>
      </w:r>
      <w:r w:rsidRPr="001275F8">
        <w:rPr>
          <w:noProof/>
          <w:color w:val="AC0000"/>
          <w:sz w:val="40"/>
          <w:szCs w:val="40"/>
        </w:rPr>
        <w:t xml:space="preserve">  </w:t>
      </w:r>
      <w:r w:rsidRPr="001275F8">
        <w:rPr>
          <w:noProof/>
          <w:color w:val="AC0000"/>
          <w:sz w:val="40"/>
          <w:szCs w:val="40"/>
        </w:rPr>
        <w:drawing>
          <wp:inline distT="0" distB="0" distL="0" distR="0" wp14:anchorId="4573810C" wp14:editId="040A6CBA">
            <wp:extent cx="3096000" cy="2322480"/>
            <wp:effectExtent l="0" t="0" r="0" b="1905"/>
            <wp:docPr id="436" name="Picture 436" descr="A sign in front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4065f.jpg"/>
                    <pic:cNvPicPr/>
                  </pic:nvPicPr>
                  <pic:blipFill>
                    <a:blip r:embed="rId213" cstate="screen">
                      <a:extLst>
                        <a:ext uri="{28A0092B-C50C-407E-A947-70E740481C1C}">
                          <a14:useLocalDpi xmlns:a14="http://schemas.microsoft.com/office/drawing/2010/main"/>
                        </a:ext>
                      </a:extLst>
                    </a:blip>
                    <a:stretch>
                      <a:fillRect/>
                    </a:stretch>
                  </pic:blipFill>
                  <pic:spPr>
                    <a:xfrm>
                      <a:off x="0" y="0"/>
                      <a:ext cx="3096000" cy="2322480"/>
                    </a:xfrm>
                    <a:prstGeom prst="rect">
                      <a:avLst/>
                    </a:prstGeom>
                  </pic:spPr>
                </pic:pic>
              </a:graphicData>
            </a:graphic>
          </wp:inline>
        </w:drawing>
      </w:r>
    </w:p>
    <w:p w14:paraId="14E088CB" w14:textId="77777777" w:rsidR="001275F8" w:rsidRDefault="001275F8">
      <w:pPr>
        <w:ind w:left="567" w:right="567"/>
        <w:sectPr w:rsidR="001275F8" w:rsidSect="001275F8">
          <w:pgSz w:w="16838" w:h="11906" w:orient="landscape"/>
          <w:pgMar w:top="1134" w:right="720" w:bottom="851" w:left="720" w:header="709" w:footer="709" w:gutter="0"/>
          <w:cols w:space="708"/>
          <w:docGrid w:linePitch="360"/>
        </w:sectPr>
      </w:pPr>
    </w:p>
    <w:p w14:paraId="5E35B130" w14:textId="784DE5B6" w:rsidR="00973979" w:rsidRDefault="004D4401" w:rsidP="00973979">
      <w:pPr>
        <w:pStyle w:val="Heading1"/>
      </w:pPr>
      <w:r>
        <w:rPr>
          <w:noProof/>
        </w:rPr>
        <w:lastRenderedPageBreak/>
        <w:drawing>
          <wp:anchor distT="0" distB="0" distL="114300" distR="114300" simplePos="0" relativeHeight="252289024" behindDoc="1" locked="0" layoutInCell="1" allowOverlap="1" wp14:anchorId="0A3D3171" wp14:editId="1EF9D7BD">
            <wp:simplePos x="0" y="0"/>
            <wp:positionH relativeFrom="column">
              <wp:posOffset>635</wp:posOffset>
            </wp:positionH>
            <wp:positionV relativeFrom="paragraph">
              <wp:posOffset>0</wp:posOffset>
            </wp:positionV>
            <wp:extent cx="457200" cy="1133474"/>
            <wp:effectExtent l="0" t="0" r="0" b="0"/>
            <wp:wrapTight wrapText="bothSides">
              <wp:wrapPolygon edited="0">
                <wp:start x="0" y="0"/>
                <wp:lineTo x="0" y="21067"/>
                <wp:lineTo x="20700" y="21067"/>
                <wp:lineTo x="20700" y="0"/>
                <wp:lineTo x="0" y="0"/>
              </wp:wrapPolygon>
            </wp:wrapTight>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4" cstate="screen">
                      <a:extLst>
                        <a:ext uri="{28A0092B-C50C-407E-A947-70E740481C1C}">
                          <a14:useLocalDpi xmlns:a14="http://schemas.microsoft.com/office/drawing/2010/main"/>
                        </a:ext>
                      </a:extLst>
                    </a:blip>
                    <a:srcRect/>
                    <a:stretch/>
                  </pic:blipFill>
                  <pic:spPr bwMode="auto">
                    <a:xfrm>
                      <a:off x="0" y="0"/>
                      <a:ext cx="457200" cy="1133474"/>
                    </a:xfrm>
                    <a:prstGeom prst="rect">
                      <a:avLst/>
                    </a:prstGeom>
                    <a:noFill/>
                    <a:ln>
                      <a:noFill/>
                    </a:ln>
                    <a:extLst>
                      <a:ext uri="{53640926-AAD7-44D8-BBD7-CCE9431645EC}">
                        <a14:shadowObscured xmlns:a14="http://schemas.microsoft.com/office/drawing/2010/main"/>
                      </a:ext>
                    </a:extLst>
                  </pic:spPr>
                </pic:pic>
              </a:graphicData>
            </a:graphic>
          </wp:anchor>
        </w:drawing>
      </w:r>
      <w:r w:rsidR="00973979" w:rsidRPr="00A628E9">
        <w:t>Bus stop 234</w:t>
      </w:r>
      <w:r w:rsidR="00EA1E80" w:rsidRPr="00A628E9">
        <w:t>0</w:t>
      </w:r>
    </w:p>
    <w:p w14:paraId="5F37877B" w14:textId="3952CF78" w:rsidR="000074DA" w:rsidRDefault="00973979" w:rsidP="00973979">
      <w:r>
        <w:t xml:space="preserve">Bus stop </w:t>
      </w:r>
      <w:r w:rsidR="005408A4">
        <w:t>2340</w:t>
      </w:r>
      <w:r>
        <w:t xml:space="preserve"> is on Goyder Drive in Narrabundah. The bus stop </w:t>
      </w:r>
      <w:r w:rsidR="00CB66E5">
        <w:t>is</w:t>
      </w:r>
      <w:r>
        <w:t xml:space="preserve"> on</w:t>
      </w:r>
      <w:r w:rsidR="00CB66E5">
        <w:t xml:space="preserve"> the</w:t>
      </w:r>
      <w:r>
        <w:t xml:space="preserve"> street with </w:t>
      </w:r>
      <w:r w:rsidR="00C554FC">
        <w:t>minimal</w:t>
      </w:r>
      <w:r>
        <w:t xml:space="preserve"> car traffic</w:t>
      </w:r>
      <w:r w:rsidR="00C554FC">
        <w:t>,</w:t>
      </w:r>
      <w:r>
        <w:t xml:space="preserve"> with housing on </w:t>
      </w:r>
      <w:r w:rsidR="00CB66E5">
        <w:t>close by</w:t>
      </w:r>
      <w:r>
        <w:t xml:space="preserve"> and a green</w:t>
      </w:r>
      <w:r w:rsidR="00CB66E5">
        <w:t xml:space="preserve"> space</w:t>
      </w:r>
      <w:r>
        <w:t xml:space="preserve"> on the o</w:t>
      </w:r>
      <w:r w:rsidR="00CB66E5">
        <w:t>pposite side</w:t>
      </w:r>
      <w:r w:rsidR="0056070A">
        <w:t xml:space="preserve"> of the road</w:t>
      </w:r>
      <w:r>
        <w:t>.</w:t>
      </w:r>
      <w:r w:rsidR="005408A4">
        <w:rPr>
          <w:rStyle w:val="FootnoteReference"/>
        </w:rPr>
        <w:footnoteReference w:id="30"/>
      </w:r>
      <w:r w:rsidR="00420671">
        <w:t xml:space="preserve"> </w:t>
      </w:r>
      <w:bookmarkStart w:id="8" w:name="_Hlk25316636"/>
      <w:r w:rsidR="00420671">
        <w:t>The bus stop on the opposite side of the road is 2341.</w:t>
      </w:r>
      <w:bookmarkEnd w:id="8"/>
    </w:p>
    <w:p w14:paraId="4865FF73" w14:textId="282463E9" w:rsidR="00530D96" w:rsidRDefault="009A0615" w:rsidP="00CF0914">
      <w:pPr>
        <w:keepNext/>
      </w:pPr>
      <w:r>
        <w:t xml:space="preserve">Bus stop 2340 </w:t>
      </w:r>
      <w:r w:rsidR="0086143D">
        <w:t>has a light</w:t>
      </w:r>
      <w:r w:rsidR="00530D96">
        <w:t xml:space="preserve"> close to the bus stop</w:t>
      </w:r>
      <w:r w:rsidR="00CE491A">
        <w:t>,</w:t>
      </w:r>
      <w:r w:rsidR="0086143D">
        <w:t xml:space="preserve"> </w:t>
      </w:r>
      <w:r w:rsidR="00530D96">
        <w:t xml:space="preserve">which illuminates the area </w:t>
      </w:r>
      <w:r w:rsidR="0086143D">
        <w:t xml:space="preserve">and the </w:t>
      </w:r>
      <w:r w:rsidR="00530D96">
        <w:t xml:space="preserve">entry of the </w:t>
      </w:r>
      <w:r w:rsidR="0086143D">
        <w:t xml:space="preserve">alleyway nearby. </w:t>
      </w:r>
      <w:r w:rsidR="00973979">
        <w:t>There are no streetlights on the road leading away from the bus stop</w:t>
      </w:r>
      <w:r w:rsidR="005408A4">
        <w:t>.</w:t>
      </w:r>
      <w:r w:rsidR="00AF7E22">
        <w:t xml:space="preserve"> </w:t>
      </w:r>
      <w:r w:rsidR="005408A4">
        <w:t>Bus stop 2340 ha</w:t>
      </w:r>
      <w:r w:rsidR="00CE491A">
        <w:t>s</w:t>
      </w:r>
      <w:r w:rsidR="005408A4">
        <w:t xml:space="preserve"> unlit paths leading to and from the bus stop</w:t>
      </w:r>
      <w:r w:rsidR="00530D96">
        <w:t xml:space="preserve">. The alleyway to access </w:t>
      </w:r>
      <w:proofErr w:type="spellStart"/>
      <w:r w:rsidR="00530D96">
        <w:t>Tallara</w:t>
      </w:r>
      <w:proofErr w:type="spellEnd"/>
      <w:r w:rsidR="00530D96">
        <w:t xml:space="preserve"> Pkwy, is dark even though there are two lights, and is long, and narrow. It is also a possible entrapment site due to its poor visibility to the road</w:t>
      </w:r>
      <w:r w:rsidR="007550C9">
        <w:t xml:space="preserve"> (see Figure </w:t>
      </w:r>
      <w:r w:rsidR="005F0D12">
        <w:t>5</w:t>
      </w:r>
      <w:r w:rsidR="00F35580">
        <w:t>2</w:t>
      </w:r>
      <w:r w:rsidR="007550C9">
        <w:t xml:space="preserve"> and </w:t>
      </w:r>
      <w:r w:rsidR="00E35136">
        <w:t>5</w:t>
      </w:r>
      <w:r w:rsidR="00F35580">
        <w:t>3</w:t>
      </w:r>
      <w:r w:rsidR="007550C9">
        <w:t>)</w:t>
      </w:r>
      <w:r w:rsidR="00530D96">
        <w:t xml:space="preserve">. </w:t>
      </w:r>
    </w:p>
    <w:p w14:paraId="4C3EBF64" w14:textId="61DDC728" w:rsidR="00973979" w:rsidRPr="00530D96" w:rsidRDefault="00973979" w:rsidP="00530D96">
      <w:pPr>
        <w:keepNext/>
        <w:rPr>
          <w:highlight w:val="yellow"/>
        </w:rPr>
      </w:pPr>
      <w:r>
        <w:t xml:space="preserve">The whole of the area </w:t>
      </w:r>
      <w:r w:rsidR="00530D96">
        <w:t>around Goyder Dr</w:t>
      </w:r>
      <w:r>
        <w:t xml:space="preserve"> </w:t>
      </w:r>
      <w:r w:rsidR="0086143D">
        <w:t>is</w:t>
      </w:r>
      <w:r>
        <w:t xml:space="preserve"> not </w:t>
      </w:r>
      <w:r w:rsidR="0086143D">
        <w:t xml:space="preserve">well </w:t>
      </w:r>
      <w:r w:rsidR="00CE491A">
        <w:t>lit</w:t>
      </w:r>
      <w:r>
        <w:t xml:space="preserve">. There is a building </w:t>
      </w:r>
      <w:r w:rsidR="00530D96">
        <w:t>on the opposite side of the road</w:t>
      </w:r>
      <w:r w:rsidR="005408A4">
        <w:t xml:space="preserve"> </w:t>
      </w:r>
      <w:r>
        <w:t>which is desolate</w:t>
      </w:r>
      <w:r w:rsidR="00CE491A">
        <w:t xml:space="preserve">, </w:t>
      </w:r>
      <w:r>
        <w:t>providing no additional lighting</w:t>
      </w:r>
      <w:r w:rsidR="00530D96">
        <w:t xml:space="preserve">. </w:t>
      </w:r>
      <w:r w:rsidR="00AF7E22">
        <w:t>There is a</w:t>
      </w:r>
      <w:r w:rsidR="00530D96">
        <w:t>lso a</w:t>
      </w:r>
      <w:r w:rsidR="00AF7E22">
        <w:t xml:space="preserve"> reserve </w:t>
      </w:r>
      <w:r w:rsidR="00530D96">
        <w:t xml:space="preserve">area </w:t>
      </w:r>
      <w:r>
        <w:t>which is isolated</w:t>
      </w:r>
      <w:r w:rsidR="00AC3313">
        <w:t xml:space="preserve"> and would be particularly dark at night</w:t>
      </w:r>
      <w:r>
        <w:t>.</w:t>
      </w:r>
      <w:r w:rsidR="00AF7E22">
        <w:t xml:space="preserve"> </w:t>
      </w:r>
      <w:r w:rsidR="00CF0914">
        <w:t>Th</w:t>
      </w:r>
      <w:r w:rsidR="00530D96">
        <w:t>is</w:t>
      </w:r>
      <w:r w:rsidR="00CF0914">
        <w:t xml:space="preserve"> </w:t>
      </w:r>
      <w:r w:rsidR="00B51969">
        <w:t>green space</w:t>
      </w:r>
      <w:r w:rsidR="00CF0914">
        <w:t xml:space="preserve"> extends the whole of Goyder Drive until Jerrabomb</w:t>
      </w:r>
      <w:r w:rsidR="00223E6B">
        <w:t>e</w:t>
      </w:r>
      <w:r w:rsidR="00CF0914">
        <w:t>r</w:t>
      </w:r>
      <w:r w:rsidR="00223E6B">
        <w:t>r</w:t>
      </w:r>
      <w:r w:rsidR="00CF0914">
        <w:t xml:space="preserve">a </w:t>
      </w:r>
      <w:r w:rsidR="00223E6B">
        <w:t>D</w:t>
      </w:r>
      <w:r w:rsidR="00CF0914">
        <w:t xml:space="preserve">rive. </w:t>
      </w:r>
      <w:r>
        <w:t xml:space="preserve">The </w:t>
      </w:r>
      <w:r w:rsidR="004F62AA">
        <w:t>empty</w:t>
      </w:r>
      <w:r w:rsidR="00CE491A">
        <w:t>,</w:t>
      </w:r>
      <w:r>
        <w:t xml:space="preserve"> dilapidated building gives the additional feeling of isolation</w:t>
      </w:r>
      <w:r w:rsidR="00420671">
        <w:t xml:space="preserve"> (see bus stop 2341)</w:t>
      </w:r>
      <w:r>
        <w:t>.</w:t>
      </w:r>
      <w:r w:rsidR="00AF7E22">
        <w:t xml:space="preserve"> </w:t>
      </w:r>
    </w:p>
    <w:p w14:paraId="14862BA9" w14:textId="3F586615" w:rsidR="00C2251C" w:rsidRDefault="00973979" w:rsidP="004E65AF">
      <w:r>
        <w:t>At night, the bus stop</w:t>
      </w:r>
      <w:r w:rsidR="0086143D">
        <w:t xml:space="preserve"> areas</w:t>
      </w:r>
      <w:r>
        <w:t xml:space="preserve"> </w:t>
      </w:r>
      <w:r w:rsidR="007B1E79">
        <w:t>are</w:t>
      </w:r>
      <w:r>
        <w:t xml:space="preserve"> extremely dark and quiet</w:t>
      </w:r>
      <w:r w:rsidR="00CE491A">
        <w:t>,</w:t>
      </w:r>
      <w:r>
        <w:t xml:space="preserve"> and would feel very uncomfortable</w:t>
      </w:r>
      <w:r w:rsidR="00E35136">
        <w:t xml:space="preserve"> (see Figure 5</w:t>
      </w:r>
      <w:r w:rsidR="00F35580">
        <w:t>4</w:t>
      </w:r>
      <w:r w:rsidR="00E35136">
        <w:t>)</w:t>
      </w:r>
      <w:r>
        <w:t xml:space="preserve">. In addition, there is no shelter </w:t>
      </w:r>
      <w:r w:rsidR="00CF0914">
        <w:t xml:space="preserve">at </w:t>
      </w:r>
      <w:r w:rsidR="00420671">
        <w:t>the bus stop.</w:t>
      </w:r>
    </w:p>
    <w:p w14:paraId="29810AA2" w14:textId="3F7BF497" w:rsidR="007550C9" w:rsidRDefault="00420671" w:rsidP="004E65AF">
      <w:r>
        <w:rPr>
          <w:noProof/>
        </w:rPr>
        <mc:AlternateContent>
          <mc:Choice Requires="wpg">
            <w:drawing>
              <wp:anchor distT="0" distB="0" distL="114300" distR="114300" simplePos="0" relativeHeight="252347392" behindDoc="0" locked="0" layoutInCell="1" allowOverlap="1" wp14:anchorId="11632A63" wp14:editId="71D64207">
                <wp:simplePos x="0" y="0"/>
                <wp:positionH relativeFrom="column">
                  <wp:posOffset>318</wp:posOffset>
                </wp:positionH>
                <wp:positionV relativeFrom="paragraph">
                  <wp:posOffset>97472</wp:posOffset>
                </wp:positionV>
                <wp:extent cx="2857817" cy="3991928"/>
                <wp:effectExtent l="0" t="0" r="0" b="8890"/>
                <wp:wrapTight wrapText="bothSides">
                  <wp:wrapPolygon edited="0">
                    <wp:start x="0" y="0"/>
                    <wp:lineTo x="0" y="21545"/>
                    <wp:lineTo x="21456" y="21545"/>
                    <wp:lineTo x="21456" y="0"/>
                    <wp:lineTo x="0" y="0"/>
                  </wp:wrapPolygon>
                </wp:wrapTight>
                <wp:docPr id="403" name="Group 403"/>
                <wp:cNvGraphicFramePr/>
                <a:graphic xmlns:a="http://schemas.openxmlformats.org/drawingml/2006/main">
                  <a:graphicData uri="http://schemas.microsoft.com/office/word/2010/wordprocessingGroup">
                    <wpg:wgp>
                      <wpg:cNvGrpSpPr/>
                      <wpg:grpSpPr>
                        <a:xfrm>
                          <a:off x="0" y="0"/>
                          <a:ext cx="2857817" cy="3991928"/>
                          <a:chOff x="0" y="0"/>
                          <a:chExt cx="2857817" cy="3991928"/>
                        </a:xfrm>
                      </wpg:grpSpPr>
                      <pic:pic xmlns:pic="http://schemas.openxmlformats.org/drawingml/2006/picture">
                        <pic:nvPicPr>
                          <pic:cNvPr id="401" name="Picture 401" descr="A close up of a tree&#10;&#10;Description automatically generated"/>
                          <pic:cNvPicPr>
                            <a:picLocks noChangeAspect="1"/>
                          </pic:cNvPicPr>
                        </pic:nvPicPr>
                        <pic:blipFill>
                          <a:blip r:embed="rId215" cstate="screen">
                            <a:extLst>
                              <a:ext uri="{28A0092B-C50C-407E-A947-70E740481C1C}">
                                <a14:useLocalDpi xmlns:a14="http://schemas.microsoft.com/office/drawing/2010/main"/>
                              </a:ext>
                            </a:extLst>
                          </a:blip>
                          <a:stretch>
                            <a:fillRect/>
                          </a:stretch>
                        </pic:blipFill>
                        <pic:spPr>
                          <a:xfrm rot="5400000">
                            <a:off x="-475933" y="475933"/>
                            <a:ext cx="3809365" cy="2857500"/>
                          </a:xfrm>
                          <a:prstGeom prst="rect">
                            <a:avLst/>
                          </a:prstGeom>
                        </pic:spPr>
                      </pic:pic>
                      <wps:wsp>
                        <wps:cNvPr id="402" name="Text Box 402"/>
                        <wps:cNvSpPr txBox="1"/>
                        <wps:spPr>
                          <a:xfrm>
                            <a:off x="317" y="3723958"/>
                            <a:ext cx="2857500" cy="267970"/>
                          </a:xfrm>
                          <a:prstGeom prst="rect">
                            <a:avLst/>
                          </a:prstGeom>
                          <a:solidFill>
                            <a:prstClr val="white"/>
                          </a:solidFill>
                          <a:ln>
                            <a:noFill/>
                          </a:ln>
                        </wps:spPr>
                        <wps:txbx>
                          <w:txbxContent>
                            <w:p w14:paraId="1BB8279C" w14:textId="31ED8BC2" w:rsidR="00283C9B" w:rsidRPr="00420671" w:rsidRDefault="00283C9B" w:rsidP="00420671">
                              <w:pPr>
                                <w:pStyle w:val="Caption"/>
                                <w:rPr>
                                  <w:noProof/>
                                  <w:color w:val="auto"/>
                                </w:rPr>
                              </w:pPr>
                              <w:r w:rsidRPr="00420671">
                                <w:rPr>
                                  <w:color w:val="auto"/>
                                </w:rPr>
                                <w:t xml:space="preserve">Figure </w:t>
                              </w:r>
                              <w:r>
                                <w:rPr>
                                  <w:color w:val="auto"/>
                                </w:rPr>
                                <w:t>51</w:t>
                              </w:r>
                              <w:r w:rsidRPr="00420671">
                                <w:rPr>
                                  <w:color w:val="auto"/>
                                </w:rPr>
                                <w:t>: Bus stop 2340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1632A63" id="Group 403" o:spid="_x0000_s1177" style="position:absolute;left:0;text-align:left;margin-left:.05pt;margin-top:7.65pt;width:225pt;height:314.35pt;z-index:252347392" coordsize="28578,399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">
                <v:shape id="Picture 401" o:spid="_x0000_s1178" type="#_x0000_t75" alt="A close up of a tree&#10;&#10;Description automatically generated" style="position:absolute;left:-4759;top:4759;width:38093;height:2857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">
                  <v:imagedata r:id="rId216" o:title="A close up of a tree&#10;&#10;Description automatically generated"/>
                </v:shape>
                <v:shape id="Text Box 402" o:spid="_x0000_s1179" type="#_x0000_t202" style="position:absolute;left:3;top:37239;width:28575;height:2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" stroked="f">
                  <v:textbox inset="0,0,0,0">
                    <w:txbxContent>
                      <w:p w14:paraId="1BB8279C" w14:textId="31ED8BC2" w:rsidR="00283C9B" w:rsidRPr="00420671" w:rsidRDefault="00283C9B" w:rsidP="00420671">
                        <w:pPr>
                          <w:pStyle w:val="Caption"/>
                          <w:rPr>
                            <w:noProof/>
                            <w:color w:val="auto"/>
                          </w:rPr>
                        </w:pPr>
                        <w:r w:rsidRPr="00420671">
                          <w:rPr>
                            <w:color w:val="auto"/>
                          </w:rPr>
                          <w:t xml:space="preserve">Figure </w:t>
                        </w:r>
                        <w:r>
                          <w:rPr>
                            <w:color w:val="auto"/>
                          </w:rPr>
                          <w:t>51</w:t>
                        </w:r>
                        <w:r w:rsidRPr="00420671">
                          <w:rPr>
                            <w:color w:val="auto"/>
                          </w:rPr>
                          <w:t>: Bus stop 2340</w:t>
                        </w:r>
                      </w:p>
                    </w:txbxContent>
                  </v:textbox>
                </v:shape>
                <w10:wrap type="tight"/>
              </v:group>
            </w:pict>
          </mc:Fallback>
        </mc:AlternateContent>
      </w:r>
    </w:p>
    <w:p w14:paraId="4876303C" w14:textId="4CE3EC49" w:rsidR="007550C9" w:rsidRDefault="007550C9" w:rsidP="004E65AF"/>
    <w:p w14:paraId="4A082D37" w14:textId="09A6AD79" w:rsidR="00AC2B91" w:rsidRDefault="00AC2B91" w:rsidP="004E65AF"/>
    <w:p w14:paraId="5153E968" w14:textId="4A80683A" w:rsidR="00AC2B91" w:rsidRDefault="00AC2B91" w:rsidP="004E65AF"/>
    <w:p w14:paraId="533899A8" w14:textId="3A507713" w:rsidR="00AC2B91" w:rsidRDefault="00AC2B91" w:rsidP="004E65AF"/>
    <w:p w14:paraId="639B1371" w14:textId="4F45C086" w:rsidR="00AC2B91" w:rsidRDefault="00AC2B91" w:rsidP="004E65AF"/>
    <w:p w14:paraId="41F7B2CA" w14:textId="79D6F3F8" w:rsidR="00AC2B91" w:rsidRDefault="00AC2B91" w:rsidP="004E65AF"/>
    <w:p w14:paraId="590D5811" w14:textId="6B76CA0B" w:rsidR="00AC2B91" w:rsidRDefault="00AC2B91" w:rsidP="004E65AF"/>
    <w:p w14:paraId="76BEEBCE" w14:textId="5EFDD8B2" w:rsidR="007550C9" w:rsidRDefault="007550C9">
      <w:pPr>
        <w:ind w:left="567" w:right="567"/>
      </w:pPr>
      <w:r>
        <w:br w:type="page"/>
      </w:r>
    </w:p>
    <w:p w14:paraId="79FC36C9" w14:textId="7B4C1598" w:rsidR="00AC2B91" w:rsidRDefault="001275F8" w:rsidP="004E65AF">
      <w:r>
        <w:rPr>
          <w:noProof/>
        </w:rPr>
        <w:lastRenderedPageBreak/>
        <mc:AlternateContent>
          <mc:Choice Requires="wpg">
            <w:drawing>
              <wp:anchor distT="0" distB="0" distL="114300" distR="114300" simplePos="0" relativeHeight="252343296" behindDoc="0" locked="0" layoutInCell="1" allowOverlap="1" wp14:anchorId="7C8E9E64" wp14:editId="43AFF49D">
                <wp:simplePos x="0" y="0"/>
                <wp:positionH relativeFrom="margin">
                  <wp:align>left</wp:align>
                </wp:positionH>
                <wp:positionV relativeFrom="paragraph">
                  <wp:posOffset>-309245</wp:posOffset>
                </wp:positionV>
                <wp:extent cx="5916930" cy="4379595"/>
                <wp:effectExtent l="0" t="0" r="7620" b="1905"/>
                <wp:wrapNone/>
                <wp:docPr id="299" name="Group 299"/>
                <wp:cNvGraphicFramePr/>
                <a:graphic xmlns:a="http://schemas.openxmlformats.org/drawingml/2006/main">
                  <a:graphicData uri="http://schemas.microsoft.com/office/word/2010/wordprocessingGroup">
                    <wpg:wgp>
                      <wpg:cNvGrpSpPr/>
                      <wpg:grpSpPr>
                        <a:xfrm>
                          <a:off x="0" y="0"/>
                          <a:ext cx="5916930" cy="4379595"/>
                          <a:chOff x="0" y="-20501"/>
                          <a:chExt cx="6355163" cy="5102509"/>
                        </a:xfrm>
                      </wpg:grpSpPr>
                      <wpg:grpSp>
                        <wpg:cNvPr id="298" name="Group 298"/>
                        <wpg:cNvGrpSpPr/>
                        <wpg:grpSpPr>
                          <a:xfrm>
                            <a:off x="0" y="0"/>
                            <a:ext cx="2855595" cy="5082008"/>
                            <a:chOff x="0" y="0"/>
                            <a:chExt cx="2855595" cy="5082008"/>
                          </a:xfrm>
                        </wpg:grpSpPr>
                        <wpg:grpSp>
                          <wpg:cNvPr id="97" name="Group 97"/>
                          <wpg:cNvGrpSpPr/>
                          <wpg:grpSpPr>
                            <a:xfrm>
                              <a:off x="0" y="0"/>
                              <a:ext cx="2855595" cy="5082008"/>
                              <a:chOff x="0" y="0"/>
                              <a:chExt cx="2855596" cy="5082008"/>
                            </a:xfrm>
                          </wpg:grpSpPr>
                          <pic:pic xmlns:pic="http://schemas.openxmlformats.org/drawingml/2006/picture">
                            <pic:nvPicPr>
                              <pic:cNvPr id="108" name="Picture 108" descr="A close up of a tree&#10;&#10;Description automatically generated"/>
                              <pic:cNvPicPr>
                                <a:picLocks noChangeAspect="1"/>
                              </pic:cNvPicPr>
                            </pic:nvPicPr>
                            <pic:blipFill rotWithShape="1">
                              <a:blip r:embed="rId217" cstate="screen">
                                <a:extLst>
                                  <a:ext uri="{28A0092B-C50C-407E-A947-70E740481C1C}">
                                    <a14:useLocalDpi xmlns:a14="http://schemas.microsoft.com/office/drawing/2010/main"/>
                                  </a:ext>
                                </a:extLst>
                              </a:blip>
                              <a:srcRect/>
                              <a:stretch/>
                            </pic:blipFill>
                            <pic:spPr bwMode="auto">
                              <a:xfrm rot="5400000">
                                <a:off x="-816927" y="823913"/>
                                <a:ext cx="4496435" cy="2848610"/>
                              </a:xfrm>
                              <a:prstGeom prst="rect">
                                <a:avLst/>
                              </a:prstGeom>
                              <a:ln>
                                <a:noFill/>
                              </a:ln>
                              <a:extLst>
                                <a:ext uri="{53640926-AAD7-44D8-BBD7-CCE9431645EC}">
                                  <a14:shadowObscured xmlns:a14="http://schemas.microsoft.com/office/drawing/2010/main"/>
                                </a:ext>
                              </a:extLst>
                            </pic:spPr>
                          </pic:pic>
                          <wps:wsp>
                            <wps:cNvPr id="109" name="Text Box 109"/>
                            <wps:cNvSpPr txBox="1"/>
                            <wps:spPr>
                              <a:xfrm>
                                <a:off x="0" y="4545611"/>
                                <a:ext cx="2847976" cy="536397"/>
                              </a:xfrm>
                              <a:prstGeom prst="rect">
                                <a:avLst/>
                              </a:prstGeom>
                              <a:solidFill>
                                <a:prstClr val="white"/>
                              </a:solidFill>
                              <a:ln>
                                <a:noFill/>
                              </a:ln>
                            </wps:spPr>
                            <wps:txbx>
                              <w:txbxContent>
                                <w:p w14:paraId="401CB315" w14:textId="773B3999" w:rsidR="00283C9B" w:rsidRDefault="00283C9B" w:rsidP="0059505E">
                                  <w:pPr>
                                    <w:pStyle w:val="Caption"/>
                                    <w:rPr>
                                      <w:color w:val="auto"/>
                                    </w:rPr>
                                  </w:pPr>
                                  <w:r w:rsidRPr="00973979">
                                    <w:rPr>
                                      <w:color w:val="auto"/>
                                    </w:rPr>
                                    <w:t>Figure</w:t>
                                  </w:r>
                                  <w:r>
                                    <w:rPr>
                                      <w:color w:val="auto"/>
                                    </w:rPr>
                                    <w:t xml:space="preserve"> 52</w:t>
                                  </w:r>
                                  <w:r w:rsidRPr="00973979">
                                    <w:rPr>
                                      <w:color w:val="auto"/>
                                    </w:rPr>
                                    <w:t>: Long alleyway close to bus stop 2340 on Goy</w:t>
                                  </w:r>
                                  <w:r>
                                    <w:rPr>
                                      <w:color w:val="auto"/>
                                    </w:rPr>
                                    <w:t>d</w:t>
                                  </w:r>
                                  <w:r w:rsidRPr="00973979">
                                    <w:rPr>
                                      <w:color w:val="auto"/>
                                    </w:rPr>
                                    <w:t>er Drive.</w:t>
                                  </w:r>
                                  <w:r>
                                    <w:rPr>
                                      <w:color w:val="auto"/>
                                    </w:rPr>
                                    <w:t xml:space="preserve"> Arrow is pointing to light poll which illuminates 2340.</w:t>
                                  </w:r>
                                </w:p>
                                <w:p w14:paraId="280F0D4A" w14:textId="77777777" w:rsidR="00283C9B" w:rsidRPr="007550C9" w:rsidRDefault="00283C9B" w:rsidP="0059505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1" name="Straight Arrow Connector 11"/>
                          <wps:cNvCnPr/>
                          <wps:spPr>
                            <a:xfrm flipV="1">
                              <a:off x="1916265" y="1620410"/>
                              <a:ext cx="504825" cy="342900"/>
                            </a:xfrm>
                            <a:prstGeom prst="straightConnector1">
                              <a:avLst/>
                            </a:prstGeom>
                            <a:ln>
                              <a:tailEnd type="triangle"/>
                            </a:ln>
                          </wps:spPr>
                          <wps:style>
                            <a:lnRef idx="1">
                              <a:schemeClr val="accent4"/>
                            </a:lnRef>
                            <a:fillRef idx="0">
                              <a:schemeClr val="accent4"/>
                            </a:fillRef>
                            <a:effectRef idx="0">
                              <a:schemeClr val="accent4"/>
                            </a:effectRef>
                            <a:fontRef idx="minor">
                              <a:schemeClr val="tx1"/>
                            </a:fontRef>
                          </wps:style>
                          <wps:bodyPr/>
                        </wps:wsp>
                      </wpg:grpSp>
                      <wpg:grpSp>
                        <wpg:cNvPr id="28" name="Group 28"/>
                        <wpg:cNvGrpSpPr/>
                        <wpg:grpSpPr>
                          <a:xfrm>
                            <a:off x="2953326" y="-20501"/>
                            <a:ext cx="3401837" cy="4905253"/>
                            <a:chOff x="-20462" y="-28453"/>
                            <a:chExt cx="3401837" cy="4905253"/>
                          </a:xfrm>
                        </wpg:grpSpPr>
                        <pic:pic xmlns:pic="http://schemas.openxmlformats.org/drawingml/2006/picture">
                          <pic:nvPicPr>
                            <pic:cNvPr id="26" name="Picture 26"/>
                            <pic:cNvPicPr>
                              <a:picLocks noChangeAspect="1"/>
                            </pic:cNvPicPr>
                          </pic:nvPicPr>
                          <pic:blipFill rotWithShape="1">
                            <a:blip r:embed="rId218" cstate="screen">
                              <a:extLst>
                                <a:ext uri="{28A0092B-C50C-407E-A947-70E740481C1C}">
                                  <a14:useLocalDpi xmlns:a14="http://schemas.microsoft.com/office/drawing/2010/main"/>
                                </a:ext>
                              </a:extLst>
                            </a:blip>
                            <a:srcRect/>
                            <a:stretch/>
                          </pic:blipFill>
                          <pic:spPr bwMode="auto">
                            <a:xfrm>
                              <a:off x="-20462" y="-28453"/>
                              <a:ext cx="3387339" cy="4517088"/>
                            </a:xfrm>
                            <a:prstGeom prst="rect">
                              <a:avLst/>
                            </a:prstGeom>
                            <a:noFill/>
                            <a:ln>
                              <a:noFill/>
                            </a:ln>
                            <a:extLst>
                              <a:ext uri="{53640926-AAD7-44D8-BBD7-CCE9431645EC}">
                                <a14:shadowObscured xmlns:a14="http://schemas.microsoft.com/office/drawing/2010/main"/>
                              </a:ext>
                            </a:extLst>
                          </pic:spPr>
                        </pic:pic>
                        <wps:wsp>
                          <wps:cNvPr id="27" name="Text Box 27"/>
                          <wps:cNvSpPr txBox="1"/>
                          <wps:spPr>
                            <a:xfrm>
                              <a:off x="0" y="4562475"/>
                              <a:ext cx="3381375" cy="314325"/>
                            </a:xfrm>
                            <a:prstGeom prst="rect">
                              <a:avLst/>
                            </a:prstGeom>
                            <a:solidFill>
                              <a:prstClr val="white"/>
                            </a:solidFill>
                            <a:ln>
                              <a:noFill/>
                            </a:ln>
                          </wps:spPr>
                          <wps:txbx>
                            <w:txbxContent>
                              <w:p w14:paraId="647D8F7F" w14:textId="2AC9CCFF" w:rsidR="00283C9B" w:rsidRPr="00DF2893" w:rsidRDefault="00283C9B" w:rsidP="0059505E">
                                <w:pPr>
                                  <w:pStyle w:val="Caption"/>
                                  <w:rPr>
                                    <w:noProof/>
                                    <w:color w:val="auto"/>
                                  </w:rPr>
                                </w:pPr>
                                <w:r w:rsidRPr="00DF2893">
                                  <w:rPr>
                                    <w:color w:val="auto"/>
                                  </w:rPr>
                                  <w:t xml:space="preserve">Figure </w:t>
                                </w:r>
                                <w:r>
                                  <w:rPr>
                                    <w:color w:val="auto"/>
                                  </w:rPr>
                                  <w:t>53</w:t>
                                </w:r>
                                <w:r w:rsidRPr="00DF2893">
                                  <w:rPr>
                                    <w:color w:val="auto"/>
                                  </w:rPr>
                                  <w:t>: Long alleyway close to bus stop 2340 on Goyder Drive pictured at night.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C8E9E64" id="Group 299" o:spid="_x0000_s1180" style="position:absolute;left:0;text-align:left;margin-left:0;margin-top:-24.35pt;width:465.9pt;height:344.85pt;z-index:252343296;mso-position-horizontal:left;mso-position-horizontal-relative:margin;mso-width-relative:margin;mso-height-relative:margin" coordorigin=",-205" coordsize="63551,510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">
                <v:group id="Group 298" o:spid="_x0000_s1181" style="position:absolute;width:28555;height:50820" coordsize="28555,5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">
                  <v:group id="Group 97" o:spid="_x0000_s1182" style="position:absolute;width:28555;height:50820" coordsize="28555,5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shape id="Picture 108" o:spid="_x0000_s1183" type="#_x0000_t75" alt="A close up of a tree&#10;&#10;Description automatically generated" style="position:absolute;left:-8170;top:8239;width:44964;height:2848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">
                      <v:imagedata r:id="rId219" o:title="A close up of a tree&#10;&#10;Description automatically generated"/>
                    </v:shape>
                    <v:shape id="Text Box 109" o:spid="_x0000_s1184" type="#_x0000_t202" style="position:absolute;top:45456;width:28479;height:5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" stroked="f">
                      <v:textbox inset="0,0,0,0">
                        <w:txbxContent>
                          <w:p w14:paraId="401CB315" w14:textId="773B3999" w:rsidR="00283C9B" w:rsidRDefault="00283C9B" w:rsidP="0059505E">
                            <w:pPr>
                              <w:pStyle w:val="Caption"/>
                              <w:rPr>
                                <w:color w:val="auto"/>
                              </w:rPr>
                            </w:pPr>
                            <w:r w:rsidRPr="00973979">
                              <w:rPr>
                                <w:color w:val="auto"/>
                              </w:rPr>
                              <w:t>Figure</w:t>
                            </w:r>
                            <w:r>
                              <w:rPr>
                                <w:color w:val="auto"/>
                              </w:rPr>
                              <w:t xml:space="preserve"> 52</w:t>
                            </w:r>
                            <w:r w:rsidRPr="00973979">
                              <w:rPr>
                                <w:color w:val="auto"/>
                              </w:rPr>
                              <w:t>: Long alleyway close to bus stop 2340 on Goy</w:t>
                            </w:r>
                            <w:r>
                              <w:rPr>
                                <w:color w:val="auto"/>
                              </w:rPr>
                              <w:t>d</w:t>
                            </w:r>
                            <w:r w:rsidRPr="00973979">
                              <w:rPr>
                                <w:color w:val="auto"/>
                              </w:rPr>
                              <w:t>er Drive.</w:t>
                            </w:r>
                            <w:r>
                              <w:rPr>
                                <w:color w:val="auto"/>
                              </w:rPr>
                              <w:t xml:space="preserve"> Arrow is pointing to light poll which illuminates 2340.</w:t>
                            </w:r>
                          </w:p>
                          <w:p w14:paraId="280F0D4A" w14:textId="77777777" w:rsidR="00283C9B" w:rsidRPr="007550C9" w:rsidRDefault="00283C9B" w:rsidP="0059505E"/>
                        </w:txbxContent>
                      </v:textbox>
                    </v:shape>
                  </v:group>
                  <v:shape id="Straight Arrow Connector 11" o:spid="_x0000_s1185" type="#_x0000_t32" style="position:absolute;left:19162;top:16204;width:5048;height:34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" strokecolor="#ffc000 [3207]" strokeweight=".5pt">
                    <v:stroke endarrow="block" joinstyle="miter"/>
                  </v:shape>
                </v:group>
                <v:group id="Group 28" o:spid="_x0000_s1186" style="position:absolute;left:29533;top:-205;width:34018;height:49052" coordorigin="-204,-284" coordsize="34018,49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Picture 26" o:spid="_x0000_s1187" type="#_x0000_t75" style="position:absolute;left:-204;top:-284;width:33872;height:45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">
                    <v:imagedata r:id="rId220" o:title=""/>
                  </v:shape>
                  <v:shape id="Text Box 27" o:spid="_x0000_s1188" type="#_x0000_t202" style="position:absolute;top:45624;width:33813;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" stroked="f">
                    <v:textbox inset="0,0,0,0">
                      <w:txbxContent>
                        <w:p w14:paraId="647D8F7F" w14:textId="2AC9CCFF" w:rsidR="00283C9B" w:rsidRPr="00DF2893" w:rsidRDefault="00283C9B" w:rsidP="0059505E">
                          <w:pPr>
                            <w:pStyle w:val="Caption"/>
                            <w:rPr>
                              <w:noProof/>
                              <w:color w:val="auto"/>
                            </w:rPr>
                          </w:pPr>
                          <w:r w:rsidRPr="00DF2893">
                            <w:rPr>
                              <w:color w:val="auto"/>
                            </w:rPr>
                            <w:t xml:space="preserve">Figure </w:t>
                          </w:r>
                          <w:r>
                            <w:rPr>
                              <w:color w:val="auto"/>
                            </w:rPr>
                            <w:t>53</w:t>
                          </w:r>
                          <w:r w:rsidRPr="00DF2893">
                            <w:rPr>
                              <w:color w:val="auto"/>
                            </w:rPr>
                            <w:t>: Long alleyway close to bus stop 2340 on Goyder Drive pictured at night.</w:t>
                          </w:r>
                        </w:p>
                      </w:txbxContent>
                    </v:textbox>
                  </v:shape>
                </v:group>
                <w10:wrap anchorx="margin"/>
              </v:group>
            </w:pict>
          </mc:Fallback>
        </mc:AlternateContent>
      </w:r>
    </w:p>
    <w:p w14:paraId="606E8511" w14:textId="1D41AB0F" w:rsidR="0059505E" w:rsidRDefault="0059505E" w:rsidP="004E65AF"/>
    <w:p w14:paraId="28F7A90A" w14:textId="43622056" w:rsidR="0059505E" w:rsidRDefault="001275F8" w:rsidP="004E65AF">
      <w:r>
        <w:rPr>
          <w:noProof/>
        </w:rPr>
        <mc:AlternateContent>
          <mc:Choice Requires="wpg">
            <w:drawing>
              <wp:anchor distT="0" distB="0" distL="114300" distR="114300" simplePos="0" relativeHeight="252351488" behindDoc="0" locked="0" layoutInCell="1" allowOverlap="1" wp14:anchorId="267F53A4" wp14:editId="5047FE6E">
                <wp:simplePos x="0" y="0"/>
                <wp:positionH relativeFrom="column">
                  <wp:posOffset>276860</wp:posOffset>
                </wp:positionH>
                <wp:positionV relativeFrom="paragraph">
                  <wp:posOffset>3569970</wp:posOffset>
                </wp:positionV>
                <wp:extent cx="4980305" cy="4068445"/>
                <wp:effectExtent l="0" t="0" r="0" b="8255"/>
                <wp:wrapTight wrapText="bothSides">
                  <wp:wrapPolygon edited="0">
                    <wp:start x="0" y="0"/>
                    <wp:lineTo x="0" y="21543"/>
                    <wp:lineTo x="21482" y="21543"/>
                    <wp:lineTo x="21482" y="0"/>
                    <wp:lineTo x="0" y="0"/>
                  </wp:wrapPolygon>
                </wp:wrapTight>
                <wp:docPr id="437" name="Group 437"/>
                <wp:cNvGraphicFramePr/>
                <a:graphic xmlns:a="http://schemas.openxmlformats.org/drawingml/2006/main">
                  <a:graphicData uri="http://schemas.microsoft.com/office/word/2010/wordprocessingGroup">
                    <wpg:wgp>
                      <wpg:cNvGrpSpPr/>
                      <wpg:grpSpPr>
                        <a:xfrm>
                          <a:off x="0" y="0"/>
                          <a:ext cx="4980305" cy="4068445"/>
                          <a:chOff x="0" y="0"/>
                          <a:chExt cx="4980305" cy="4068445"/>
                        </a:xfrm>
                      </wpg:grpSpPr>
                      <pic:pic xmlns:pic="http://schemas.openxmlformats.org/drawingml/2006/picture">
                        <pic:nvPicPr>
                          <pic:cNvPr id="404" name="Picture 404" descr="A close up of a street at night&#10;&#10;Description automatically generated"/>
                          <pic:cNvPicPr>
                            <a:picLocks noChangeAspect="1"/>
                          </pic:cNvPicPr>
                        </pic:nvPicPr>
                        <pic:blipFill>
                          <a:blip r:embed="rId221" cstate="screen">
                            <a:extLst>
                              <a:ext uri="{28A0092B-C50C-407E-A947-70E740481C1C}">
                                <a14:useLocalDpi xmlns:a14="http://schemas.microsoft.com/office/drawing/2010/main"/>
                              </a:ext>
                            </a:extLst>
                          </a:blip>
                          <a:stretch>
                            <a:fillRect/>
                          </a:stretch>
                        </pic:blipFill>
                        <pic:spPr>
                          <a:xfrm>
                            <a:off x="0" y="0"/>
                            <a:ext cx="4951730" cy="3713480"/>
                          </a:xfrm>
                          <a:prstGeom prst="rect">
                            <a:avLst/>
                          </a:prstGeom>
                        </pic:spPr>
                      </pic:pic>
                      <wps:wsp>
                        <wps:cNvPr id="405" name="Text Box 405"/>
                        <wps:cNvSpPr txBox="1"/>
                        <wps:spPr>
                          <a:xfrm>
                            <a:off x="28575" y="3810000"/>
                            <a:ext cx="4951730" cy="258445"/>
                          </a:xfrm>
                          <a:prstGeom prst="rect">
                            <a:avLst/>
                          </a:prstGeom>
                          <a:solidFill>
                            <a:prstClr val="white"/>
                          </a:solidFill>
                          <a:ln>
                            <a:noFill/>
                          </a:ln>
                        </wps:spPr>
                        <wps:txbx>
                          <w:txbxContent>
                            <w:p w14:paraId="0FA4D1B0" w14:textId="55B21D2D" w:rsidR="00283C9B" w:rsidRPr="000334DC" w:rsidRDefault="00283C9B" w:rsidP="000334DC">
                              <w:pPr>
                                <w:pStyle w:val="Caption"/>
                                <w:rPr>
                                  <w:noProof/>
                                  <w:color w:val="auto"/>
                                </w:rPr>
                              </w:pPr>
                              <w:r w:rsidRPr="000334DC">
                                <w:rPr>
                                  <w:color w:val="auto"/>
                                </w:rPr>
                                <w:t>Figure</w:t>
                              </w:r>
                              <w:r>
                                <w:rPr>
                                  <w:color w:val="auto"/>
                                </w:rPr>
                                <w:t xml:space="preserve"> 54</w:t>
                              </w:r>
                              <w:r w:rsidRPr="000334DC">
                                <w:rPr>
                                  <w:color w:val="auto"/>
                                </w:rPr>
                                <w:t>: Bus stop 4340 at night.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67F53A4" id="Group 437" o:spid="_x0000_s1189" style="position:absolute;left:0;text-align:left;margin-left:21.8pt;margin-top:281.1pt;width:392.15pt;height:320.35pt;z-index:252351488" coordsize="49803,406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">
                <v:shape id="Picture 404" o:spid="_x0000_s1190" type="#_x0000_t75" alt="A close up of a street at night&#10;&#10;Description automatically generated" style="position:absolute;width:49517;height:37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">
                  <v:imagedata r:id="rId222" o:title="A close up of a street at night&#10;&#10;Description automatically generated"/>
                </v:shape>
                <v:shape id="Text Box 405" o:spid="_x0000_s1191" type="#_x0000_t202" style="position:absolute;left:285;top:38100;width:49518;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" stroked="f">
                  <v:textbox style="mso-fit-shape-to-text:t" inset="0,0,0,0">
                    <w:txbxContent>
                      <w:p w14:paraId="0FA4D1B0" w14:textId="55B21D2D" w:rsidR="00283C9B" w:rsidRPr="000334DC" w:rsidRDefault="00283C9B" w:rsidP="000334DC">
                        <w:pPr>
                          <w:pStyle w:val="Caption"/>
                          <w:rPr>
                            <w:noProof/>
                            <w:color w:val="auto"/>
                          </w:rPr>
                        </w:pPr>
                        <w:r w:rsidRPr="000334DC">
                          <w:rPr>
                            <w:color w:val="auto"/>
                          </w:rPr>
                          <w:t>Figure</w:t>
                        </w:r>
                        <w:r>
                          <w:rPr>
                            <w:color w:val="auto"/>
                          </w:rPr>
                          <w:t xml:space="preserve"> 54</w:t>
                        </w:r>
                        <w:r w:rsidRPr="000334DC">
                          <w:rPr>
                            <w:color w:val="auto"/>
                          </w:rPr>
                          <w:t>: Bus stop 4340 at night.</w:t>
                        </w:r>
                      </w:p>
                    </w:txbxContent>
                  </v:textbox>
                </v:shape>
                <w10:wrap type="tight"/>
              </v:group>
            </w:pict>
          </mc:Fallback>
        </mc:AlternateContent>
      </w:r>
    </w:p>
    <w:p w14:paraId="6A17DDAC" w14:textId="77777777" w:rsidR="001275F8" w:rsidRDefault="001275F8" w:rsidP="00A628E9">
      <w:pPr>
        <w:ind w:left="567" w:right="567"/>
        <w:sectPr w:rsidR="001275F8" w:rsidSect="005335B6">
          <w:pgSz w:w="11906" w:h="16838"/>
          <w:pgMar w:top="1440" w:right="1259" w:bottom="1440" w:left="1259" w:header="708" w:footer="708" w:gutter="0"/>
          <w:cols w:space="708"/>
          <w:docGrid w:linePitch="360"/>
        </w:sectPr>
      </w:pPr>
    </w:p>
    <w:p w14:paraId="52860B03" w14:textId="3EA59D7B" w:rsidR="00D23780" w:rsidRPr="00D23780" w:rsidRDefault="00D15AFF" w:rsidP="00D23780">
      <w:pPr>
        <w:keepNext/>
        <w:keepLines/>
        <w:spacing w:before="480" w:line="276" w:lineRule="auto"/>
        <w:outlineLvl w:val="0"/>
        <w:rPr>
          <w:rFonts w:eastAsiaTheme="majorEastAsia"/>
          <w:color w:val="862633"/>
          <w:sz w:val="44"/>
          <w:szCs w:val="44"/>
        </w:rPr>
      </w:pPr>
      <w:r>
        <w:rPr>
          <w:rFonts w:eastAsiaTheme="majorEastAsia" w:cstheme="majorBidi"/>
          <w:color w:val="862633"/>
          <w:sz w:val="44"/>
          <w:szCs w:val="32"/>
        </w:rPr>
        <w:lastRenderedPageBreak/>
        <w:t>360 degree view of b</w:t>
      </w:r>
      <w:r w:rsidR="00D23780" w:rsidRPr="00D23780">
        <w:rPr>
          <w:rFonts w:eastAsiaTheme="majorEastAsia"/>
          <w:color w:val="862633"/>
          <w:sz w:val="44"/>
          <w:szCs w:val="44"/>
        </w:rPr>
        <w:t>us stop 2340</w:t>
      </w:r>
    </w:p>
    <w:p w14:paraId="7B614B1A" w14:textId="77777777" w:rsidR="00D23780" w:rsidRPr="00D23780" w:rsidRDefault="00D23780" w:rsidP="00D23780">
      <w:pPr>
        <w:jc w:val="center"/>
      </w:pPr>
      <w:r w:rsidRPr="00D23780">
        <w:rPr>
          <w:noProof/>
        </w:rPr>
        <w:drawing>
          <wp:inline distT="0" distB="0" distL="0" distR="0" wp14:anchorId="19D35405" wp14:editId="74F8A22A">
            <wp:extent cx="3096000" cy="2321945"/>
            <wp:effectExtent l="0" t="0" r="0" b="254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cstate="screen">
                      <a:extLst>
                        <a:ext uri="{28A0092B-C50C-407E-A947-70E740481C1C}">
                          <a14:useLocalDpi xmlns:a14="http://schemas.microsoft.com/office/drawing/2010/main"/>
                        </a:ext>
                      </a:extLst>
                    </a:blip>
                    <a:srcRect/>
                    <a:stretch>
                      <a:fillRect/>
                    </a:stretch>
                  </pic:blipFill>
                  <pic:spPr bwMode="auto">
                    <a:xfrm>
                      <a:off x="0" y="0"/>
                      <a:ext cx="3096000" cy="2321945"/>
                    </a:xfrm>
                    <a:prstGeom prst="rect">
                      <a:avLst/>
                    </a:prstGeom>
                    <a:noFill/>
                    <a:ln>
                      <a:noFill/>
                    </a:ln>
                  </pic:spPr>
                </pic:pic>
              </a:graphicData>
            </a:graphic>
          </wp:inline>
        </w:drawing>
      </w:r>
      <w:r w:rsidRPr="00D23780">
        <w:t xml:space="preserve"> </w:t>
      </w:r>
      <w:r w:rsidRPr="00D23780">
        <w:rPr>
          <w:noProof/>
        </w:rPr>
        <w:t xml:space="preserve">  </w:t>
      </w:r>
      <w:r w:rsidRPr="00D23780">
        <w:rPr>
          <w:noProof/>
        </w:rPr>
        <w:drawing>
          <wp:inline distT="0" distB="0" distL="0" distR="0" wp14:anchorId="6A6D36D5" wp14:editId="01722E28">
            <wp:extent cx="3096000" cy="2321945"/>
            <wp:effectExtent l="0" t="0" r="0" b="254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4" cstate="screen">
                      <a:extLst>
                        <a:ext uri="{28A0092B-C50C-407E-A947-70E740481C1C}">
                          <a14:useLocalDpi xmlns:a14="http://schemas.microsoft.com/office/drawing/2010/main"/>
                        </a:ext>
                      </a:extLst>
                    </a:blip>
                    <a:srcRect/>
                    <a:stretch>
                      <a:fillRect/>
                    </a:stretch>
                  </pic:blipFill>
                  <pic:spPr bwMode="auto">
                    <a:xfrm>
                      <a:off x="0" y="0"/>
                      <a:ext cx="3096000" cy="2321945"/>
                    </a:xfrm>
                    <a:prstGeom prst="rect">
                      <a:avLst/>
                    </a:prstGeom>
                    <a:noFill/>
                    <a:ln>
                      <a:noFill/>
                    </a:ln>
                  </pic:spPr>
                </pic:pic>
              </a:graphicData>
            </a:graphic>
          </wp:inline>
        </w:drawing>
      </w:r>
      <w:r w:rsidRPr="00D23780">
        <w:t xml:space="preserve"> </w:t>
      </w:r>
      <w:r w:rsidRPr="00D23780">
        <w:rPr>
          <w:noProof/>
        </w:rPr>
        <w:t xml:space="preserve">  </w:t>
      </w:r>
      <w:r w:rsidRPr="00D23780">
        <w:rPr>
          <w:noProof/>
        </w:rPr>
        <w:drawing>
          <wp:inline distT="0" distB="0" distL="0" distR="0" wp14:anchorId="1D676829" wp14:editId="1461629D">
            <wp:extent cx="3096000" cy="2321945"/>
            <wp:effectExtent l="0" t="0" r="0" b="254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5" cstate="screen">
                      <a:extLst>
                        <a:ext uri="{28A0092B-C50C-407E-A947-70E740481C1C}">
                          <a14:useLocalDpi xmlns:a14="http://schemas.microsoft.com/office/drawing/2010/main"/>
                        </a:ext>
                      </a:extLst>
                    </a:blip>
                    <a:srcRect/>
                    <a:stretch>
                      <a:fillRect/>
                    </a:stretch>
                  </pic:blipFill>
                  <pic:spPr bwMode="auto">
                    <a:xfrm>
                      <a:off x="0" y="0"/>
                      <a:ext cx="3096000" cy="2321945"/>
                    </a:xfrm>
                    <a:prstGeom prst="rect">
                      <a:avLst/>
                    </a:prstGeom>
                    <a:noFill/>
                    <a:ln>
                      <a:noFill/>
                    </a:ln>
                  </pic:spPr>
                </pic:pic>
              </a:graphicData>
            </a:graphic>
          </wp:inline>
        </w:drawing>
      </w:r>
    </w:p>
    <w:p w14:paraId="5E8B1C8E" w14:textId="77777777" w:rsidR="00D23780" w:rsidRPr="00D23780" w:rsidRDefault="00D23780" w:rsidP="00D23780">
      <w:pPr>
        <w:jc w:val="center"/>
      </w:pPr>
      <w:r w:rsidRPr="00D23780">
        <w:rPr>
          <w:noProof/>
        </w:rPr>
        <w:drawing>
          <wp:inline distT="0" distB="0" distL="0" distR="0" wp14:anchorId="4524155A" wp14:editId="7710EFB5">
            <wp:extent cx="3096000" cy="232194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6" cstate="screen">
                      <a:extLst>
                        <a:ext uri="{28A0092B-C50C-407E-A947-70E740481C1C}">
                          <a14:useLocalDpi xmlns:a14="http://schemas.microsoft.com/office/drawing/2010/main"/>
                        </a:ext>
                      </a:extLst>
                    </a:blip>
                    <a:srcRect/>
                    <a:stretch>
                      <a:fillRect/>
                    </a:stretch>
                  </pic:blipFill>
                  <pic:spPr bwMode="auto">
                    <a:xfrm>
                      <a:off x="0" y="0"/>
                      <a:ext cx="3096000" cy="2321945"/>
                    </a:xfrm>
                    <a:prstGeom prst="rect">
                      <a:avLst/>
                    </a:prstGeom>
                    <a:noFill/>
                    <a:ln>
                      <a:noFill/>
                    </a:ln>
                  </pic:spPr>
                </pic:pic>
              </a:graphicData>
            </a:graphic>
          </wp:inline>
        </w:drawing>
      </w:r>
      <w:r w:rsidRPr="00D23780">
        <w:t xml:space="preserve"> </w:t>
      </w:r>
      <w:r w:rsidRPr="00D23780">
        <w:rPr>
          <w:noProof/>
        </w:rPr>
        <w:t xml:space="preserve">  </w:t>
      </w:r>
      <w:r w:rsidRPr="00D23780">
        <w:rPr>
          <w:noProof/>
        </w:rPr>
        <w:drawing>
          <wp:inline distT="0" distB="0" distL="0" distR="0" wp14:anchorId="7662BC62" wp14:editId="5FC8F3D1">
            <wp:extent cx="3096000" cy="232194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7" cstate="screen">
                      <a:extLst>
                        <a:ext uri="{28A0092B-C50C-407E-A947-70E740481C1C}">
                          <a14:useLocalDpi xmlns:a14="http://schemas.microsoft.com/office/drawing/2010/main"/>
                        </a:ext>
                      </a:extLst>
                    </a:blip>
                    <a:srcRect/>
                    <a:stretch>
                      <a:fillRect/>
                    </a:stretch>
                  </pic:blipFill>
                  <pic:spPr bwMode="auto">
                    <a:xfrm>
                      <a:off x="0" y="0"/>
                      <a:ext cx="3096000" cy="2321945"/>
                    </a:xfrm>
                    <a:prstGeom prst="rect">
                      <a:avLst/>
                    </a:prstGeom>
                    <a:noFill/>
                    <a:ln>
                      <a:noFill/>
                    </a:ln>
                  </pic:spPr>
                </pic:pic>
              </a:graphicData>
            </a:graphic>
          </wp:inline>
        </w:drawing>
      </w:r>
      <w:r w:rsidRPr="00D23780">
        <w:t xml:space="preserve"> </w:t>
      </w:r>
      <w:r w:rsidRPr="00D23780">
        <w:rPr>
          <w:noProof/>
        </w:rPr>
        <w:t xml:space="preserve">  </w:t>
      </w:r>
      <w:r w:rsidRPr="00D23780">
        <w:rPr>
          <w:noProof/>
        </w:rPr>
        <w:drawing>
          <wp:inline distT="0" distB="0" distL="0" distR="0" wp14:anchorId="2C915F11" wp14:editId="3B3E814D">
            <wp:extent cx="3096000" cy="2321945"/>
            <wp:effectExtent l="0" t="0" r="0" b="254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8" cstate="screen">
                      <a:extLst>
                        <a:ext uri="{28A0092B-C50C-407E-A947-70E740481C1C}">
                          <a14:useLocalDpi xmlns:a14="http://schemas.microsoft.com/office/drawing/2010/main"/>
                        </a:ext>
                      </a:extLst>
                    </a:blip>
                    <a:srcRect/>
                    <a:stretch>
                      <a:fillRect/>
                    </a:stretch>
                  </pic:blipFill>
                  <pic:spPr bwMode="auto">
                    <a:xfrm>
                      <a:off x="0" y="0"/>
                      <a:ext cx="3096000" cy="2321945"/>
                    </a:xfrm>
                    <a:prstGeom prst="rect">
                      <a:avLst/>
                    </a:prstGeom>
                    <a:noFill/>
                    <a:ln>
                      <a:noFill/>
                    </a:ln>
                  </pic:spPr>
                </pic:pic>
              </a:graphicData>
            </a:graphic>
          </wp:inline>
        </w:drawing>
      </w:r>
    </w:p>
    <w:p w14:paraId="11D19CEC" w14:textId="77777777" w:rsidR="001275F8" w:rsidRDefault="001275F8" w:rsidP="00A628E9">
      <w:pPr>
        <w:ind w:left="567" w:right="567"/>
        <w:sectPr w:rsidR="001275F8" w:rsidSect="001275F8">
          <w:pgSz w:w="16838" w:h="11906" w:orient="landscape"/>
          <w:pgMar w:top="1134" w:right="720" w:bottom="851" w:left="720" w:header="709" w:footer="709" w:gutter="0"/>
          <w:cols w:space="708"/>
          <w:docGrid w:linePitch="360"/>
        </w:sectPr>
      </w:pPr>
    </w:p>
    <w:p w14:paraId="70B1209F" w14:textId="3C4ADB0B" w:rsidR="00EA1E80" w:rsidRDefault="00EA1E80" w:rsidP="00EA1E80">
      <w:pPr>
        <w:pStyle w:val="Heading1"/>
      </w:pPr>
      <w:r w:rsidRPr="00874B93">
        <w:rPr>
          <w:noProof/>
        </w:rPr>
        <w:lastRenderedPageBreak/>
        <w:drawing>
          <wp:anchor distT="0" distB="0" distL="114300" distR="114300" simplePos="0" relativeHeight="252236800" behindDoc="1" locked="0" layoutInCell="1" allowOverlap="1" wp14:anchorId="31B1508A" wp14:editId="67F341C9">
            <wp:simplePos x="0" y="0"/>
            <wp:positionH relativeFrom="margin">
              <wp:posOffset>-267970</wp:posOffset>
            </wp:positionH>
            <wp:positionV relativeFrom="paragraph">
              <wp:posOffset>365125</wp:posOffset>
            </wp:positionV>
            <wp:extent cx="1066165" cy="450215"/>
            <wp:effectExtent l="3175" t="0" r="3810" b="3810"/>
            <wp:wrapTight wrapText="bothSides">
              <wp:wrapPolygon edited="0">
                <wp:start x="64" y="21752"/>
                <wp:lineTo x="21291" y="21752"/>
                <wp:lineTo x="21291" y="731"/>
                <wp:lineTo x="64" y="731"/>
                <wp:lineTo x="64" y="21752"/>
              </wp:wrapPolygon>
            </wp:wrapTight>
            <wp:docPr id="340" name="Picture 340" descr="A tree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2341b.jpg"/>
                    <pic:cNvPicPr/>
                  </pic:nvPicPr>
                  <pic:blipFill rotWithShape="1">
                    <a:blip r:embed="rId229" cstate="screen">
                      <a:extLst>
                        <a:ext uri="{28A0092B-C50C-407E-A947-70E740481C1C}">
                          <a14:useLocalDpi xmlns:a14="http://schemas.microsoft.com/office/drawing/2010/main"/>
                        </a:ext>
                      </a:extLst>
                    </a:blip>
                    <a:srcRect/>
                    <a:stretch/>
                  </pic:blipFill>
                  <pic:spPr bwMode="auto">
                    <a:xfrm rot="5400000">
                      <a:off x="0" y="0"/>
                      <a:ext cx="1066165" cy="450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74B93">
        <w:t>Bus stop 234</w:t>
      </w:r>
      <w:r w:rsidR="00CB66E5" w:rsidRPr="00874B93">
        <w:t>1</w:t>
      </w:r>
      <w:r>
        <w:t xml:space="preserve"> </w:t>
      </w:r>
    </w:p>
    <w:p w14:paraId="2A0605A3" w14:textId="0C62B316" w:rsidR="00EA1E80" w:rsidRDefault="00EA1E80" w:rsidP="009C217C">
      <w:r>
        <w:t xml:space="preserve">Bus stop 2341 is on Goyder Drive in Narrabundah. The bus </w:t>
      </w:r>
      <w:r w:rsidR="00D53C61">
        <w:t>stop is</w:t>
      </w:r>
      <w:r>
        <w:t xml:space="preserve"> on </w:t>
      </w:r>
      <w:r w:rsidR="004F62AA">
        <w:t xml:space="preserve">a </w:t>
      </w:r>
      <w:r>
        <w:t xml:space="preserve">street with minimal car traffic, with housing on one side and a </w:t>
      </w:r>
      <w:r w:rsidR="00B51969">
        <w:t>green space</w:t>
      </w:r>
      <w:r>
        <w:t xml:space="preserve"> on the other.</w:t>
      </w:r>
      <w:r>
        <w:rPr>
          <w:rStyle w:val="FootnoteReference"/>
        </w:rPr>
        <w:footnoteReference w:id="31"/>
      </w:r>
      <w:r w:rsidR="00420671">
        <w:t xml:space="preserve"> The bus stop on the opposite side of the road is 2340.</w:t>
      </w:r>
    </w:p>
    <w:p w14:paraId="4DE835AA" w14:textId="4F297C98" w:rsidR="00EA1E80" w:rsidRDefault="00EA1E80" w:rsidP="001D020B">
      <w:pPr>
        <w:keepNext/>
      </w:pPr>
      <w:r>
        <w:t>Bus stop 2341 has no immediate lighting at or around the bus stop. There are no streetlights on the road</w:t>
      </w:r>
      <w:r w:rsidR="001D020B">
        <w:t xml:space="preserve"> (</w:t>
      </w:r>
      <w:r w:rsidR="00B73392">
        <w:t>there is no path</w:t>
      </w:r>
      <w:r w:rsidR="001D020B">
        <w:t>)</w:t>
      </w:r>
      <w:r w:rsidR="00B73392">
        <w:t xml:space="preserve"> </w:t>
      </w:r>
      <w:r>
        <w:t>leading away from the bus stop</w:t>
      </w:r>
      <w:r w:rsidR="00E35136">
        <w:t>, see Figure 5</w:t>
      </w:r>
      <w:r w:rsidR="00F35580">
        <w:t>5</w:t>
      </w:r>
      <w:r>
        <w:t>.</w:t>
      </w:r>
      <w:r w:rsidR="001D020B">
        <w:t xml:space="preserve"> </w:t>
      </w:r>
      <w:r>
        <w:t xml:space="preserve">There is a reserve directly behind bus stop 2341 which is isolated and would be particularly dark at night. </w:t>
      </w:r>
      <w:r w:rsidR="001D020B">
        <w:t xml:space="preserve">The tall gum trees provide possible entrapment sites due to the darkness at night. </w:t>
      </w:r>
      <w:r>
        <w:t xml:space="preserve">The </w:t>
      </w:r>
      <w:r w:rsidR="00B51969">
        <w:t>green space</w:t>
      </w:r>
      <w:r>
        <w:t xml:space="preserve"> extends the</w:t>
      </w:r>
      <w:r w:rsidR="001D020B">
        <w:t xml:space="preserve"> </w:t>
      </w:r>
      <w:r>
        <w:t>whole of Goyder Drive until Jerrabomberra Drive. The desolate dilapidated building pictured in</w:t>
      </w:r>
      <w:r w:rsidR="001D020B">
        <w:t xml:space="preserve"> </w:t>
      </w:r>
      <w:r>
        <w:t xml:space="preserve">Figure </w:t>
      </w:r>
      <w:r w:rsidR="00E35136">
        <w:t>5</w:t>
      </w:r>
      <w:r w:rsidR="00F35580">
        <w:t>5</w:t>
      </w:r>
      <w:r>
        <w:t xml:space="preserve">, gives the additional feeling of isolation. </w:t>
      </w:r>
    </w:p>
    <w:p w14:paraId="7B008963" w14:textId="139A1FEF" w:rsidR="00EA1E80" w:rsidRDefault="006A352E" w:rsidP="00AA578A">
      <w:pPr>
        <w:keepNext/>
      </w:pPr>
      <w:r>
        <w:t>The only path is on the opposite side of the road</w:t>
      </w:r>
      <w:r w:rsidR="004F62AA">
        <w:t>,</w:t>
      </w:r>
      <w:r>
        <w:t xml:space="preserve"> which is </w:t>
      </w:r>
      <w:r w:rsidR="004F62AA">
        <w:t xml:space="preserve">also </w:t>
      </w:r>
      <w:r>
        <w:t>where h</w:t>
      </w:r>
      <w:r w:rsidR="001D020B">
        <w:t>ousing is</w:t>
      </w:r>
      <w:r>
        <w:t>. I</w:t>
      </w:r>
      <w:r w:rsidR="001D020B">
        <w:t xml:space="preserve">f a </w:t>
      </w:r>
      <w:r>
        <w:t>woman</w:t>
      </w:r>
      <w:r w:rsidR="001D020B">
        <w:t xml:space="preserve"> lived </w:t>
      </w:r>
      <w:r>
        <w:t>on Goyder Dr</w:t>
      </w:r>
      <w:r w:rsidR="004F62AA">
        <w:t>,</w:t>
      </w:r>
      <w:r w:rsidR="001D020B">
        <w:t xml:space="preserve"> th</w:t>
      </w:r>
      <w:r w:rsidR="004F62AA">
        <w:t>is</w:t>
      </w:r>
      <w:r w:rsidR="001D020B">
        <w:t xml:space="preserve"> </w:t>
      </w:r>
      <w:r>
        <w:t>would be</w:t>
      </w:r>
      <w:r w:rsidR="001D020B">
        <w:t xml:space="preserve"> an easy commute home. </w:t>
      </w:r>
      <w:r w:rsidR="004501FC">
        <w:t xml:space="preserve">The lighting </w:t>
      </w:r>
      <w:r>
        <w:t>on</w:t>
      </w:r>
      <w:r w:rsidR="004501FC">
        <w:t xml:space="preserve"> the path on the opposite of Goyder Dr is dim</w:t>
      </w:r>
      <w:r w:rsidR="00AA578A">
        <w:t>, it is approximately 50 metres apart</w:t>
      </w:r>
      <w:r w:rsidR="004F62AA">
        <w:t>,</w:t>
      </w:r>
      <w:r>
        <w:t xml:space="preserve"> and</w:t>
      </w:r>
      <w:r w:rsidR="004501FC">
        <w:t xml:space="preserve"> </w:t>
      </w:r>
      <w:r w:rsidR="00AA578A">
        <w:t xml:space="preserve">there are </w:t>
      </w:r>
      <w:r w:rsidR="004501FC">
        <w:t>trees blocking the light. Walking away from the bus stop towards the opposite side bus stop (bus stop 2340)</w:t>
      </w:r>
      <w:r w:rsidR="004F62AA">
        <w:t>,</w:t>
      </w:r>
      <w:r w:rsidR="004501FC">
        <w:t xml:space="preserve"> there is an alleyway that </w:t>
      </w:r>
      <w:r>
        <w:t xml:space="preserve">connects Goyder Dr to </w:t>
      </w:r>
      <w:proofErr w:type="spellStart"/>
      <w:r>
        <w:t>Tallara</w:t>
      </w:r>
      <w:proofErr w:type="spellEnd"/>
      <w:r>
        <w:t xml:space="preserve"> Pkwy. </w:t>
      </w:r>
      <w:r w:rsidR="004F62AA">
        <w:t>W</w:t>
      </w:r>
      <w:r>
        <w:t>hile it has lighting illuminating the alleyway, it is long and a possible entrapment site</w:t>
      </w:r>
      <w:r w:rsidR="00AA578A">
        <w:t xml:space="preserve"> due to poor visibility to the road</w:t>
      </w:r>
      <w:r>
        <w:t>.</w:t>
      </w:r>
      <w:r w:rsidR="004501FC">
        <w:t xml:space="preserve"> </w:t>
      </w:r>
    </w:p>
    <w:p w14:paraId="0213C66B" w14:textId="61BFABBE" w:rsidR="004F62AA" w:rsidRDefault="004F62AA" w:rsidP="00AA578A">
      <w:pPr>
        <w:keepNext/>
      </w:pPr>
      <w:r>
        <w:rPr>
          <w:noProof/>
        </w:rPr>
        <mc:AlternateContent>
          <mc:Choice Requires="wpg">
            <w:drawing>
              <wp:anchor distT="0" distB="0" distL="114300" distR="114300" simplePos="0" relativeHeight="252235776" behindDoc="0" locked="0" layoutInCell="1" allowOverlap="1" wp14:anchorId="15A44167" wp14:editId="7E9456DD">
                <wp:simplePos x="0" y="0"/>
                <wp:positionH relativeFrom="margin">
                  <wp:align>left</wp:align>
                </wp:positionH>
                <wp:positionV relativeFrom="paragraph">
                  <wp:posOffset>539115</wp:posOffset>
                </wp:positionV>
                <wp:extent cx="5993499" cy="2939246"/>
                <wp:effectExtent l="0" t="0" r="7620" b="0"/>
                <wp:wrapTight wrapText="bothSides">
                  <wp:wrapPolygon edited="0">
                    <wp:start x="0" y="0"/>
                    <wp:lineTo x="0" y="21423"/>
                    <wp:lineTo x="21559" y="21423"/>
                    <wp:lineTo x="21559" y="0"/>
                    <wp:lineTo x="0" y="0"/>
                  </wp:wrapPolygon>
                </wp:wrapTight>
                <wp:docPr id="328" name="Group 328"/>
                <wp:cNvGraphicFramePr/>
                <a:graphic xmlns:a="http://schemas.openxmlformats.org/drawingml/2006/main">
                  <a:graphicData uri="http://schemas.microsoft.com/office/word/2010/wordprocessingGroup">
                    <wpg:wgp>
                      <wpg:cNvGrpSpPr/>
                      <wpg:grpSpPr>
                        <a:xfrm>
                          <a:off x="0" y="0"/>
                          <a:ext cx="5993499" cy="2939246"/>
                          <a:chOff x="9525" y="0"/>
                          <a:chExt cx="5029576" cy="2489361"/>
                        </a:xfrm>
                      </wpg:grpSpPr>
                      <pic:pic xmlns:pic="http://schemas.openxmlformats.org/drawingml/2006/picture">
                        <pic:nvPicPr>
                          <pic:cNvPr id="329" name="Picture 329" descr="A close up of a tree&#10;&#10;Description automatically generated"/>
                          <pic:cNvPicPr>
                            <a:picLocks noChangeAspect="1"/>
                          </pic:cNvPicPr>
                        </pic:nvPicPr>
                        <pic:blipFill rotWithShape="1">
                          <a:blip r:embed="rId230" cstate="screen">
                            <a:extLst>
                              <a:ext uri="{28A0092B-C50C-407E-A947-70E740481C1C}">
                                <a14:useLocalDpi xmlns:a14="http://schemas.microsoft.com/office/drawing/2010/main"/>
                              </a:ext>
                            </a:extLst>
                          </a:blip>
                          <a:srcRect/>
                          <a:stretch/>
                        </pic:blipFill>
                        <pic:spPr bwMode="auto">
                          <a:xfrm rot="10800000">
                            <a:off x="9525" y="0"/>
                            <a:ext cx="5000625" cy="2295525"/>
                          </a:xfrm>
                          <a:prstGeom prst="rect">
                            <a:avLst/>
                          </a:prstGeom>
                          <a:ln>
                            <a:noFill/>
                          </a:ln>
                          <a:extLst>
                            <a:ext uri="{53640926-AAD7-44D8-BBD7-CCE9431645EC}">
                              <a14:shadowObscured xmlns:a14="http://schemas.microsoft.com/office/drawing/2010/main"/>
                            </a:ext>
                          </a:extLst>
                        </pic:spPr>
                      </pic:pic>
                      <wps:wsp>
                        <wps:cNvPr id="330" name="Text Box 330"/>
                        <wps:cNvSpPr txBox="1"/>
                        <wps:spPr>
                          <a:xfrm>
                            <a:off x="19426" y="2327436"/>
                            <a:ext cx="5019675" cy="161925"/>
                          </a:xfrm>
                          <a:prstGeom prst="rect">
                            <a:avLst/>
                          </a:prstGeom>
                          <a:solidFill>
                            <a:prstClr val="white"/>
                          </a:solidFill>
                          <a:ln>
                            <a:noFill/>
                          </a:ln>
                        </wps:spPr>
                        <wps:txbx>
                          <w:txbxContent>
                            <w:p w14:paraId="4CCC0471" w14:textId="4AD57832" w:rsidR="00283C9B" w:rsidRPr="00C337F3" w:rsidRDefault="00283C9B" w:rsidP="00EA1E80">
                              <w:pPr>
                                <w:pStyle w:val="Caption"/>
                                <w:rPr>
                                  <w:b/>
                                  <w:noProof/>
                                  <w:color w:val="auto"/>
                                  <w:sz w:val="24"/>
                                </w:rPr>
                              </w:pPr>
                              <w:r w:rsidRPr="00C337F3">
                                <w:rPr>
                                  <w:color w:val="auto"/>
                                </w:rPr>
                                <w:t>Figure</w:t>
                              </w:r>
                              <w:r>
                                <w:rPr>
                                  <w:color w:val="auto"/>
                                </w:rPr>
                                <w:t xml:space="preserve"> 55</w:t>
                              </w:r>
                              <w:r w:rsidRPr="00C337F3">
                                <w:rPr>
                                  <w:color w:val="auto"/>
                                </w:rPr>
                                <w:t>: Bus Stop 2341</w:t>
                              </w:r>
                              <w:r>
                                <w:rPr>
                                  <w:color w:val="auto"/>
                                </w:rPr>
                                <w:t xml:space="preserve"> on Goyder Drive</w:t>
                              </w:r>
                              <w:r w:rsidRPr="00C337F3">
                                <w:rPr>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A44167" id="Group 328" o:spid="_x0000_s1192" style="position:absolute;left:0;text-align:left;margin-left:0;margin-top:42.45pt;width:471.95pt;height:231.45pt;z-index:252235776;mso-position-horizontal:left;mso-position-horizontal-relative:margin;mso-width-relative:margin;mso-height-relative:margin" coordorigin="95" coordsize="50295,248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">
                <v:shape id="Picture 329" o:spid="_x0000_s1193" type="#_x0000_t75" alt="A close up of a tree&#10;&#10;Description automatically generated" style="position:absolute;left:95;width:50006;height:22955;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">
                  <v:imagedata r:id="rId231" o:title="A close up of a tree&#10;&#10;Description automatically generated"/>
                </v:shape>
                <v:shape id="Text Box 330" o:spid="_x0000_s1194" type="#_x0000_t202" style="position:absolute;left:194;top:23274;width:50197;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" stroked="f">
                  <v:textbox inset="0,0,0,0">
                    <w:txbxContent>
                      <w:p w14:paraId="4CCC0471" w14:textId="4AD57832" w:rsidR="00283C9B" w:rsidRPr="00C337F3" w:rsidRDefault="00283C9B" w:rsidP="00EA1E80">
                        <w:pPr>
                          <w:pStyle w:val="Caption"/>
                          <w:rPr>
                            <w:b/>
                            <w:noProof/>
                            <w:color w:val="auto"/>
                            <w:sz w:val="24"/>
                          </w:rPr>
                        </w:pPr>
                        <w:r w:rsidRPr="00C337F3">
                          <w:rPr>
                            <w:color w:val="auto"/>
                          </w:rPr>
                          <w:t>Figure</w:t>
                        </w:r>
                        <w:r>
                          <w:rPr>
                            <w:color w:val="auto"/>
                          </w:rPr>
                          <w:t xml:space="preserve"> 55</w:t>
                        </w:r>
                        <w:r w:rsidRPr="00C337F3">
                          <w:rPr>
                            <w:color w:val="auto"/>
                          </w:rPr>
                          <w:t>: Bus Stop 2341</w:t>
                        </w:r>
                        <w:r>
                          <w:rPr>
                            <w:color w:val="auto"/>
                          </w:rPr>
                          <w:t xml:space="preserve"> on Goyder Drive</w:t>
                        </w:r>
                        <w:r w:rsidRPr="00C337F3">
                          <w:rPr>
                            <w:color w:val="auto"/>
                          </w:rPr>
                          <w:t>.</w:t>
                        </w:r>
                      </w:p>
                    </w:txbxContent>
                  </v:textbox>
                </v:shape>
                <w10:wrap type="tight" anchorx="margin"/>
              </v:group>
            </w:pict>
          </mc:Fallback>
        </mc:AlternateContent>
      </w:r>
      <w:r>
        <w:t>This bus stop has poor lighting at night, is isolated, and has areas that are possible entrapment sites, such as the green space behind the bus stop.</w:t>
      </w:r>
    </w:p>
    <w:p w14:paraId="5EA3988B" w14:textId="4111A14E" w:rsidR="00EA1E80" w:rsidRDefault="00EA1E80" w:rsidP="00EA1E80"/>
    <w:p w14:paraId="451FF6D2" w14:textId="687F15BF" w:rsidR="00EA1E80" w:rsidRDefault="00EA1E80" w:rsidP="00EA1E80"/>
    <w:p w14:paraId="764CA676" w14:textId="4981DB27" w:rsidR="00EA1E80" w:rsidRDefault="00EA1E80" w:rsidP="00EA1E80"/>
    <w:p w14:paraId="15C13519" w14:textId="7CB7AAEE" w:rsidR="00D23780" w:rsidRDefault="00D23780" w:rsidP="00EA1E80">
      <w:r>
        <w:rPr>
          <w:noProof/>
        </w:rPr>
        <w:lastRenderedPageBreak/>
        <mc:AlternateContent>
          <mc:Choice Requires="wpg">
            <w:drawing>
              <wp:anchor distT="0" distB="0" distL="114300" distR="114300" simplePos="0" relativeHeight="252355584" behindDoc="0" locked="0" layoutInCell="1" allowOverlap="1" wp14:anchorId="2D255B0E" wp14:editId="0F6F60C5">
                <wp:simplePos x="0" y="0"/>
                <wp:positionH relativeFrom="column">
                  <wp:posOffset>476885</wp:posOffset>
                </wp:positionH>
                <wp:positionV relativeFrom="paragraph">
                  <wp:posOffset>0</wp:posOffset>
                </wp:positionV>
                <wp:extent cx="4446905" cy="3649345"/>
                <wp:effectExtent l="0" t="0" r="0" b="8255"/>
                <wp:wrapTight wrapText="bothSides">
                  <wp:wrapPolygon edited="0">
                    <wp:start x="0" y="0"/>
                    <wp:lineTo x="0" y="21536"/>
                    <wp:lineTo x="21467" y="21536"/>
                    <wp:lineTo x="21467" y="0"/>
                    <wp:lineTo x="0" y="0"/>
                  </wp:wrapPolygon>
                </wp:wrapTight>
                <wp:docPr id="439" name="Group 439"/>
                <wp:cNvGraphicFramePr/>
                <a:graphic xmlns:a="http://schemas.openxmlformats.org/drawingml/2006/main">
                  <a:graphicData uri="http://schemas.microsoft.com/office/word/2010/wordprocessingGroup">
                    <wpg:wgp>
                      <wpg:cNvGrpSpPr/>
                      <wpg:grpSpPr>
                        <a:xfrm>
                          <a:off x="0" y="0"/>
                          <a:ext cx="4446905" cy="3649345"/>
                          <a:chOff x="0" y="0"/>
                          <a:chExt cx="4446905" cy="3649345"/>
                        </a:xfrm>
                      </wpg:grpSpPr>
                      <pic:pic xmlns:pic="http://schemas.openxmlformats.org/drawingml/2006/picture">
                        <pic:nvPicPr>
                          <pic:cNvPr id="406" name="Picture 406" descr="A picture containing outdoor, night, grass&#10;&#10;Description automatically generated"/>
                          <pic:cNvPicPr>
                            <a:picLocks noChangeAspect="1"/>
                          </pic:cNvPicPr>
                        </pic:nvPicPr>
                        <pic:blipFill>
                          <a:blip r:embed="rId232" cstate="screen">
                            <a:extLst>
                              <a:ext uri="{28A0092B-C50C-407E-A947-70E740481C1C}">
                                <a14:useLocalDpi xmlns:a14="http://schemas.microsoft.com/office/drawing/2010/main"/>
                              </a:ext>
                            </a:extLst>
                          </a:blip>
                          <a:stretch>
                            <a:fillRect/>
                          </a:stretch>
                        </pic:blipFill>
                        <pic:spPr>
                          <a:xfrm>
                            <a:off x="0" y="0"/>
                            <a:ext cx="4418330" cy="3313430"/>
                          </a:xfrm>
                          <a:prstGeom prst="rect">
                            <a:avLst/>
                          </a:prstGeom>
                        </pic:spPr>
                      </pic:pic>
                      <wps:wsp>
                        <wps:cNvPr id="407" name="Text Box 407"/>
                        <wps:cNvSpPr txBox="1"/>
                        <wps:spPr>
                          <a:xfrm>
                            <a:off x="28575" y="3390900"/>
                            <a:ext cx="4418330" cy="258445"/>
                          </a:xfrm>
                          <a:prstGeom prst="rect">
                            <a:avLst/>
                          </a:prstGeom>
                          <a:solidFill>
                            <a:prstClr val="white"/>
                          </a:solidFill>
                          <a:ln>
                            <a:noFill/>
                          </a:ln>
                        </wps:spPr>
                        <wps:txbx>
                          <w:txbxContent>
                            <w:p w14:paraId="726A6C8F" w14:textId="5BCDAFDA" w:rsidR="00283C9B" w:rsidRPr="00E35136" w:rsidRDefault="00283C9B" w:rsidP="00E35136">
                              <w:pPr>
                                <w:pStyle w:val="Caption"/>
                                <w:rPr>
                                  <w:noProof/>
                                  <w:color w:val="auto"/>
                                  <w:sz w:val="44"/>
                                </w:rPr>
                              </w:pPr>
                              <w:r w:rsidRPr="00E35136">
                                <w:rPr>
                                  <w:color w:val="auto"/>
                                </w:rPr>
                                <w:t xml:space="preserve">Figure </w:t>
                              </w:r>
                              <w:r>
                                <w:rPr>
                                  <w:color w:val="auto"/>
                                </w:rPr>
                                <w:t>56</w:t>
                              </w:r>
                              <w:r w:rsidRPr="00E35136">
                                <w:rPr>
                                  <w:color w:val="auto"/>
                                </w:rPr>
                                <w:t>: Bus stop</w:t>
                              </w:r>
                              <w:r>
                                <w:rPr>
                                  <w:color w:val="auto"/>
                                </w:rPr>
                                <w:t xml:space="preserve"> 2341</w:t>
                              </w:r>
                              <w:r w:rsidRPr="00E35136">
                                <w:rPr>
                                  <w:color w:val="auto"/>
                                </w:rPr>
                                <w:t xml:space="preserve"> at night using camera flash to illuminate stop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D255B0E" id="Group 439" o:spid="_x0000_s1195" style="position:absolute;left:0;text-align:left;margin-left:37.55pt;margin-top:0;width:350.15pt;height:287.35pt;z-index:252355584" coordsize="44469,364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">
                <v:shape id="Picture 406" o:spid="_x0000_s1196" type="#_x0000_t75" alt="A picture containing outdoor, night, grass&#10;&#10;Description automatically generated" style="position:absolute;width:44183;height:33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">
                  <v:imagedata r:id="rId233" o:title="A picture containing outdoor, night, grass&#10;&#10;Description automatically generated"/>
                </v:shape>
                <v:shape id="Text Box 407" o:spid="_x0000_s1197" type="#_x0000_t202" style="position:absolute;left:285;top:33909;width:44184;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" stroked="f">
                  <v:textbox style="mso-fit-shape-to-text:t" inset="0,0,0,0">
                    <w:txbxContent>
                      <w:p w14:paraId="726A6C8F" w14:textId="5BCDAFDA" w:rsidR="00283C9B" w:rsidRPr="00E35136" w:rsidRDefault="00283C9B" w:rsidP="00E35136">
                        <w:pPr>
                          <w:pStyle w:val="Caption"/>
                          <w:rPr>
                            <w:noProof/>
                            <w:color w:val="auto"/>
                            <w:sz w:val="44"/>
                          </w:rPr>
                        </w:pPr>
                        <w:r w:rsidRPr="00E35136">
                          <w:rPr>
                            <w:color w:val="auto"/>
                          </w:rPr>
                          <w:t xml:space="preserve">Figure </w:t>
                        </w:r>
                        <w:r>
                          <w:rPr>
                            <w:color w:val="auto"/>
                          </w:rPr>
                          <w:t>56</w:t>
                        </w:r>
                        <w:r w:rsidRPr="00E35136">
                          <w:rPr>
                            <w:color w:val="auto"/>
                          </w:rPr>
                          <w:t>: Bus stop</w:t>
                        </w:r>
                        <w:r>
                          <w:rPr>
                            <w:color w:val="auto"/>
                          </w:rPr>
                          <w:t xml:space="preserve"> 2341</w:t>
                        </w:r>
                        <w:r w:rsidRPr="00E35136">
                          <w:rPr>
                            <w:color w:val="auto"/>
                          </w:rPr>
                          <w:t xml:space="preserve"> at night using camera flash to illuminate stop</w:t>
                        </w:r>
                      </w:p>
                    </w:txbxContent>
                  </v:textbox>
                </v:shape>
                <w10:wrap type="tight"/>
              </v:group>
            </w:pict>
          </mc:Fallback>
        </mc:AlternateContent>
      </w:r>
    </w:p>
    <w:p w14:paraId="24514CD5" w14:textId="06EA70F8" w:rsidR="00D23780" w:rsidRDefault="00D23780" w:rsidP="00EA1E80"/>
    <w:p w14:paraId="579C6BA9" w14:textId="26DB0DBC" w:rsidR="00D23780" w:rsidRDefault="00D23780" w:rsidP="00EA1E80"/>
    <w:p w14:paraId="3CAAA8E2" w14:textId="49D3928B" w:rsidR="00D23780" w:rsidRDefault="00D23780" w:rsidP="00EA1E80"/>
    <w:p w14:paraId="616D9CD3" w14:textId="45264310" w:rsidR="00D23780" w:rsidRDefault="00D23780" w:rsidP="00EA1E80"/>
    <w:p w14:paraId="67E792AE" w14:textId="6A45C63C" w:rsidR="00D23780" w:rsidRDefault="00D23780" w:rsidP="00EA1E80"/>
    <w:p w14:paraId="39E834CA" w14:textId="1C3E0A1E" w:rsidR="00D23780" w:rsidRDefault="00D23780" w:rsidP="00EA1E80"/>
    <w:p w14:paraId="1316E77C" w14:textId="17CADE8A" w:rsidR="00D23780" w:rsidRDefault="00D23780" w:rsidP="00EA1E80"/>
    <w:p w14:paraId="0CE749FA" w14:textId="77777777" w:rsidR="00D23780" w:rsidRDefault="00D23780" w:rsidP="009919D0">
      <w:pPr>
        <w:pStyle w:val="Heading1"/>
        <w:sectPr w:rsidR="00D23780" w:rsidSect="005335B6">
          <w:pgSz w:w="11906" w:h="16838"/>
          <w:pgMar w:top="1440" w:right="1259" w:bottom="1440" w:left="1259" w:header="708" w:footer="708" w:gutter="0"/>
          <w:cols w:space="708"/>
          <w:docGrid w:linePitch="360"/>
        </w:sectPr>
      </w:pPr>
    </w:p>
    <w:p w14:paraId="0CDA0E91" w14:textId="1E4A5AA8" w:rsidR="00D23780" w:rsidRDefault="00D15AFF" w:rsidP="00D23780">
      <w:pPr>
        <w:pStyle w:val="Heading1"/>
      </w:pPr>
      <w:r>
        <w:lastRenderedPageBreak/>
        <w:t>360 degree view of b</w:t>
      </w:r>
      <w:r w:rsidR="00D23780">
        <w:t>us stop 2341</w:t>
      </w:r>
    </w:p>
    <w:p w14:paraId="246D7D69" w14:textId="77777777" w:rsidR="00D23780" w:rsidRDefault="00D23780" w:rsidP="00D23780">
      <w:pPr>
        <w:jc w:val="center"/>
      </w:pPr>
      <w:r>
        <w:rPr>
          <w:noProof/>
        </w:rPr>
        <w:drawing>
          <wp:inline distT="0" distB="0" distL="0" distR="0" wp14:anchorId="32E0161D" wp14:editId="3EE01273">
            <wp:extent cx="3096000" cy="2321945"/>
            <wp:effectExtent l="0" t="0" r="0" b="254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4" cstate="screen">
                      <a:extLst>
                        <a:ext uri="{28A0092B-C50C-407E-A947-70E740481C1C}">
                          <a14:useLocalDpi xmlns:a14="http://schemas.microsoft.com/office/drawing/2010/main"/>
                        </a:ext>
                      </a:extLst>
                    </a:blip>
                    <a:srcRect/>
                    <a:stretch>
                      <a:fillRect/>
                    </a:stretch>
                  </pic:blipFill>
                  <pic:spPr bwMode="auto">
                    <a:xfrm>
                      <a:off x="0" y="0"/>
                      <a:ext cx="3096000" cy="2321945"/>
                    </a:xfrm>
                    <a:prstGeom prst="rect">
                      <a:avLst/>
                    </a:prstGeom>
                    <a:noFill/>
                    <a:ln>
                      <a:noFill/>
                    </a:ln>
                  </pic:spPr>
                </pic:pic>
              </a:graphicData>
            </a:graphic>
          </wp:inline>
        </w:drawing>
      </w:r>
      <w:r>
        <w:rPr>
          <w:noProof/>
        </w:rPr>
        <w:t xml:space="preserve">   </w:t>
      </w:r>
      <w:r>
        <w:rPr>
          <w:noProof/>
        </w:rPr>
        <w:drawing>
          <wp:inline distT="0" distB="0" distL="0" distR="0" wp14:anchorId="495A6B88" wp14:editId="3530980D">
            <wp:extent cx="3096000" cy="2321945"/>
            <wp:effectExtent l="0" t="0" r="0" b="254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5" cstate="screen">
                      <a:extLst>
                        <a:ext uri="{28A0092B-C50C-407E-A947-70E740481C1C}">
                          <a14:useLocalDpi xmlns:a14="http://schemas.microsoft.com/office/drawing/2010/main"/>
                        </a:ext>
                      </a:extLst>
                    </a:blip>
                    <a:srcRect/>
                    <a:stretch>
                      <a:fillRect/>
                    </a:stretch>
                  </pic:blipFill>
                  <pic:spPr bwMode="auto">
                    <a:xfrm>
                      <a:off x="0" y="0"/>
                      <a:ext cx="3096000" cy="2321945"/>
                    </a:xfrm>
                    <a:prstGeom prst="rect">
                      <a:avLst/>
                    </a:prstGeom>
                    <a:noFill/>
                    <a:ln>
                      <a:noFill/>
                    </a:ln>
                  </pic:spPr>
                </pic:pic>
              </a:graphicData>
            </a:graphic>
          </wp:inline>
        </w:drawing>
      </w:r>
      <w:r>
        <w:rPr>
          <w:noProof/>
        </w:rPr>
        <w:t xml:space="preserve">   </w:t>
      </w:r>
      <w:r>
        <w:rPr>
          <w:noProof/>
        </w:rPr>
        <w:drawing>
          <wp:inline distT="0" distB="0" distL="0" distR="0" wp14:anchorId="11B14287" wp14:editId="2445EF22">
            <wp:extent cx="3096000" cy="2321945"/>
            <wp:effectExtent l="0" t="0" r="0" b="254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6" cstate="screen">
                      <a:extLst>
                        <a:ext uri="{28A0092B-C50C-407E-A947-70E740481C1C}">
                          <a14:useLocalDpi xmlns:a14="http://schemas.microsoft.com/office/drawing/2010/main"/>
                        </a:ext>
                      </a:extLst>
                    </a:blip>
                    <a:srcRect/>
                    <a:stretch>
                      <a:fillRect/>
                    </a:stretch>
                  </pic:blipFill>
                  <pic:spPr bwMode="auto">
                    <a:xfrm>
                      <a:off x="0" y="0"/>
                      <a:ext cx="3096000" cy="2321945"/>
                    </a:xfrm>
                    <a:prstGeom prst="rect">
                      <a:avLst/>
                    </a:prstGeom>
                    <a:noFill/>
                    <a:ln>
                      <a:noFill/>
                    </a:ln>
                  </pic:spPr>
                </pic:pic>
              </a:graphicData>
            </a:graphic>
          </wp:inline>
        </w:drawing>
      </w:r>
    </w:p>
    <w:p w14:paraId="1770E97B" w14:textId="77777777" w:rsidR="00D23780" w:rsidRDefault="00D23780" w:rsidP="00D23780">
      <w:pPr>
        <w:jc w:val="center"/>
      </w:pPr>
      <w:r>
        <w:rPr>
          <w:noProof/>
        </w:rPr>
        <w:drawing>
          <wp:inline distT="0" distB="0" distL="0" distR="0" wp14:anchorId="5CB620EE" wp14:editId="29F3BEF9">
            <wp:extent cx="3096000" cy="2321945"/>
            <wp:effectExtent l="0" t="0" r="0" b="254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7" cstate="screen">
                      <a:extLst>
                        <a:ext uri="{28A0092B-C50C-407E-A947-70E740481C1C}">
                          <a14:useLocalDpi xmlns:a14="http://schemas.microsoft.com/office/drawing/2010/main"/>
                        </a:ext>
                      </a:extLst>
                    </a:blip>
                    <a:srcRect/>
                    <a:stretch>
                      <a:fillRect/>
                    </a:stretch>
                  </pic:blipFill>
                  <pic:spPr bwMode="auto">
                    <a:xfrm>
                      <a:off x="0" y="0"/>
                      <a:ext cx="3096000" cy="2321945"/>
                    </a:xfrm>
                    <a:prstGeom prst="rect">
                      <a:avLst/>
                    </a:prstGeom>
                    <a:noFill/>
                    <a:ln>
                      <a:noFill/>
                    </a:ln>
                  </pic:spPr>
                </pic:pic>
              </a:graphicData>
            </a:graphic>
          </wp:inline>
        </w:drawing>
      </w:r>
      <w:r>
        <w:rPr>
          <w:noProof/>
        </w:rPr>
        <w:t xml:space="preserve">   </w:t>
      </w:r>
      <w:r>
        <w:rPr>
          <w:noProof/>
        </w:rPr>
        <w:drawing>
          <wp:inline distT="0" distB="0" distL="0" distR="0" wp14:anchorId="53144B6F" wp14:editId="06F22536">
            <wp:extent cx="3096000" cy="2321945"/>
            <wp:effectExtent l="0" t="0" r="0" b="254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8" cstate="screen">
                      <a:extLst>
                        <a:ext uri="{28A0092B-C50C-407E-A947-70E740481C1C}">
                          <a14:useLocalDpi xmlns:a14="http://schemas.microsoft.com/office/drawing/2010/main"/>
                        </a:ext>
                      </a:extLst>
                    </a:blip>
                    <a:srcRect/>
                    <a:stretch>
                      <a:fillRect/>
                    </a:stretch>
                  </pic:blipFill>
                  <pic:spPr bwMode="auto">
                    <a:xfrm>
                      <a:off x="0" y="0"/>
                      <a:ext cx="3096000" cy="2321945"/>
                    </a:xfrm>
                    <a:prstGeom prst="rect">
                      <a:avLst/>
                    </a:prstGeom>
                    <a:noFill/>
                    <a:ln>
                      <a:noFill/>
                    </a:ln>
                  </pic:spPr>
                </pic:pic>
              </a:graphicData>
            </a:graphic>
          </wp:inline>
        </w:drawing>
      </w:r>
      <w:r>
        <w:rPr>
          <w:noProof/>
        </w:rPr>
        <w:t xml:space="preserve">   </w:t>
      </w:r>
      <w:r>
        <w:rPr>
          <w:noProof/>
        </w:rPr>
        <w:drawing>
          <wp:inline distT="0" distB="0" distL="0" distR="0" wp14:anchorId="7FFAD1E0" wp14:editId="128A386D">
            <wp:extent cx="3096000" cy="2321945"/>
            <wp:effectExtent l="0" t="0" r="0" b="254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9" cstate="screen">
                      <a:extLst>
                        <a:ext uri="{28A0092B-C50C-407E-A947-70E740481C1C}">
                          <a14:useLocalDpi xmlns:a14="http://schemas.microsoft.com/office/drawing/2010/main"/>
                        </a:ext>
                      </a:extLst>
                    </a:blip>
                    <a:srcRect/>
                    <a:stretch>
                      <a:fillRect/>
                    </a:stretch>
                  </pic:blipFill>
                  <pic:spPr bwMode="auto">
                    <a:xfrm>
                      <a:off x="0" y="0"/>
                      <a:ext cx="3096000" cy="2321945"/>
                    </a:xfrm>
                    <a:prstGeom prst="rect">
                      <a:avLst/>
                    </a:prstGeom>
                    <a:noFill/>
                    <a:ln>
                      <a:noFill/>
                    </a:ln>
                  </pic:spPr>
                </pic:pic>
              </a:graphicData>
            </a:graphic>
          </wp:inline>
        </w:drawing>
      </w:r>
    </w:p>
    <w:p w14:paraId="313B42E3" w14:textId="05DD1124" w:rsidR="00D23780" w:rsidRDefault="00D23780" w:rsidP="009919D0">
      <w:pPr>
        <w:pStyle w:val="Heading1"/>
        <w:sectPr w:rsidR="00D23780" w:rsidSect="00D23780">
          <w:pgSz w:w="16838" w:h="11906" w:orient="landscape"/>
          <w:pgMar w:top="1134" w:right="720" w:bottom="851" w:left="720" w:header="709" w:footer="709" w:gutter="0"/>
          <w:cols w:space="708"/>
          <w:docGrid w:linePitch="360"/>
        </w:sectPr>
      </w:pPr>
    </w:p>
    <w:p w14:paraId="7F6BF7FC" w14:textId="77777777" w:rsidR="00550C92" w:rsidRDefault="00550C92" w:rsidP="00550C92">
      <w:pPr>
        <w:pStyle w:val="Heading1"/>
      </w:pPr>
      <w:r>
        <w:rPr>
          <w:noProof/>
        </w:rPr>
        <w:lastRenderedPageBreak/>
        <w:drawing>
          <wp:anchor distT="0" distB="0" distL="114300" distR="114300" simplePos="0" relativeHeight="252412928" behindDoc="0" locked="0" layoutInCell="1" allowOverlap="1" wp14:anchorId="3A94E443" wp14:editId="5BA35CBA">
            <wp:simplePos x="0" y="0"/>
            <wp:positionH relativeFrom="margin">
              <wp:align>left</wp:align>
            </wp:positionH>
            <wp:positionV relativeFrom="paragraph">
              <wp:posOffset>300355</wp:posOffset>
            </wp:positionV>
            <wp:extent cx="1032510" cy="474345"/>
            <wp:effectExtent l="0" t="6668" r="8573" b="8572"/>
            <wp:wrapSquare wrapText="bothSides"/>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0" cstate="screen">
                      <a:extLst>
                        <a:ext uri="{28A0092B-C50C-407E-A947-70E740481C1C}">
                          <a14:useLocalDpi xmlns:a14="http://schemas.microsoft.com/office/drawing/2010/main"/>
                        </a:ext>
                      </a:extLst>
                    </a:blip>
                    <a:srcRect/>
                    <a:stretch/>
                  </pic:blipFill>
                  <pic:spPr bwMode="auto">
                    <a:xfrm rot="5400000">
                      <a:off x="0" y="0"/>
                      <a:ext cx="1032510" cy="474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Bus stop 2016 </w:t>
      </w:r>
    </w:p>
    <w:p w14:paraId="6C15699E" w14:textId="77777777" w:rsidR="00550C92" w:rsidRDefault="00550C92" w:rsidP="00550C92">
      <w:r>
        <w:t>Bus stop 2016 is located on Carruthers St in Hughes, which is a four-lane road separated by a gravel median strip.</w:t>
      </w:r>
      <w:r>
        <w:rPr>
          <w:rStyle w:val="FootnoteReference"/>
        </w:rPr>
        <w:footnoteReference w:id="32"/>
      </w:r>
      <w:r>
        <w:t xml:space="preserve"> It is directly opposite to bus stop 3025. The traffic here is high speed but somewhat low during day and night.</w:t>
      </w:r>
    </w:p>
    <w:p w14:paraId="0C81C1F8" w14:textId="57796839" w:rsidR="00550C92" w:rsidRDefault="00550C92" w:rsidP="00550C92">
      <w:r>
        <w:rPr>
          <w:noProof/>
        </w:rPr>
        <mc:AlternateContent>
          <mc:Choice Requires="wpg">
            <w:drawing>
              <wp:anchor distT="0" distB="0" distL="114300" distR="114300" simplePos="0" relativeHeight="252413952" behindDoc="0" locked="0" layoutInCell="1" allowOverlap="1" wp14:anchorId="60ED3D92" wp14:editId="25292F14">
                <wp:simplePos x="0" y="0"/>
                <wp:positionH relativeFrom="margin">
                  <wp:align>center</wp:align>
                </wp:positionH>
                <wp:positionV relativeFrom="paragraph">
                  <wp:posOffset>3170555</wp:posOffset>
                </wp:positionV>
                <wp:extent cx="5389880" cy="2686050"/>
                <wp:effectExtent l="0" t="0" r="1270" b="0"/>
                <wp:wrapSquare wrapText="bothSides"/>
                <wp:docPr id="269" name="Group 269"/>
                <wp:cNvGraphicFramePr/>
                <a:graphic xmlns:a="http://schemas.openxmlformats.org/drawingml/2006/main">
                  <a:graphicData uri="http://schemas.microsoft.com/office/word/2010/wordprocessingGroup">
                    <wpg:wgp>
                      <wpg:cNvGrpSpPr/>
                      <wpg:grpSpPr>
                        <a:xfrm>
                          <a:off x="0" y="0"/>
                          <a:ext cx="5389880" cy="2686050"/>
                          <a:chOff x="1270" y="-267668"/>
                          <a:chExt cx="5961380" cy="3078086"/>
                        </a:xfrm>
                      </wpg:grpSpPr>
                      <wps:wsp>
                        <wps:cNvPr id="270" name="Text Box 270"/>
                        <wps:cNvSpPr txBox="1"/>
                        <wps:spPr>
                          <a:xfrm>
                            <a:off x="19050" y="2666697"/>
                            <a:ext cx="5943600" cy="143721"/>
                          </a:xfrm>
                          <a:prstGeom prst="rect">
                            <a:avLst/>
                          </a:prstGeom>
                          <a:solidFill>
                            <a:prstClr val="white"/>
                          </a:solidFill>
                          <a:ln>
                            <a:noFill/>
                          </a:ln>
                        </wps:spPr>
                        <wps:txbx>
                          <w:txbxContent>
                            <w:p w14:paraId="15E4BA44" w14:textId="0FDF0947" w:rsidR="00283C9B" w:rsidRPr="009D0F4B" w:rsidRDefault="00283C9B" w:rsidP="00550C92">
                              <w:pPr>
                                <w:pStyle w:val="Caption"/>
                                <w:rPr>
                                  <w:noProof/>
                                  <w:color w:val="auto"/>
                                </w:rPr>
                              </w:pPr>
                              <w:r w:rsidRPr="009D0F4B">
                                <w:rPr>
                                  <w:color w:val="auto"/>
                                </w:rPr>
                                <w:t xml:space="preserve">Figure </w:t>
                              </w:r>
                              <w:r>
                                <w:rPr>
                                  <w:color w:val="auto"/>
                                </w:rPr>
                                <w:t>57</w:t>
                              </w:r>
                              <w:r w:rsidRPr="009D0F4B">
                                <w:rPr>
                                  <w:color w:val="auto"/>
                                </w:rPr>
                                <w:t>: Bus stop 2016 (</w:t>
                              </w:r>
                              <w:r>
                                <w:rPr>
                                  <w:color w:val="auto"/>
                                </w:rPr>
                                <w:t>left</w:t>
                              </w:r>
                              <w:r w:rsidRPr="009D0F4B">
                                <w:rPr>
                                  <w:color w:val="auto"/>
                                </w:rPr>
                                <w:t>) and 3025 (</w:t>
                              </w:r>
                              <w:r>
                                <w:rPr>
                                  <w:color w:val="auto"/>
                                </w:rPr>
                                <w:t>right</w:t>
                              </w:r>
                              <w:r w:rsidRPr="009D0F4B">
                                <w:rPr>
                                  <w:color w:val="auto"/>
                                </w:rPr>
                                <w:t>) with streetlights along the road</w:t>
                              </w:r>
                              <w:r>
                                <w:rPr>
                                  <w:color w:val="auto"/>
                                </w:rPr>
                                <w:t xml:space="preserve"> and at the bus stops.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71" name="Picture 271"/>
                          <pic:cNvPicPr>
                            <a:picLocks noChangeAspect="1"/>
                          </pic:cNvPicPr>
                        </pic:nvPicPr>
                        <pic:blipFill rotWithShape="1">
                          <a:blip r:embed="rId241" cstate="screen">
                            <a:extLst>
                              <a:ext uri="{28A0092B-C50C-407E-A947-70E740481C1C}">
                                <a14:useLocalDpi xmlns:a14="http://schemas.microsoft.com/office/drawing/2010/main"/>
                              </a:ext>
                            </a:extLst>
                          </a:blip>
                          <a:srcRect l="-237" t="-501"/>
                          <a:stretch/>
                        </pic:blipFill>
                        <pic:spPr bwMode="auto">
                          <a:xfrm>
                            <a:off x="1270" y="-267668"/>
                            <a:ext cx="5961380" cy="2910752"/>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0ED3D92" id="Group 269" o:spid="_x0000_s1198" style="position:absolute;left:0;text-align:left;margin-left:0;margin-top:249.65pt;width:424.4pt;height:211.5pt;z-index:252413952;mso-position-horizontal:center;mso-position-horizontal-relative:margin;mso-width-relative:margin;mso-height-relative:margin" coordorigin="12,-2676" coordsize="59613,307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">
                <v:shape id="Text Box 270" o:spid="_x0000_s1199" type="#_x0000_t202" style="position:absolute;left:190;top:26666;width:59436;height:1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" stroked="f">
                  <v:textbox inset="0,0,0,0">
                    <w:txbxContent>
                      <w:p w14:paraId="15E4BA44" w14:textId="0FDF0947" w:rsidR="00283C9B" w:rsidRPr="009D0F4B" w:rsidRDefault="00283C9B" w:rsidP="00550C92">
                        <w:pPr>
                          <w:pStyle w:val="Caption"/>
                          <w:rPr>
                            <w:noProof/>
                            <w:color w:val="auto"/>
                          </w:rPr>
                        </w:pPr>
                        <w:r w:rsidRPr="009D0F4B">
                          <w:rPr>
                            <w:color w:val="auto"/>
                          </w:rPr>
                          <w:t xml:space="preserve">Figure </w:t>
                        </w:r>
                        <w:r>
                          <w:rPr>
                            <w:color w:val="auto"/>
                          </w:rPr>
                          <w:t>57</w:t>
                        </w:r>
                        <w:r w:rsidRPr="009D0F4B">
                          <w:rPr>
                            <w:color w:val="auto"/>
                          </w:rPr>
                          <w:t>: Bus stop 2016 (</w:t>
                        </w:r>
                        <w:r>
                          <w:rPr>
                            <w:color w:val="auto"/>
                          </w:rPr>
                          <w:t>left</w:t>
                        </w:r>
                        <w:r w:rsidRPr="009D0F4B">
                          <w:rPr>
                            <w:color w:val="auto"/>
                          </w:rPr>
                          <w:t>) and 3025 (</w:t>
                        </w:r>
                        <w:r>
                          <w:rPr>
                            <w:color w:val="auto"/>
                          </w:rPr>
                          <w:t>right</w:t>
                        </w:r>
                        <w:r w:rsidRPr="009D0F4B">
                          <w:rPr>
                            <w:color w:val="auto"/>
                          </w:rPr>
                          <w:t>) with streetlights along the road</w:t>
                        </w:r>
                        <w:r>
                          <w:rPr>
                            <w:color w:val="auto"/>
                          </w:rPr>
                          <w:t xml:space="preserve"> and at the bus stops.</w:t>
                        </w:r>
                      </w:p>
                    </w:txbxContent>
                  </v:textbox>
                </v:shape>
                <v:shape id="Picture 271" o:spid="_x0000_s1200" type="#_x0000_t75" style="position:absolute;left:12;top:-2676;width:59614;height:29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">
                  <v:imagedata r:id="rId242" o:title="" croptop="-328f" cropleft="-155f"/>
                </v:shape>
                <w10:wrap type="square" anchorx="margin"/>
              </v:group>
            </w:pict>
          </mc:Fallback>
        </mc:AlternateContent>
      </w:r>
      <w:r>
        <w:t xml:space="preserve">The bus stop only has a seat with one cemented pathway </w:t>
      </w:r>
      <w:r w:rsidR="00F35580">
        <w:t xml:space="preserve">on the left </w:t>
      </w:r>
      <w:r>
        <w:t xml:space="preserve">along Carruthers St towards Groom St, and no pathway on the right of the bus stop towards Denison St as shown in Figure </w:t>
      </w:r>
      <w:r w:rsidR="00FD4910">
        <w:t>5</w:t>
      </w:r>
      <w:r w:rsidR="00F35580">
        <w:t>7</w:t>
      </w:r>
      <w:r>
        <w:t>. Carruthers St is well-lit with evenly spaced streetlighting including light directly at bus stop 2016. Behind the bus stop is very dense bushland at a steep incline. To reach Denison St, women would have to walk up to Groom St to reach a curb cut at the next streetlight</w:t>
      </w:r>
      <w:r w:rsidR="004604CF">
        <w:t>,</w:t>
      </w:r>
      <w:r>
        <w:t xml:space="preserve"> and then walk down on the other side of Carruthers St</w:t>
      </w:r>
      <w:r w:rsidR="004604CF">
        <w:t>.</w:t>
      </w:r>
      <w:r>
        <w:t xml:space="preserve"> </w:t>
      </w:r>
      <w:r w:rsidR="004604CF">
        <w:t>Alternatively, women would have to</w:t>
      </w:r>
      <w:r>
        <w:t xml:space="preserve"> jaywalk to cut across the median strip and reach </w:t>
      </w:r>
      <w:r w:rsidR="004604CF">
        <w:t xml:space="preserve">the </w:t>
      </w:r>
      <w:r>
        <w:t xml:space="preserve">opposite path (see Figure </w:t>
      </w:r>
      <w:r w:rsidR="00FD4910">
        <w:t>5</w:t>
      </w:r>
      <w:r w:rsidR="00F35580">
        <w:t>8</w:t>
      </w:r>
      <w:r>
        <w:t xml:space="preserve">). Walking on the opposite side where bus stop 3025 is located, would mean travelling alongside large green space with lots of trees and no line of sight beyond that when in the dark (for further description see bus stop 3025). Walking parallel to Carruthers St is isolating due to little foot and road traffic and no residential areas until turning into Groom St or Denison St. Sighted in Groom St, are two decommissioned bus stops at St Andrews Retirement Village at about 400 metres walk from bus stop 2016 (Figure </w:t>
      </w:r>
      <w:r w:rsidR="00FD4910">
        <w:t>5</w:t>
      </w:r>
      <w:r w:rsidR="00F35580">
        <w:t>9</w:t>
      </w:r>
      <w:r>
        <w:t xml:space="preserve">). The isolation of bus stop 2016 could also be uncomfortable for women waiting at the bus stop. </w:t>
      </w:r>
    </w:p>
    <w:p w14:paraId="68FB0C66" w14:textId="77777777" w:rsidR="00550C92" w:rsidRDefault="00550C92" w:rsidP="00550C92">
      <w:r>
        <w:rPr>
          <w:noProof/>
        </w:rPr>
        <w:t xml:space="preserve"> </w:t>
      </w:r>
    </w:p>
    <w:p w14:paraId="0217A5EF" w14:textId="77777777" w:rsidR="00550C92" w:rsidRDefault="00550C92" w:rsidP="00550C92"/>
    <w:p w14:paraId="6045857C" w14:textId="77777777" w:rsidR="00550C92" w:rsidRDefault="00550C92" w:rsidP="00550C92"/>
    <w:p w14:paraId="661EC0B6" w14:textId="77777777" w:rsidR="00550C92" w:rsidRDefault="00550C92" w:rsidP="00550C92"/>
    <w:p w14:paraId="44D3EEB8" w14:textId="77777777" w:rsidR="00550C92" w:rsidRDefault="00550C92" w:rsidP="00550C92">
      <w:r>
        <w:rPr>
          <w:noProof/>
        </w:rPr>
        <w:lastRenderedPageBreak/>
        <mc:AlternateContent>
          <mc:Choice Requires="wpg">
            <w:drawing>
              <wp:anchor distT="0" distB="0" distL="114300" distR="114300" simplePos="0" relativeHeight="252416000" behindDoc="0" locked="0" layoutInCell="1" allowOverlap="1" wp14:anchorId="61D87EDB" wp14:editId="37FFCE22">
                <wp:simplePos x="0" y="0"/>
                <wp:positionH relativeFrom="margin">
                  <wp:align>center</wp:align>
                </wp:positionH>
                <wp:positionV relativeFrom="paragraph">
                  <wp:posOffset>6350</wp:posOffset>
                </wp:positionV>
                <wp:extent cx="2291715" cy="3352800"/>
                <wp:effectExtent l="0" t="0" r="0" b="0"/>
                <wp:wrapSquare wrapText="bothSides"/>
                <wp:docPr id="272" name="Group 272"/>
                <wp:cNvGraphicFramePr/>
                <a:graphic xmlns:a="http://schemas.openxmlformats.org/drawingml/2006/main">
                  <a:graphicData uri="http://schemas.microsoft.com/office/word/2010/wordprocessingGroup">
                    <wpg:wgp>
                      <wpg:cNvGrpSpPr/>
                      <wpg:grpSpPr>
                        <a:xfrm>
                          <a:off x="0" y="0"/>
                          <a:ext cx="2291715" cy="3352800"/>
                          <a:chOff x="76233" y="161924"/>
                          <a:chExt cx="2293088" cy="3352801"/>
                        </a:xfrm>
                      </wpg:grpSpPr>
                      <pic:pic xmlns:pic="http://schemas.openxmlformats.org/drawingml/2006/picture">
                        <pic:nvPicPr>
                          <pic:cNvPr id="273" name="Picture 273"/>
                          <pic:cNvPicPr>
                            <a:picLocks noChangeAspect="1"/>
                          </pic:cNvPicPr>
                        </pic:nvPicPr>
                        <pic:blipFill>
                          <a:blip r:embed="rId243" cstate="screen">
                            <a:extLst>
                              <a:ext uri="{28A0092B-C50C-407E-A947-70E740481C1C}">
                                <a14:useLocalDpi xmlns:a14="http://schemas.microsoft.com/office/drawing/2010/main"/>
                              </a:ext>
                            </a:extLst>
                          </a:blip>
                          <a:srcRect/>
                          <a:stretch>
                            <a:fillRect/>
                          </a:stretch>
                        </pic:blipFill>
                        <pic:spPr bwMode="auto">
                          <a:xfrm rot="5400000">
                            <a:off x="-288912" y="541530"/>
                            <a:ext cx="3037839" cy="2278627"/>
                          </a:xfrm>
                          <a:prstGeom prst="rect">
                            <a:avLst/>
                          </a:prstGeom>
                          <a:noFill/>
                          <a:ln>
                            <a:noFill/>
                          </a:ln>
                        </pic:spPr>
                      </pic:pic>
                      <wps:wsp>
                        <wps:cNvPr id="275" name="Text Box 275"/>
                        <wps:cNvSpPr txBox="1"/>
                        <wps:spPr>
                          <a:xfrm>
                            <a:off x="76233" y="3220720"/>
                            <a:ext cx="2277465" cy="294005"/>
                          </a:xfrm>
                          <a:prstGeom prst="rect">
                            <a:avLst/>
                          </a:prstGeom>
                          <a:solidFill>
                            <a:prstClr val="white"/>
                          </a:solidFill>
                          <a:ln>
                            <a:noFill/>
                          </a:ln>
                        </wps:spPr>
                        <wps:txbx>
                          <w:txbxContent>
                            <w:p w14:paraId="2CD10CA0" w14:textId="3E89E865" w:rsidR="00283C9B" w:rsidRPr="00550C92" w:rsidRDefault="00283C9B" w:rsidP="00550C92">
                              <w:pPr>
                                <w:pStyle w:val="Caption"/>
                                <w:rPr>
                                  <w:noProof/>
                                  <w:color w:val="auto"/>
                                </w:rPr>
                              </w:pPr>
                              <w:r w:rsidRPr="00550C92">
                                <w:rPr>
                                  <w:color w:val="auto"/>
                                </w:rPr>
                                <w:t xml:space="preserve">Figure </w:t>
                              </w:r>
                              <w:r>
                                <w:rPr>
                                  <w:color w:val="auto"/>
                                </w:rPr>
                                <w:t>58</w:t>
                              </w:r>
                              <w:r w:rsidRPr="00550C92">
                                <w:rPr>
                                  <w:color w:val="auto"/>
                                </w:rPr>
                                <w:t>: Bus stop 2016 with lighting and curb cut at the next streetlight near Groom St.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D87EDB" id="Group 272" o:spid="_x0000_s1201" style="position:absolute;left:0;text-align:left;margin-left:0;margin-top:.5pt;width:180.45pt;height:264pt;z-index:252416000;mso-position-horizontal:center;mso-position-horizontal-relative:margin;mso-width-relative:margin;mso-height-relative:margin" coordorigin="762,1619" coordsize="22930,335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">
                <v:shape id="Picture 273" o:spid="_x0000_s1202" type="#_x0000_t75" style="position:absolute;left:-2889;top:5414;width:30378;height:2278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">
                  <v:imagedata r:id="rId244" o:title=""/>
                </v:shape>
                <v:shape id="Text Box 275" o:spid="_x0000_s1203" type="#_x0000_t202" style="position:absolute;left:762;top:32207;width:22774;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" stroked="f">
                  <v:textbox inset="0,0,0,0">
                    <w:txbxContent>
                      <w:p w14:paraId="2CD10CA0" w14:textId="3E89E865" w:rsidR="00283C9B" w:rsidRPr="00550C92" w:rsidRDefault="00283C9B" w:rsidP="00550C92">
                        <w:pPr>
                          <w:pStyle w:val="Caption"/>
                          <w:rPr>
                            <w:noProof/>
                            <w:color w:val="auto"/>
                          </w:rPr>
                        </w:pPr>
                        <w:r w:rsidRPr="00550C92">
                          <w:rPr>
                            <w:color w:val="auto"/>
                          </w:rPr>
                          <w:t xml:space="preserve">Figure </w:t>
                        </w:r>
                        <w:r>
                          <w:rPr>
                            <w:color w:val="auto"/>
                          </w:rPr>
                          <w:t>58</w:t>
                        </w:r>
                        <w:r w:rsidRPr="00550C92">
                          <w:rPr>
                            <w:color w:val="auto"/>
                          </w:rPr>
                          <w:t>: Bus stop 2016 with lighting and curb cut at the next streetlight near Groom St.</w:t>
                        </w:r>
                      </w:p>
                    </w:txbxContent>
                  </v:textbox>
                </v:shape>
                <w10:wrap type="square" anchorx="margin"/>
              </v:group>
            </w:pict>
          </mc:Fallback>
        </mc:AlternateContent>
      </w:r>
    </w:p>
    <w:p w14:paraId="1179D234" w14:textId="77777777" w:rsidR="00550C92" w:rsidRDefault="00550C92" w:rsidP="00550C92"/>
    <w:p w14:paraId="0981C1B4" w14:textId="77777777" w:rsidR="00550C92" w:rsidRDefault="00550C92" w:rsidP="00550C92"/>
    <w:p w14:paraId="51F0BB54" w14:textId="77777777" w:rsidR="00550C92" w:rsidRDefault="00550C92" w:rsidP="00550C92"/>
    <w:p w14:paraId="1B4F7469" w14:textId="77777777" w:rsidR="00550C92" w:rsidRDefault="00550C92" w:rsidP="00550C92"/>
    <w:p w14:paraId="5231B364" w14:textId="77777777" w:rsidR="00550C92" w:rsidRDefault="00550C92" w:rsidP="00550C92"/>
    <w:p w14:paraId="57BBD599" w14:textId="77777777" w:rsidR="00550C92" w:rsidRDefault="00550C92" w:rsidP="00550C92">
      <w:r>
        <w:rPr>
          <w:noProof/>
        </w:rPr>
        <mc:AlternateContent>
          <mc:Choice Requires="wpg">
            <w:drawing>
              <wp:anchor distT="0" distB="0" distL="114300" distR="114300" simplePos="0" relativeHeight="252417024" behindDoc="0" locked="0" layoutInCell="1" allowOverlap="1" wp14:anchorId="701B396D" wp14:editId="6B93CD35">
                <wp:simplePos x="0" y="0"/>
                <wp:positionH relativeFrom="margin">
                  <wp:align>center</wp:align>
                </wp:positionH>
                <wp:positionV relativeFrom="paragraph">
                  <wp:posOffset>1739900</wp:posOffset>
                </wp:positionV>
                <wp:extent cx="5456555" cy="2705100"/>
                <wp:effectExtent l="0" t="0" r="0" b="0"/>
                <wp:wrapSquare wrapText="bothSides"/>
                <wp:docPr id="279" name="Group 279"/>
                <wp:cNvGraphicFramePr/>
                <a:graphic xmlns:a="http://schemas.openxmlformats.org/drawingml/2006/main">
                  <a:graphicData uri="http://schemas.microsoft.com/office/word/2010/wordprocessingGroup">
                    <wpg:wgp>
                      <wpg:cNvGrpSpPr/>
                      <wpg:grpSpPr>
                        <a:xfrm>
                          <a:off x="0" y="0"/>
                          <a:ext cx="5456555" cy="2705100"/>
                          <a:chOff x="0" y="0"/>
                          <a:chExt cx="5961380" cy="3067051"/>
                        </a:xfrm>
                      </wpg:grpSpPr>
                      <wps:wsp>
                        <wps:cNvPr id="280" name="Text Box 280"/>
                        <wps:cNvSpPr txBox="1"/>
                        <wps:spPr>
                          <a:xfrm>
                            <a:off x="0" y="2914651"/>
                            <a:ext cx="5961380" cy="152400"/>
                          </a:xfrm>
                          <a:prstGeom prst="rect">
                            <a:avLst/>
                          </a:prstGeom>
                          <a:solidFill>
                            <a:prstClr val="white"/>
                          </a:solidFill>
                          <a:ln>
                            <a:noFill/>
                          </a:ln>
                        </wps:spPr>
                        <wps:txbx>
                          <w:txbxContent>
                            <w:p w14:paraId="66425DAA" w14:textId="201A51DF" w:rsidR="00283C9B" w:rsidRPr="00550C92" w:rsidRDefault="00283C9B" w:rsidP="00550C92">
                              <w:pPr>
                                <w:pStyle w:val="Caption"/>
                                <w:rPr>
                                  <w:noProof/>
                                  <w:color w:val="auto"/>
                                </w:rPr>
                              </w:pPr>
                              <w:r w:rsidRPr="00550C92">
                                <w:rPr>
                                  <w:color w:val="auto"/>
                                </w:rPr>
                                <w:t xml:space="preserve">Figure </w:t>
                              </w:r>
                              <w:r>
                                <w:rPr>
                                  <w:color w:val="auto"/>
                                </w:rPr>
                                <w:t>59</w:t>
                              </w:r>
                              <w:r w:rsidRPr="00550C92">
                                <w:rPr>
                                  <w:color w:val="auto"/>
                                </w:rPr>
                                <w:t>: Decommissioned bus stops (left and right) near St Andrews Retirement Village (on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84" name="Picture 284"/>
                          <pic:cNvPicPr>
                            <a:picLocks noChangeAspect="1"/>
                          </pic:cNvPicPr>
                        </pic:nvPicPr>
                        <pic:blipFill>
                          <a:blip r:embed="rId245" cstate="screen">
                            <a:extLst>
                              <a:ext uri="{28A0092B-C50C-407E-A947-70E740481C1C}">
                                <a14:useLocalDpi xmlns:a14="http://schemas.microsoft.com/office/drawing/2010/main"/>
                              </a:ext>
                            </a:extLst>
                          </a:blip>
                          <a:srcRect/>
                          <a:stretch>
                            <a:fillRect/>
                          </a:stretch>
                        </pic:blipFill>
                        <pic:spPr bwMode="auto">
                          <a:xfrm>
                            <a:off x="0" y="0"/>
                            <a:ext cx="5961380" cy="289623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01B396D" id="Group 279" o:spid="_x0000_s1204" style="position:absolute;left:0;text-align:left;margin-left:0;margin-top:137pt;width:429.65pt;height:213pt;z-index:252417024;mso-position-horizontal:center;mso-position-horizontal-relative:margin;mso-width-relative:margin;mso-height-relative:margin" coordsize="59613,30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">
                <v:shape id="Text Box 280" o:spid="_x0000_s1205" type="#_x0000_t202" style="position:absolute;top:29146;width:59613;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" stroked="f">
                  <v:textbox inset="0,0,0,0">
                    <w:txbxContent>
                      <w:p w14:paraId="66425DAA" w14:textId="201A51DF" w:rsidR="00283C9B" w:rsidRPr="00550C92" w:rsidRDefault="00283C9B" w:rsidP="00550C92">
                        <w:pPr>
                          <w:pStyle w:val="Caption"/>
                          <w:rPr>
                            <w:noProof/>
                            <w:color w:val="auto"/>
                          </w:rPr>
                        </w:pPr>
                        <w:r w:rsidRPr="00550C92">
                          <w:rPr>
                            <w:color w:val="auto"/>
                          </w:rPr>
                          <w:t xml:space="preserve">Figure </w:t>
                        </w:r>
                        <w:r>
                          <w:rPr>
                            <w:color w:val="auto"/>
                          </w:rPr>
                          <w:t>59</w:t>
                        </w:r>
                        <w:r w:rsidRPr="00550C92">
                          <w:rPr>
                            <w:color w:val="auto"/>
                          </w:rPr>
                          <w:t>: Decommissioned bus stops (left and right) near St Andrews Retirement Village (on right).</w:t>
                        </w:r>
                      </w:p>
                    </w:txbxContent>
                  </v:textbox>
                </v:shape>
                <v:shape id="Picture 284" o:spid="_x0000_s1206" type="#_x0000_t75" style="position:absolute;width:59613;height:28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">
                  <v:imagedata r:id="rId246" o:title=""/>
                </v:shape>
                <w10:wrap type="square" anchorx="margin"/>
              </v:group>
            </w:pict>
          </mc:Fallback>
        </mc:AlternateContent>
      </w:r>
      <w:r w:rsidRPr="00D701D0">
        <w:t xml:space="preserve"> </w:t>
      </w:r>
    </w:p>
    <w:p w14:paraId="5BFE395A" w14:textId="77777777" w:rsidR="00550C92" w:rsidRDefault="00550C92" w:rsidP="00550C92">
      <w:pPr>
        <w:pStyle w:val="Heading1"/>
        <w:sectPr w:rsidR="00550C92" w:rsidSect="005335B6">
          <w:pgSz w:w="11906" w:h="16838"/>
          <w:pgMar w:top="1440" w:right="1259" w:bottom="1440" w:left="1259" w:header="708" w:footer="708" w:gutter="0"/>
          <w:cols w:space="708"/>
          <w:docGrid w:linePitch="360"/>
        </w:sectPr>
      </w:pPr>
    </w:p>
    <w:p w14:paraId="42EB2BAE" w14:textId="77777777" w:rsidR="00550C92" w:rsidRDefault="00550C92" w:rsidP="00550C92">
      <w:pPr>
        <w:pStyle w:val="Heading1"/>
      </w:pPr>
      <w:r>
        <w:lastRenderedPageBreak/>
        <w:t>Bus stop 3025</w:t>
      </w:r>
    </w:p>
    <w:p w14:paraId="52F780F6" w14:textId="7D93413C" w:rsidR="00550C92" w:rsidRDefault="00550C92" w:rsidP="00550C92">
      <w:r>
        <w:t>Bus stop 3025 is located on Carruthers St in Hughes, which is a four-lane road separated by a gravel median strip.</w:t>
      </w:r>
      <w:r>
        <w:rPr>
          <w:rStyle w:val="FootnoteReference"/>
        </w:rPr>
        <w:footnoteReference w:id="33"/>
      </w:r>
      <w:r>
        <w:t xml:space="preserve"> It is directly opposite to bus stop 2016. The traffic here is high speed</w:t>
      </w:r>
      <w:r w:rsidR="004604CF">
        <w:t>,</w:t>
      </w:r>
      <w:r>
        <w:t xml:space="preserve"> but somewhat low</w:t>
      </w:r>
      <w:r w:rsidR="004604CF">
        <w:t xml:space="preserve"> volume</w:t>
      </w:r>
      <w:r>
        <w:t xml:space="preserve"> during day and night. </w:t>
      </w:r>
    </w:p>
    <w:p w14:paraId="7C1B3388" w14:textId="421EC634" w:rsidR="00550C92" w:rsidRPr="004906C6" w:rsidRDefault="00550C92" w:rsidP="00550C92">
      <w:r>
        <w:rPr>
          <w:noProof/>
        </w:rPr>
        <mc:AlternateContent>
          <mc:Choice Requires="wpg">
            <w:drawing>
              <wp:anchor distT="0" distB="0" distL="114300" distR="114300" simplePos="0" relativeHeight="252414976" behindDoc="0" locked="0" layoutInCell="1" allowOverlap="1" wp14:anchorId="72344B41" wp14:editId="203468CF">
                <wp:simplePos x="0" y="0"/>
                <wp:positionH relativeFrom="margin">
                  <wp:align>right</wp:align>
                </wp:positionH>
                <wp:positionV relativeFrom="paragraph">
                  <wp:posOffset>1695450</wp:posOffset>
                </wp:positionV>
                <wp:extent cx="5961380" cy="5143500"/>
                <wp:effectExtent l="0" t="0" r="1270" b="0"/>
                <wp:wrapSquare wrapText="bothSides"/>
                <wp:docPr id="285" name="Group 285"/>
                <wp:cNvGraphicFramePr/>
                <a:graphic xmlns:a="http://schemas.openxmlformats.org/drawingml/2006/main">
                  <a:graphicData uri="http://schemas.microsoft.com/office/word/2010/wordprocessingGroup">
                    <wpg:wgp>
                      <wpg:cNvGrpSpPr/>
                      <wpg:grpSpPr>
                        <a:xfrm>
                          <a:off x="0" y="0"/>
                          <a:ext cx="5961380" cy="5143500"/>
                          <a:chOff x="0" y="0"/>
                          <a:chExt cx="5961380" cy="5143500"/>
                        </a:xfrm>
                      </wpg:grpSpPr>
                      <wpg:grpSp>
                        <wpg:cNvPr id="286" name="Group 286"/>
                        <wpg:cNvGrpSpPr/>
                        <wpg:grpSpPr>
                          <a:xfrm>
                            <a:off x="0" y="0"/>
                            <a:ext cx="5960415" cy="2459990"/>
                            <a:chOff x="-2" y="-1"/>
                            <a:chExt cx="5960745" cy="2461061"/>
                          </a:xfrm>
                        </wpg:grpSpPr>
                        <pic:pic xmlns:pic="http://schemas.openxmlformats.org/drawingml/2006/picture">
                          <pic:nvPicPr>
                            <pic:cNvPr id="287" name="Picture 287"/>
                            <pic:cNvPicPr>
                              <a:picLocks noChangeAspect="1"/>
                            </pic:cNvPicPr>
                          </pic:nvPicPr>
                          <pic:blipFill rotWithShape="1">
                            <a:blip r:embed="rId247" cstate="screen">
                              <a:extLst>
                                <a:ext uri="{28A0092B-C50C-407E-A947-70E740481C1C}">
                                  <a14:useLocalDpi xmlns:a14="http://schemas.microsoft.com/office/drawing/2010/main"/>
                                </a:ext>
                              </a:extLst>
                            </a:blip>
                            <a:srcRect/>
                            <a:stretch/>
                          </pic:blipFill>
                          <pic:spPr bwMode="auto">
                            <a:xfrm>
                              <a:off x="-2" y="-1"/>
                              <a:ext cx="5960388" cy="2290480"/>
                            </a:xfrm>
                            <a:prstGeom prst="rect">
                              <a:avLst/>
                            </a:prstGeom>
                            <a:noFill/>
                            <a:ln>
                              <a:noFill/>
                            </a:ln>
                            <a:extLst>
                              <a:ext uri="{53640926-AAD7-44D8-BBD7-CCE9431645EC}">
                                <a14:shadowObscured xmlns:a14="http://schemas.microsoft.com/office/drawing/2010/main"/>
                              </a:ext>
                            </a:extLst>
                          </pic:spPr>
                        </pic:pic>
                        <wps:wsp>
                          <wps:cNvPr id="288" name="Text Box 288"/>
                          <wps:cNvSpPr txBox="1"/>
                          <wps:spPr>
                            <a:xfrm>
                              <a:off x="-2" y="2315069"/>
                              <a:ext cx="5960745" cy="145991"/>
                            </a:xfrm>
                            <a:prstGeom prst="rect">
                              <a:avLst/>
                            </a:prstGeom>
                            <a:solidFill>
                              <a:prstClr val="white"/>
                            </a:solidFill>
                            <a:ln>
                              <a:noFill/>
                            </a:ln>
                          </wps:spPr>
                          <wps:txbx>
                            <w:txbxContent>
                              <w:p w14:paraId="5944B048" w14:textId="69334B26" w:rsidR="00283C9B" w:rsidRPr="009F6EAD" w:rsidRDefault="00283C9B" w:rsidP="00550C92">
                                <w:pPr>
                                  <w:pStyle w:val="Caption"/>
                                  <w:rPr>
                                    <w:noProof/>
                                    <w:color w:val="auto"/>
                                  </w:rPr>
                                </w:pPr>
                                <w:r w:rsidRPr="009F6EAD">
                                  <w:rPr>
                                    <w:color w:val="auto"/>
                                  </w:rPr>
                                  <w:t xml:space="preserve">Figure </w:t>
                                </w:r>
                                <w:r>
                                  <w:rPr>
                                    <w:color w:val="auto"/>
                                  </w:rPr>
                                  <w:t>60</w:t>
                                </w:r>
                                <w:r w:rsidRPr="009F6EAD">
                                  <w:rPr>
                                    <w:color w:val="auto"/>
                                  </w:rPr>
                                  <w:t xml:space="preserve">: The </w:t>
                                </w:r>
                                <w:r>
                                  <w:rPr>
                                    <w:color w:val="auto"/>
                                  </w:rPr>
                                  <w:t xml:space="preserve">greenspace </w:t>
                                </w:r>
                                <w:r w:rsidRPr="009F6EAD">
                                  <w:rPr>
                                    <w:color w:val="auto"/>
                                  </w:rPr>
                                  <w:t>behind bus stop 3025</w:t>
                                </w:r>
                                <w:r>
                                  <w:rPr>
                                    <w:color w:val="auto"/>
                                  </w:rPr>
                                  <w:t xml:space="preserve"> and the gravel median strip between four-lane Carruthers St</w:t>
                                </w:r>
                                <w:r w:rsidRPr="009F6EAD">
                                  <w:rPr>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89" name="Group 289"/>
                        <wpg:cNvGrpSpPr/>
                        <wpg:grpSpPr>
                          <a:xfrm>
                            <a:off x="0" y="2514600"/>
                            <a:ext cx="5961380" cy="2628900"/>
                            <a:chOff x="-661" y="57168"/>
                            <a:chExt cx="5962041" cy="2629731"/>
                          </a:xfrm>
                        </wpg:grpSpPr>
                        <pic:pic xmlns:pic="http://schemas.openxmlformats.org/drawingml/2006/picture">
                          <pic:nvPicPr>
                            <pic:cNvPr id="290" name="Picture 290"/>
                            <pic:cNvPicPr>
                              <a:picLocks noChangeAspect="1"/>
                            </pic:cNvPicPr>
                          </pic:nvPicPr>
                          <pic:blipFill rotWithShape="1">
                            <a:blip r:embed="rId248" cstate="screen">
                              <a:extLst>
                                <a:ext uri="{28A0092B-C50C-407E-A947-70E740481C1C}">
                                  <a14:useLocalDpi xmlns:a14="http://schemas.microsoft.com/office/drawing/2010/main"/>
                                </a:ext>
                              </a:extLst>
                            </a:blip>
                            <a:srcRect/>
                            <a:stretch/>
                          </pic:blipFill>
                          <pic:spPr bwMode="auto">
                            <a:xfrm>
                              <a:off x="0" y="57168"/>
                              <a:ext cx="5961380" cy="2467755"/>
                            </a:xfrm>
                            <a:prstGeom prst="rect">
                              <a:avLst/>
                            </a:prstGeom>
                            <a:noFill/>
                            <a:ln>
                              <a:noFill/>
                            </a:ln>
                            <a:extLst>
                              <a:ext uri="{53640926-AAD7-44D8-BBD7-CCE9431645EC}">
                                <a14:shadowObscured xmlns:a14="http://schemas.microsoft.com/office/drawing/2010/main"/>
                              </a:ext>
                            </a:extLst>
                          </pic:spPr>
                        </pic:pic>
                        <wps:wsp>
                          <wps:cNvPr id="291" name="Text Box 291"/>
                          <wps:cNvSpPr txBox="1"/>
                          <wps:spPr>
                            <a:xfrm>
                              <a:off x="-661" y="2538732"/>
                              <a:ext cx="5961380" cy="148167"/>
                            </a:xfrm>
                            <a:prstGeom prst="rect">
                              <a:avLst/>
                            </a:prstGeom>
                            <a:solidFill>
                              <a:prstClr val="white"/>
                            </a:solidFill>
                            <a:ln>
                              <a:noFill/>
                            </a:ln>
                          </wps:spPr>
                          <wps:txbx>
                            <w:txbxContent>
                              <w:p w14:paraId="11DF2F0E" w14:textId="170C7267" w:rsidR="00283C9B" w:rsidRPr="001E1698" w:rsidRDefault="00283C9B" w:rsidP="00550C92">
                                <w:pPr>
                                  <w:pStyle w:val="Caption"/>
                                  <w:rPr>
                                    <w:noProof/>
                                    <w:color w:val="auto"/>
                                  </w:rPr>
                                </w:pPr>
                                <w:r w:rsidRPr="001E1698">
                                  <w:rPr>
                                    <w:color w:val="auto"/>
                                  </w:rPr>
                                  <w:t xml:space="preserve">Figure </w:t>
                                </w:r>
                                <w:r>
                                  <w:rPr>
                                    <w:color w:val="auto"/>
                                  </w:rPr>
                                  <w:t>61</w:t>
                                </w:r>
                                <w:r w:rsidRPr="001E1698">
                                  <w:rPr>
                                    <w:color w:val="auto"/>
                                  </w:rPr>
                                  <w:t>: Bus stop 3025 at night.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72344B41" id="Group 285" o:spid="_x0000_s1207" style="position:absolute;left:0;text-align:left;margin-left:418.2pt;margin-top:133.5pt;width:469.4pt;height:405pt;z-index:252414976;mso-position-horizontal:right;mso-position-horizontal-relative:margin;mso-height-relative:margin" coordsize="59613,514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">
                <v:group id="Group 286" o:spid="_x0000_s1208" style="position:absolute;width:59604;height:24599" coordorigin="" coordsize="59607,2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">
                  <v:shape id="Picture 287" o:spid="_x0000_s1209" type="#_x0000_t75" style="position:absolute;width:59603;height:22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">
                    <v:imagedata r:id="rId249" o:title=""/>
                  </v:shape>
                  <v:shape id="Text Box 288" o:spid="_x0000_s1210" type="#_x0000_t202" style="position:absolute;top:23150;width:5960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" stroked="f">
                    <v:textbox inset="0,0,0,0">
                      <w:txbxContent>
                        <w:p w14:paraId="5944B048" w14:textId="69334B26" w:rsidR="00283C9B" w:rsidRPr="009F6EAD" w:rsidRDefault="00283C9B" w:rsidP="00550C92">
                          <w:pPr>
                            <w:pStyle w:val="Caption"/>
                            <w:rPr>
                              <w:noProof/>
                              <w:color w:val="auto"/>
                            </w:rPr>
                          </w:pPr>
                          <w:r w:rsidRPr="009F6EAD">
                            <w:rPr>
                              <w:color w:val="auto"/>
                            </w:rPr>
                            <w:t xml:space="preserve">Figure </w:t>
                          </w:r>
                          <w:r>
                            <w:rPr>
                              <w:color w:val="auto"/>
                            </w:rPr>
                            <w:t>60</w:t>
                          </w:r>
                          <w:r w:rsidRPr="009F6EAD">
                            <w:rPr>
                              <w:color w:val="auto"/>
                            </w:rPr>
                            <w:t xml:space="preserve">: The </w:t>
                          </w:r>
                          <w:r>
                            <w:rPr>
                              <w:color w:val="auto"/>
                            </w:rPr>
                            <w:t xml:space="preserve">greenspace </w:t>
                          </w:r>
                          <w:r w:rsidRPr="009F6EAD">
                            <w:rPr>
                              <w:color w:val="auto"/>
                            </w:rPr>
                            <w:t>behind bus stop 3025</w:t>
                          </w:r>
                          <w:r>
                            <w:rPr>
                              <w:color w:val="auto"/>
                            </w:rPr>
                            <w:t xml:space="preserve"> and the gravel median strip between four-lane Carruthers St</w:t>
                          </w:r>
                          <w:r w:rsidRPr="009F6EAD">
                            <w:rPr>
                              <w:color w:val="auto"/>
                            </w:rPr>
                            <w:t>.</w:t>
                          </w:r>
                        </w:p>
                      </w:txbxContent>
                    </v:textbox>
                  </v:shape>
                </v:group>
                <v:group id="Group 289" o:spid="_x0000_s1211" style="position:absolute;top:25146;width:59613;height:26289" coordorigin="-6,571" coordsize="59620,2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">
                  <v:shape id="Picture 290" o:spid="_x0000_s1212" type="#_x0000_t75" style="position:absolute;top:571;width:59613;height:24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">
                    <v:imagedata r:id="rId250" o:title=""/>
                  </v:shape>
                  <v:shape id="Text Box 291" o:spid="_x0000_s1213" type="#_x0000_t202" style="position:absolute;left:-6;top:25387;width:59613;height:1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" stroked="f">
                    <v:textbox inset="0,0,0,0">
                      <w:txbxContent>
                        <w:p w14:paraId="11DF2F0E" w14:textId="170C7267" w:rsidR="00283C9B" w:rsidRPr="001E1698" w:rsidRDefault="00283C9B" w:rsidP="00550C92">
                          <w:pPr>
                            <w:pStyle w:val="Caption"/>
                            <w:rPr>
                              <w:noProof/>
                              <w:color w:val="auto"/>
                            </w:rPr>
                          </w:pPr>
                          <w:r w:rsidRPr="001E1698">
                            <w:rPr>
                              <w:color w:val="auto"/>
                            </w:rPr>
                            <w:t xml:space="preserve">Figure </w:t>
                          </w:r>
                          <w:r>
                            <w:rPr>
                              <w:color w:val="auto"/>
                            </w:rPr>
                            <w:t>61</w:t>
                          </w:r>
                          <w:r w:rsidRPr="001E1698">
                            <w:rPr>
                              <w:color w:val="auto"/>
                            </w:rPr>
                            <w:t>: Bus stop 3025 at night.</w:t>
                          </w:r>
                        </w:p>
                      </w:txbxContent>
                    </v:textbox>
                  </v:shape>
                </v:group>
                <w10:wrap type="square" anchorx="margin"/>
              </v:group>
            </w:pict>
          </mc:Fallback>
        </mc:AlternateContent>
      </w:r>
      <w:r>
        <w:t>The bus stop is well</w:t>
      </w:r>
      <w:r w:rsidR="00093FF0">
        <w:t xml:space="preserve"> </w:t>
      </w:r>
      <w:r>
        <w:t>lit</w:t>
      </w:r>
      <w:r w:rsidR="00093FF0">
        <w:t>,</w:t>
      </w:r>
      <w:r>
        <w:t xml:space="preserve"> with seating and shelter as shown in Figure </w:t>
      </w:r>
      <w:r w:rsidR="00F35580">
        <w:t>60</w:t>
      </w:r>
      <w:r>
        <w:t xml:space="preserve"> and </w:t>
      </w:r>
      <w:r w:rsidR="00F35580">
        <w:t>61</w:t>
      </w:r>
      <w:r>
        <w:t>. Carruthers St is well-lit with evenly spaced streetlighting</w:t>
      </w:r>
      <w:r w:rsidR="00093FF0">
        <w:t>,</w:t>
      </w:r>
      <w:r>
        <w:t xml:space="preserve"> including light directly at bus stop 3025. However, there is a large green space behind the bus stop </w:t>
      </w:r>
      <w:r w:rsidR="00093FF0">
        <w:t>where it</w:t>
      </w:r>
      <w:r>
        <w:t xml:space="preserve"> is difficult to see beyond a few metres at night. This may pose dangers for women waiting at the bus stop whose immediate location is only visible to themselves and passing motorists. The area is travelled by few motorists with the closest housing either on the left of bus stop 3025 on Denison St</w:t>
      </w:r>
      <w:r w:rsidR="00093FF0">
        <w:t>,</w:t>
      </w:r>
      <w:r>
        <w:t xml:space="preserve"> or on the right across the road at Groom St. Due to low visibility from passers-by and no residential areas within line of sight, the area is isolating for women waiting and travelling at this bus stop.</w:t>
      </w:r>
    </w:p>
    <w:p w14:paraId="19E1E11F" w14:textId="7E702EB1" w:rsidR="008D7278" w:rsidRDefault="008D7278" w:rsidP="008D7278">
      <w:pPr>
        <w:pStyle w:val="Heading1"/>
      </w:pPr>
      <w:r w:rsidRPr="007309CD">
        <w:rPr>
          <w:noProof/>
        </w:rPr>
        <w:lastRenderedPageBreak/>
        <w:drawing>
          <wp:anchor distT="0" distB="0" distL="114300" distR="114300" simplePos="0" relativeHeight="252126208" behindDoc="1" locked="0" layoutInCell="1" allowOverlap="1" wp14:anchorId="0ACFD052" wp14:editId="15A59F19">
            <wp:simplePos x="0" y="0"/>
            <wp:positionH relativeFrom="margin">
              <wp:align>left</wp:align>
            </wp:positionH>
            <wp:positionV relativeFrom="paragraph">
              <wp:posOffset>7951</wp:posOffset>
            </wp:positionV>
            <wp:extent cx="363220" cy="914400"/>
            <wp:effectExtent l="0" t="0" r="0" b="0"/>
            <wp:wrapTight wrapText="bothSides">
              <wp:wrapPolygon edited="0">
                <wp:start x="0" y="0"/>
                <wp:lineTo x="0" y="21150"/>
                <wp:lineTo x="20392" y="21150"/>
                <wp:lineTo x="20392" y="0"/>
                <wp:lineTo x="0" y="0"/>
              </wp:wrapPolygon>
            </wp:wrapTight>
            <wp:docPr id="144" name="Picture 144" descr="An empty park bench next to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2593-Melbourne Av sw3.jpeg"/>
                    <pic:cNvPicPr/>
                  </pic:nvPicPr>
                  <pic:blipFill rotWithShape="1">
                    <a:blip r:embed="rId251" cstate="screen">
                      <a:extLst>
                        <a:ext uri="{28A0092B-C50C-407E-A947-70E740481C1C}">
                          <a14:useLocalDpi xmlns:a14="http://schemas.microsoft.com/office/drawing/2010/main"/>
                        </a:ext>
                      </a:extLst>
                    </a:blip>
                    <a:srcRect/>
                    <a:stretch/>
                  </pic:blipFill>
                  <pic:spPr bwMode="auto">
                    <a:xfrm>
                      <a:off x="0" y="0"/>
                      <a:ext cx="363220" cy="91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09CD">
        <w:t>Bus stop 2593</w:t>
      </w:r>
    </w:p>
    <w:p w14:paraId="098616CA" w14:textId="636625DC" w:rsidR="008D7278" w:rsidRDefault="008D7278" w:rsidP="008D7278">
      <w:r>
        <w:t>Bus stop 2593 is located on Melbourne Ave in Barton.</w:t>
      </w:r>
      <w:r>
        <w:rPr>
          <w:rStyle w:val="FootnoteReference"/>
        </w:rPr>
        <w:footnoteReference w:id="34"/>
      </w:r>
      <w:r>
        <w:t xml:space="preserve"> The bus stop is on a fairly busy road </w:t>
      </w:r>
      <w:r w:rsidR="007309CD">
        <w:t xml:space="preserve">(especially at peak hour) </w:t>
      </w:r>
      <w:r>
        <w:t xml:space="preserve">that is surrounded by embassies. The buses are express routes to the city and Woden town centre. </w:t>
      </w:r>
      <w:r w:rsidR="00E35136">
        <w:t>The bus stop on the opposite side of the road is 2271.</w:t>
      </w:r>
    </w:p>
    <w:p w14:paraId="0479C00A" w14:textId="2E7D2ED9" w:rsidR="008D7278" w:rsidRDefault="008D7278" w:rsidP="007309CD">
      <w:pPr>
        <w:pStyle w:val="Quote"/>
        <w:ind w:left="0"/>
        <w:jc w:val="right"/>
      </w:pPr>
      <w:r>
        <w:t>“</w:t>
      </w:r>
      <w:r w:rsidRPr="00EF3F3A">
        <w:t>It is very dark with poor lighting along the whole of Melbourne Avenue</w:t>
      </w:r>
      <w:r>
        <w:t>.”</w:t>
      </w:r>
    </w:p>
    <w:p w14:paraId="733ABC3A" w14:textId="60C74D66" w:rsidR="007309CD" w:rsidRDefault="008D7278" w:rsidP="008D7278">
      <w:r>
        <w:t>There is dim street lighting</w:t>
      </w:r>
      <w:r w:rsidR="00093FF0">
        <w:t>,</w:t>
      </w:r>
      <w:r>
        <w:t xml:space="preserve"> but none illuminating the bus stop. The yard behind </w:t>
      </w:r>
      <w:r w:rsidR="00152EA4">
        <w:t xml:space="preserve">the fence and hedge behind </w:t>
      </w:r>
      <w:r>
        <w:t>the bus stop has no lighting</w:t>
      </w:r>
      <w:r w:rsidR="007309CD">
        <w:t xml:space="preserve"> and is a large bushy area which does not contain a house</w:t>
      </w:r>
      <w:r>
        <w:t xml:space="preserve">. </w:t>
      </w:r>
      <w:r w:rsidR="007309CD">
        <w:t xml:space="preserve">To access housing on Sommers Cres which is roughly 50 metres away, there is a short path next to the road, but it is poorly lit. </w:t>
      </w:r>
    </w:p>
    <w:p w14:paraId="0A0206E9" w14:textId="571F143F" w:rsidR="008D7278" w:rsidRDefault="00E35136" w:rsidP="007309CD">
      <w:r w:rsidRPr="00E35136">
        <w:rPr>
          <w:noProof/>
        </w:rPr>
        <w:t>Travelling to</w:t>
      </w:r>
      <w:r w:rsidR="007309CD" w:rsidRPr="00E35136">
        <w:t xml:space="preserve"> housing on</w:t>
      </w:r>
      <w:r w:rsidR="007309CD">
        <w:t xml:space="preserve"> the opposite side of </w:t>
      </w:r>
      <w:r w:rsidR="008D7278">
        <w:t xml:space="preserve">Melbourne Avenue, a </w:t>
      </w:r>
      <w:r w:rsidR="007309CD">
        <w:t>woman</w:t>
      </w:r>
      <w:r w:rsidR="008D7278">
        <w:t xml:space="preserve"> needs to cross the large </w:t>
      </w:r>
      <w:r w:rsidR="00B51969">
        <w:t>green space</w:t>
      </w:r>
      <w:r w:rsidR="008D7278">
        <w:t xml:space="preserve"> in the middle of the road which has no lighting and no path. The whole area </w:t>
      </w:r>
      <w:r w:rsidR="007309CD">
        <w:t xml:space="preserve">is </w:t>
      </w:r>
      <w:r w:rsidR="008D7278">
        <w:t>very dark at night</w:t>
      </w:r>
      <w:r w:rsidR="00093FF0">
        <w:t>,</w:t>
      </w:r>
      <w:r w:rsidR="00AC2946">
        <w:t xml:space="preserve"> </w:t>
      </w:r>
      <w:r>
        <w:t xml:space="preserve">with the only light illuminating the tree </w:t>
      </w:r>
      <w:r w:rsidR="00093FF0">
        <w:t xml:space="preserve">but </w:t>
      </w:r>
      <w:r>
        <w:t xml:space="preserve">not the bus stop </w:t>
      </w:r>
      <w:r w:rsidR="00AC2946">
        <w:t xml:space="preserve">(Figure </w:t>
      </w:r>
      <w:r w:rsidR="00FD4910">
        <w:t>6</w:t>
      </w:r>
      <w:r w:rsidR="00F35580">
        <w:t>2</w:t>
      </w:r>
      <w:r w:rsidR="00FD4910">
        <w:t xml:space="preserve"> and 6</w:t>
      </w:r>
      <w:r w:rsidR="00F35580">
        <w:t>3</w:t>
      </w:r>
      <w:r w:rsidR="00AC2946">
        <w:t>).</w:t>
      </w:r>
      <w:r w:rsidR="007309CD">
        <w:t xml:space="preserve"> The large verge, while lit during the day, is very dark at night and would be a possible entrapment site. Anyone crossing the road would most likely walk on the road rather than crossing the </w:t>
      </w:r>
      <w:r w:rsidR="00B51969">
        <w:t>green space</w:t>
      </w:r>
      <w:r w:rsidR="00625F9C">
        <w:t xml:space="preserve"> (Figure </w:t>
      </w:r>
      <w:r w:rsidR="00FD4910">
        <w:t>6</w:t>
      </w:r>
      <w:r w:rsidR="00F35580">
        <w:t>4</w:t>
      </w:r>
      <w:r w:rsidR="00625F9C">
        <w:t xml:space="preserve"> shows green space)</w:t>
      </w:r>
      <w:r w:rsidR="007309CD">
        <w:t>.</w:t>
      </w:r>
    </w:p>
    <w:p w14:paraId="7373AE6D" w14:textId="550D55AE" w:rsidR="00E35136" w:rsidRDefault="00625F9C">
      <w:pPr>
        <w:ind w:left="567" w:right="567"/>
      </w:pPr>
      <w:r>
        <w:rPr>
          <w:noProof/>
        </w:rPr>
        <mc:AlternateContent>
          <mc:Choice Requires="wpg">
            <w:drawing>
              <wp:anchor distT="0" distB="0" distL="114300" distR="114300" simplePos="0" relativeHeight="252186624" behindDoc="0" locked="0" layoutInCell="1" allowOverlap="1" wp14:anchorId="36CD7819" wp14:editId="0DD54A04">
                <wp:simplePos x="0" y="0"/>
                <wp:positionH relativeFrom="margin">
                  <wp:align>center</wp:align>
                </wp:positionH>
                <wp:positionV relativeFrom="paragraph">
                  <wp:posOffset>116840</wp:posOffset>
                </wp:positionV>
                <wp:extent cx="6686550" cy="2828925"/>
                <wp:effectExtent l="0" t="0" r="0" b="9525"/>
                <wp:wrapNone/>
                <wp:docPr id="412" name="Group 412"/>
                <wp:cNvGraphicFramePr/>
                <a:graphic xmlns:a="http://schemas.openxmlformats.org/drawingml/2006/main">
                  <a:graphicData uri="http://schemas.microsoft.com/office/word/2010/wordprocessingGroup">
                    <wpg:wgp>
                      <wpg:cNvGrpSpPr/>
                      <wpg:grpSpPr>
                        <a:xfrm>
                          <a:off x="0" y="0"/>
                          <a:ext cx="6686550" cy="2828925"/>
                          <a:chOff x="0" y="0"/>
                          <a:chExt cx="6686550" cy="2828925"/>
                        </a:xfrm>
                      </wpg:grpSpPr>
                      <wpg:grpSp>
                        <wpg:cNvPr id="295" name="Group 295"/>
                        <wpg:cNvGrpSpPr/>
                        <wpg:grpSpPr>
                          <a:xfrm>
                            <a:off x="0" y="9525"/>
                            <a:ext cx="3336290" cy="2710815"/>
                            <a:chOff x="0" y="0"/>
                            <a:chExt cx="3337200" cy="2712029"/>
                          </a:xfrm>
                        </wpg:grpSpPr>
                        <pic:pic xmlns:pic="http://schemas.openxmlformats.org/drawingml/2006/picture">
                          <pic:nvPicPr>
                            <pic:cNvPr id="143" name="Picture 143" descr="An empty park bench next to a tree&#10;&#10;Description automatically generated"/>
                            <pic:cNvPicPr preferRelativeResize="0">
                              <a:picLocks noChangeAspect="1"/>
                            </pic:cNvPicPr>
                          </pic:nvPicPr>
                          <pic:blipFill>
                            <a:blip r:embed="rId252" cstate="screen">
                              <a:extLst>
                                <a:ext uri="{28A0092B-C50C-407E-A947-70E740481C1C}">
                                  <a14:useLocalDpi xmlns:a14="http://schemas.microsoft.com/office/drawing/2010/main"/>
                                </a:ext>
                              </a:extLst>
                            </a:blip>
                            <a:stretch>
                              <a:fillRect/>
                            </a:stretch>
                          </pic:blipFill>
                          <pic:spPr>
                            <a:xfrm>
                              <a:off x="0" y="0"/>
                              <a:ext cx="3337200" cy="2502900"/>
                            </a:xfrm>
                            <a:prstGeom prst="rect">
                              <a:avLst/>
                            </a:prstGeom>
                          </pic:spPr>
                        </pic:pic>
                        <wps:wsp>
                          <wps:cNvPr id="148" name="Text Box 148"/>
                          <wps:cNvSpPr txBox="1"/>
                          <wps:spPr>
                            <a:xfrm>
                              <a:off x="7952" y="2542559"/>
                              <a:ext cx="3308039" cy="169470"/>
                            </a:xfrm>
                            <a:prstGeom prst="rect">
                              <a:avLst/>
                            </a:prstGeom>
                            <a:solidFill>
                              <a:prstClr val="white"/>
                            </a:solidFill>
                            <a:ln>
                              <a:noFill/>
                            </a:ln>
                          </wps:spPr>
                          <wps:txbx>
                            <w:txbxContent>
                              <w:p w14:paraId="4DFA5C5C" w14:textId="0B41D6DD" w:rsidR="00283C9B" w:rsidRPr="0032472E" w:rsidRDefault="00283C9B" w:rsidP="008D7278">
                                <w:pPr>
                                  <w:pStyle w:val="Caption"/>
                                  <w:rPr>
                                    <w:noProof/>
                                    <w:color w:val="auto"/>
                                    <w:sz w:val="44"/>
                                  </w:rPr>
                                </w:pPr>
                                <w:r w:rsidRPr="0032472E">
                                  <w:rPr>
                                    <w:color w:val="auto"/>
                                  </w:rPr>
                                  <w:t>Figure</w:t>
                                </w:r>
                                <w:r>
                                  <w:rPr>
                                    <w:color w:val="auto"/>
                                  </w:rPr>
                                  <w:t xml:space="preserve"> 62</w:t>
                                </w:r>
                                <w:r w:rsidRPr="0032472E">
                                  <w:rPr>
                                    <w:color w:val="auto"/>
                                  </w:rPr>
                                  <w:t>: Bus stop 2593.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301" name="Group 301"/>
                        <wpg:cNvGrpSpPr/>
                        <wpg:grpSpPr>
                          <a:xfrm>
                            <a:off x="3467100" y="0"/>
                            <a:ext cx="3219450" cy="2828925"/>
                            <a:chOff x="0" y="0"/>
                            <a:chExt cx="3081600" cy="2605023"/>
                          </a:xfrm>
                        </wpg:grpSpPr>
                        <wpg:grpSp>
                          <wpg:cNvPr id="297" name="Group 297"/>
                          <wpg:cNvGrpSpPr/>
                          <wpg:grpSpPr>
                            <a:xfrm>
                              <a:off x="0" y="0"/>
                              <a:ext cx="3081600" cy="2311070"/>
                              <a:chOff x="0" y="0"/>
                              <a:chExt cx="3081600" cy="2311070"/>
                            </a:xfrm>
                          </wpg:grpSpPr>
                          <pic:pic xmlns:pic="http://schemas.openxmlformats.org/drawingml/2006/picture">
                            <pic:nvPicPr>
                              <pic:cNvPr id="260" name="Picture 260" descr="A dark room&#10;&#10;Description automatically generated"/>
                              <pic:cNvPicPr preferRelativeResize="0">
                                <a:picLocks noChangeAspect="1"/>
                              </pic:cNvPicPr>
                            </pic:nvPicPr>
                            <pic:blipFill>
                              <a:blip r:embed="rId253" cstate="screen">
                                <a:extLst>
                                  <a:ext uri="{28A0092B-C50C-407E-A947-70E740481C1C}">
                                    <a14:useLocalDpi xmlns:a14="http://schemas.microsoft.com/office/drawing/2010/main"/>
                                  </a:ext>
                                </a:extLst>
                              </a:blip>
                              <a:stretch>
                                <a:fillRect/>
                              </a:stretch>
                            </pic:blipFill>
                            <pic:spPr>
                              <a:xfrm>
                                <a:off x="0" y="0"/>
                                <a:ext cx="3081600" cy="2311070"/>
                              </a:xfrm>
                              <a:prstGeom prst="rect">
                                <a:avLst/>
                              </a:prstGeom>
                            </pic:spPr>
                          </pic:pic>
                          <wps:wsp>
                            <wps:cNvPr id="274" name="Straight Arrow Connector 274"/>
                            <wps:cNvCnPr/>
                            <wps:spPr>
                              <a:xfrm flipH="1" flipV="1">
                                <a:off x="1421560" y="1361124"/>
                                <a:ext cx="590550" cy="142875"/>
                              </a:xfrm>
                              <a:prstGeom prst="straightConnector1">
                                <a:avLst/>
                              </a:prstGeom>
                              <a:ln>
                                <a:tailEnd type="triangle"/>
                              </a:ln>
                            </wps:spPr>
                            <wps:style>
                              <a:lnRef idx="1">
                                <a:schemeClr val="accent4"/>
                              </a:lnRef>
                              <a:fillRef idx="0">
                                <a:schemeClr val="accent4"/>
                              </a:fillRef>
                              <a:effectRef idx="0">
                                <a:schemeClr val="accent4"/>
                              </a:effectRef>
                              <a:fontRef idx="minor">
                                <a:schemeClr val="tx1"/>
                              </a:fontRef>
                            </wps:style>
                            <wps:bodyPr/>
                          </wps:wsp>
                        </wpg:grpSp>
                        <wps:wsp>
                          <wps:cNvPr id="300" name="Text Box 300"/>
                          <wps:cNvSpPr txBox="1"/>
                          <wps:spPr>
                            <a:xfrm>
                              <a:off x="1" y="2318776"/>
                              <a:ext cx="3061252" cy="286247"/>
                            </a:xfrm>
                            <a:prstGeom prst="rect">
                              <a:avLst/>
                            </a:prstGeom>
                            <a:solidFill>
                              <a:prstClr val="white"/>
                            </a:solidFill>
                            <a:ln>
                              <a:noFill/>
                            </a:ln>
                          </wps:spPr>
                          <wps:txbx>
                            <w:txbxContent>
                              <w:p w14:paraId="51D5DFE7" w14:textId="6272E9CC" w:rsidR="00283C9B" w:rsidRPr="00904DD8" w:rsidRDefault="00283C9B" w:rsidP="00BB0BDC">
                                <w:pPr>
                                  <w:pStyle w:val="Caption"/>
                                  <w:rPr>
                                    <w:color w:val="auto"/>
                                  </w:rPr>
                                </w:pPr>
                                <w:r w:rsidRPr="00904DD8">
                                  <w:rPr>
                                    <w:color w:val="auto"/>
                                  </w:rPr>
                                  <w:t xml:space="preserve">Figure </w:t>
                                </w:r>
                                <w:r>
                                  <w:rPr>
                                    <w:color w:val="auto"/>
                                  </w:rPr>
                                  <w:t>63</w:t>
                                </w:r>
                                <w:r w:rsidRPr="00904DD8">
                                  <w:rPr>
                                    <w:color w:val="auto"/>
                                  </w:rPr>
                                  <w:t xml:space="preserve">: Lighting near bus stop </w:t>
                                </w:r>
                                <w:r>
                                  <w:rPr>
                                    <w:color w:val="auto"/>
                                  </w:rPr>
                                  <w:t xml:space="preserve">2593 </w:t>
                                </w:r>
                                <w:r w:rsidRPr="00904DD8">
                                  <w:rPr>
                                    <w:color w:val="auto"/>
                                  </w:rPr>
                                  <w:t>but not illuminating it.</w:t>
                                </w:r>
                                <w:r>
                                  <w:rPr>
                                    <w:color w:val="auto"/>
                                  </w:rPr>
                                  <w:t xml:space="preserve"> Arrow pointing to the bus stop pole.</w:t>
                                </w:r>
                              </w:p>
                              <w:p w14:paraId="50C6A4F4" w14:textId="293E3076" w:rsidR="00283C9B" w:rsidRPr="00B37898" w:rsidRDefault="00283C9B" w:rsidP="00BB0BDC">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w14:anchorId="36CD7819" id="Group 412" o:spid="_x0000_s1214" style="position:absolute;left:0;text-align:left;margin-left:0;margin-top:9.2pt;width:526.5pt;height:222.75pt;z-index:252186624;mso-position-horizontal:center;mso-position-horizontal-relative:margin" coordsize="66865,282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">
                <v:group id="Group 295" o:spid="_x0000_s1215" style="position:absolute;top:95;width:33362;height:27108" coordsize="33372,2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">
                  <v:shape id="Picture 143" o:spid="_x0000_s1216" type="#_x0000_t75" alt="An empty park bench next to a tree&#10;&#10;Description automatically generated" style="position:absolute;width:33372;height:2502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">
                    <v:imagedata r:id="rId254" o:title="An empty park bench next to a tree&#10;&#10;Description automatically generated"/>
                  </v:shape>
                  <v:shape id="Text Box 148" o:spid="_x0000_s1217" type="#_x0000_t202" style="position:absolute;left:79;top:25425;width:33080;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" stroked="f">
                    <v:textbox inset="0,0,0,0">
                      <w:txbxContent>
                        <w:p w14:paraId="4DFA5C5C" w14:textId="0B41D6DD" w:rsidR="00283C9B" w:rsidRPr="0032472E" w:rsidRDefault="00283C9B" w:rsidP="008D7278">
                          <w:pPr>
                            <w:pStyle w:val="Caption"/>
                            <w:rPr>
                              <w:noProof/>
                              <w:color w:val="auto"/>
                              <w:sz w:val="44"/>
                            </w:rPr>
                          </w:pPr>
                          <w:r w:rsidRPr="0032472E">
                            <w:rPr>
                              <w:color w:val="auto"/>
                            </w:rPr>
                            <w:t>Figure</w:t>
                          </w:r>
                          <w:r>
                            <w:rPr>
                              <w:color w:val="auto"/>
                            </w:rPr>
                            <w:t xml:space="preserve"> 62</w:t>
                          </w:r>
                          <w:r w:rsidRPr="0032472E">
                            <w:rPr>
                              <w:color w:val="auto"/>
                            </w:rPr>
                            <w:t>: Bus stop 2593.</w:t>
                          </w:r>
                        </w:p>
                      </w:txbxContent>
                    </v:textbox>
                  </v:shape>
                </v:group>
                <v:group id="Group 301" o:spid="_x0000_s1218" style="position:absolute;left:34671;width:32194;height:28289" coordsize="30816,2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group id="Group 297" o:spid="_x0000_s1219" style="position:absolute;width:30816;height:23110" coordsize="30816,23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">
                    <v:shape id="Picture 260" o:spid="_x0000_s1220" type="#_x0000_t75" alt="A dark room&#10;&#10;Description automatically generated" style="position:absolute;width:30816;height:2311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">
                      <v:imagedata r:id="rId255" o:title="A dark room&#10;&#10;Description automatically generated"/>
                    </v:shape>
                    <v:shape id="Straight Arrow Connector 274" o:spid="_x0000_s1221" type="#_x0000_t32" style="position:absolute;left:14215;top:13611;width:5906;height:142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" strokecolor="#ffc000 [3207]" strokeweight=".5pt">
                      <v:stroke endarrow="block" joinstyle="miter"/>
                    </v:shape>
                  </v:group>
                  <v:shape id="Text Box 300" o:spid="_x0000_s1222" type="#_x0000_t202" style="position:absolute;top:23187;width:30612;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" stroked="f">
                    <v:textbox inset="0,0,0,0">
                      <w:txbxContent>
                        <w:p w14:paraId="51D5DFE7" w14:textId="6272E9CC" w:rsidR="00283C9B" w:rsidRPr="00904DD8" w:rsidRDefault="00283C9B" w:rsidP="00BB0BDC">
                          <w:pPr>
                            <w:pStyle w:val="Caption"/>
                            <w:rPr>
                              <w:color w:val="auto"/>
                            </w:rPr>
                          </w:pPr>
                          <w:r w:rsidRPr="00904DD8">
                            <w:rPr>
                              <w:color w:val="auto"/>
                            </w:rPr>
                            <w:t xml:space="preserve">Figure </w:t>
                          </w:r>
                          <w:r>
                            <w:rPr>
                              <w:color w:val="auto"/>
                            </w:rPr>
                            <w:t>63</w:t>
                          </w:r>
                          <w:r w:rsidRPr="00904DD8">
                            <w:rPr>
                              <w:color w:val="auto"/>
                            </w:rPr>
                            <w:t xml:space="preserve">: Lighting near bus stop </w:t>
                          </w:r>
                          <w:r>
                            <w:rPr>
                              <w:color w:val="auto"/>
                            </w:rPr>
                            <w:t xml:space="preserve">2593 </w:t>
                          </w:r>
                          <w:r w:rsidRPr="00904DD8">
                            <w:rPr>
                              <w:color w:val="auto"/>
                            </w:rPr>
                            <w:t>but not illuminating it.</w:t>
                          </w:r>
                          <w:r>
                            <w:rPr>
                              <w:color w:val="auto"/>
                            </w:rPr>
                            <w:t xml:space="preserve"> Arrow pointing to the bus stop pole.</w:t>
                          </w:r>
                        </w:p>
                        <w:p w14:paraId="50C6A4F4" w14:textId="293E3076" w:rsidR="00283C9B" w:rsidRPr="00B37898" w:rsidRDefault="00283C9B" w:rsidP="00BB0BDC">
                          <w:pPr>
                            <w:pStyle w:val="Caption"/>
                            <w:rPr>
                              <w:noProof/>
                            </w:rPr>
                          </w:pPr>
                        </w:p>
                      </w:txbxContent>
                    </v:textbox>
                  </v:shape>
                </v:group>
                <w10:wrap anchorx="margin"/>
              </v:group>
            </w:pict>
          </mc:Fallback>
        </mc:AlternateContent>
      </w:r>
      <w:r w:rsidR="00E35136">
        <w:br w:type="page"/>
      </w:r>
    </w:p>
    <w:p w14:paraId="02376C08" w14:textId="0ADA852C" w:rsidR="001E1698" w:rsidRDefault="00F35580" w:rsidP="00D93EF9">
      <w:pPr>
        <w:ind w:left="567" w:right="567"/>
      </w:pPr>
      <w:r>
        <w:rPr>
          <w:noProof/>
        </w:rPr>
        <w:lastRenderedPageBreak/>
        <w:drawing>
          <wp:anchor distT="0" distB="0" distL="114300" distR="114300" simplePos="0" relativeHeight="252359680" behindDoc="1" locked="0" layoutInCell="1" allowOverlap="1" wp14:anchorId="5640EA0A" wp14:editId="4A853D51">
            <wp:simplePos x="0" y="0"/>
            <wp:positionH relativeFrom="column">
              <wp:posOffset>811530</wp:posOffset>
            </wp:positionH>
            <wp:positionV relativeFrom="paragraph">
              <wp:posOffset>5026025</wp:posOffset>
            </wp:positionV>
            <wp:extent cx="3988435" cy="3181985"/>
            <wp:effectExtent l="3175" t="0" r="0" b="0"/>
            <wp:wrapTight wrapText="bothSides">
              <wp:wrapPolygon edited="0">
                <wp:start x="17" y="21622"/>
                <wp:lineTo x="21476" y="21622"/>
                <wp:lineTo x="21476" y="155"/>
                <wp:lineTo x="17" y="155"/>
                <wp:lineTo x="17" y="21622"/>
              </wp:wrapPolygon>
            </wp:wrapTight>
            <wp:docPr id="410" name="Picture 410" descr="A close up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2593-Melbourne Av sw1.jpeg"/>
                    <pic:cNvPicPr/>
                  </pic:nvPicPr>
                  <pic:blipFill rotWithShape="1">
                    <a:blip r:embed="rId256" cstate="screen">
                      <a:extLst>
                        <a:ext uri="{28A0092B-C50C-407E-A947-70E740481C1C}">
                          <a14:useLocalDpi xmlns:a14="http://schemas.microsoft.com/office/drawing/2010/main"/>
                        </a:ext>
                      </a:extLst>
                    </a:blip>
                    <a:srcRect r="5951"/>
                    <a:stretch/>
                  </pic:blipFill>
                  <pic:spPr bwMode="auto">
                    <a:xfrm rot="5400000">
                      <a:off x="0" y="0"/>
                      <a:ext cx="3988435" cy="3181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61728" behindDoc="1" locked="0" layoutInCell="1" allowOverlap="1" wp14:anchorId="244E96F5" wp14:editId="748E194D">
                <wp:simplePos x="0" y="0"/>
                <wp:positionH relativeFrom="column">
                  <wp:posOffset>1202690</wp:posOffset>
                </wp:positionH>
                <wp:positionV relativeFrom="paragraph">
                  <wp:posOffset>8680450</wp:posOffset>
                </wp:positionV>
                <wp:extent cx="3216275" cy="149860"/>
                <wp:effectExtent l="0" t="0" r="3175" b="2540"/>
                <wp:wrapTight wrapText="bothSides">
                  <wp:wrapPolygon edited="0">
                    <wp:start x="0" y="0"/>
                    <wp:lineTo x="0" y="19220"/>
                    <wp:lineTo x="21493" y="19220"/>
                    <wp:lineTo x="21493" y="0"/>
                    <wp:lineTo x="0" y="0"/>
                  </wp:wrapPolygon>
                </wp:wrapTight>
                <wp:docPr id="411" name="Text Box 411"/>
                <wp:cNvGraphicFramePr/>
                <a:graphic xmlns:a="http://schemas.openxmlformats.org/drawingml/2006/main">
                  <a:graphicData uri="http://schemas.microsoft.com/office/word/2010/wordprocessingShape">
                    <wps:wsp>
                      <wps:cNvSpPr txBox="1"/>
                      <wps:spPr>
                        <a:xfrm>
                          <a:off x="0" y="0"/>
                          <a:ext cx="3216275" cy="149860"/>
                        </a:xfrm>
                        <a:prstGeom prst="rect">
                          <a:avLst/>
                        </a:prstGeom>
                        <a:solidFill>
                          <a:prstClr val="white"/>
                        </a:solidFill>
                        <a:ln>
                          <a:noFill/>
                        </a:ln>
                      </wps:spPr>
                      <wps:txbx>
                        <w:txbxContent>
                          <w:p w14:paraId="65553BBF" w14:textId="2D097C5E" w:rsidR="00283C9B" w:rsidRPr="00625F9C" w:rsidRDefault="00283C9B" w:rsidP="00625F9C">
                            <w:pPr>
                              <w:pStyle w:val="Caption"/>
                              <w:rPr>
                                <w:noProof/>
                                <w:color w:val="auto"/>
                              </w:rPr>
                            </w:pPr>
                            <w:r w:rsidRPr="00625F9C">
                              <w:rPr>
                                <w:color w:val="auto"/>
                              </w:rPr>
                              <w:t xml:space="preserve">Figure </w:t>
                            </w:r>
                            <w:r>
                              <w:rPr>
                                <w:color w:val="auto"/>
                              </w:rPr>
                              <w:t>65</w:t>
                            </w:r>
                            <w:r w:rsidRPr="00625F9C">
                              <w:rPr>
                                <w:color w:val="auto"/>
                              </w:rPr>
                              <w:t>: Bus stop 2593.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4E96F5" id="Text Box 411" o:spid="_x0000_s1223" type="#_x0000_t202" style="position:absolute;left:0;text-align:left;margin-left:94.7pt;margin-top:683.5pt;width:253.25pt;height:11.8pt;z-index:-25095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" stroked="f">
                <v:textbox inset="0,0,0,0">
                  <w:txbxContent>
                    <w:p w14:paraId="65553BBF" w14:textId="2D097C5E" w:rsidR="00283C9B" w:rsidRPr="00625F9C" w:rsidRDefault="00283C9B" w:rsidP="00625F9C">
                      <w:pPr>
                        <w:pStyle w:val="Caption"/>
                        <w:rPr>
                          <w:noProof/>
                          <w:color w:val="auto"/>
                        </w:rPr>
                      </w:pPr>
                      <w:r w:rsidRPr="00625F9C">
                        <w:rPr>
                          <w:color w:val="auto"/>
                        </w:rPr>
                        <w:t xml:space="preserve">Figure </w:t>
                      </w:r>
                      <w:r>
                        <w:rPr>
                          <w:color w:val="auto"/>
                        </w:rPr>
                        <w:t>65</w:t>
                      </w:r>
                      <w:r w:rsidRPr="00625F9C">
                        <w:rPr>
                          <w:color w:val="auto"/>
                        </w:rPr>
                        <w:t>: Bus stop 2593.</w:t>
                      </w:r>
                    </w:p>
                  </w:txbxContent>
                </v:textbox>
                <w10:wrap type="tight"/>
              </v:shape>
            </w:pict>
          </mc:Fallback>
        </mc:AlternateContent>
      </w:r>
      <w:r w:rsidR="00625F9C">
        <w:rPr>
          <w:noProof/>
        </w:rPr>
        <mc:AlternateContent>
          <mc:Choice Requires="wps">
            <w:drawing>
              <wp:anchor distT="0" distB="0" distL="114300" distR="114300" simplePos="0" relativeHeight="252358656" behindDoc="1" locked="0" layoutInCell="1" allowOverlap="1" wp14:anchorId="3851B52C" wp14:editId="0A6D86C0">
                <wp:simplePos x="0" y="0"/>
                <wp:positionH relativeFrom="column">
                  <wp:posOffset>1217930</wp:posOffset>
                </wp:positionH>
                <wp:positionV relativeFrom="paragraph">
                  <wp:posOffset>4323715</wp:posOffset>
                </wp:positionV>
                <wp:extent cx="3204210" cy="635"/>
                <wp:effectExtent l="0" t="0" r="0" b="0"/>
                <wp:wrapTight wrapText="bothSides">
                  <wp:wrapPolygon edited="0">
                    <wp:start x="0" y="0"/>
                    <wp:lineTo x="0" y="21600"/>
                    <wp:lineTo x="21600" y="21600"/>
                    <wp:lineTo x="21600" y="0"/>
                  </wp:wrapPolygon>
                </wp:wrapTight>
                <wp:docPr id="409" name="Text Box 409"/>
                <wp:cNvGraphicFramePr/>
                <a:graphic xmlns:a="http://schemas.openxmlformats.org/drawingml/2006/main">
                  <a:graphicData uri="http://schemas.microsoft.com/office/word/2010/wordprocessingShape">
                    <wps:wsp>
                      <wps:cNvSpPr txBox="1"/>
                      <wps:spPr>
                        <a:xfrm>
                          <a:off x="0" y="0"/>
                          <a:ext cx="3204210" cy="635"/>
                        </a:xfrm>
                        <a:prstGeom prst="rect">
                          <a:avLst/>
                        </a:prstGeom>
                        <a:solidFill>
                          <a:prstClr val="white"/>
                        </a:solidFill>
                        <a:ln>
                          <a:noFill/>
                        </a:ln>
                      </wps:spPr>
                      <wps:txbx>
                        <w:txbxContent>
                          <w:p w14:paraId="3D314D2C" w14:textId="66367F04" w:rsidR="00283C9B" w:rsidRPr="00625F9C" w:rsidRDefault="00283C9B" w:rsidP="00625F9C">
                            <w:pPr>
                              <w:pStyle w:val="Caption"/>
                              <w:rPr>
                                <w:noProof/>
                                <w:color w:val="auto"/>
                              </w:rPr>
                            </w:pPr>
                            <w:r w:rsidRPr="00625F9C">
                              <w:rPr>
                                <w:color w:val="auto"/>
                              </w:rPr>
                              <w:t>Figure</w:t>
                            </w:r>
                            <w:r>
                              <w:rPr>
                                <w:color w:val="auto"/>
                              </w:rPr>
                              <w:t xml:space="preserve"> 64</w:t>
                            </w:r>
                            <w:r w:rsidRPr="00625F9C">
                              <w:rPr>
                                <w:color w:val="auto"/>
                              </w:rPr>
                              <w:t>: Bus stop 2593 showing green space in the middle of road.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1B52C" id="Text Box 409" o:spid="_x0000_s1224" type="#_x0000_t202" style="position:absolute;left:0;text-align:left;margin-left:95.9pt;margin-top:340.45pt;width:252.3pt;height:.05pt;z-index:-250957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" stroked="f">
                <v:textbox style="mso-fit-shape-to-text:t" inset="0,0,0,0">
                  <w:txbxContent>
                    <w:p w14:paraId="3D314D2C" w14:textId="66367F04" w:rsidR="00283C9B" w:rsidRPr="00625F9C" w:rsidRDefault="00283C9B" w:rsidP="00625F9C">
                      <w:pPr>
                        <w:pStyle w:val="Caption"/>
                        <w:rPr>
                          <w:noProof/>
                          <w:color w:val="auto"/>
                        </w:rPr>
                      </w:pPr>
                      <w:r w:rsidRPr="00625F9C">
                        <w:rPr>
                          <w:color w:val="auto"/>
                        </w:rPr>
                        <w:t>Figure</w:t>
                      </w:r>
                      <w:r>
                        <w:rPr>
                          <w:color w:val="auto"/>
                        </w:rPr>
                        <w:t xml:space="preserve"> 64</w:t>
                      </w:r>
                      <w:r w:rsidRPr="00625F9C">
                        <w:rPr>
                          <w:color w:val="auto"/>
                        </w:rPr>
                        <w:t>: Bus stop 2593 showing green space in the middle of road.</w:t>
                      </w:r>
                    </w:p>
                  </w:txbxContent>
                </v:textbox>
                <w10:wrap type="tight"/>
              </v:shape>
            </w:pict>
          </mc:Fallback>
        </mc:AlternateContent>
      </w:r>
      <w:r w:rsidR="00625F9C">
        <w:rPr>
          <w:noProof/>
        </w:rPr>
        <w:drawing>
          <wp:anchor distT="0" distB="0" distL="114300" distR="114300" simplePos="0" relativeHeight="252356608" behindDoc="1" locked="0" layoutInCell="1" allowOverlap="1" wp14:anchorId="427ADBA2" wp14:editId="26D73D42">
            <wp:simplePos x="0" y="0"/>
            <wp:positionH relativeFrom="column">
              <wp:posOffset>674370</wp:posOffset>
            </wp:positionH>
            <wp:positionV relativeFrom="paragraph">
              <wp:posOffset>537845</wp:posOffset>
            </wp:positionV>
            <wp:extent cx="4272280" cy="3204210"/>
            <wp:effectExtent l="635" t="0" r="0" b="0"/>
            <wp:wrapTight wrapText="bothSides">
              <wp:wrapPolygon edited="0">
                <wp:start x="3" y="21604"/>
                <wp:lineTo x="21481" y="21604"/>
                <wp:lineTo x="21481" y="158"/>
                <wp:lineTo x="3" y="158"/>
                <wp:lineTo x="3" y="21604"/>
              </wp:wrapPolygon>
            </wp:wrapTight>
            <wp:docPr id="408" name="Picture 408" descr="A tree next to a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2593b.jpg"/>
                    <pic:cNvPicPr/>
                  </pic:nvPicPr>
                  <pic:blipFill>
                    <a:blip r:embed="rId257" cstate="screen">
                      <a:extLst>
                        <a:ext uri="{28A0092B-C50C-407E-A947-70E740481C1C}">
                          <a14:useLocalDpi xmlns:a14="http://schemas.microsoft.com/office/drawing/2010/main"/>
                        </a:ext>
                      </a:extLst>
                    </a:blip>
                    <a:stretch>
                      <a:fillRect/>
                    </a:stretch>
                  </pic:blipFill>
                  <pic:spPr>
                    <a:xfrm rot="5400000">
                      <a:off x="0" y="0"/>
                      <a:ext cx="4272280" cy="3204210"/>
                    </a:xfrm>
                    <a:prstGeom prst="rect">
                      <a:avLst/>
                    </a:prstGeom>
                  </pic:spPr>
                </pic:pic>
              </a:graphicData>
            </a:graphic>
            <wp14:sizeRelH relativeFrom="margin">
              <wp14:pctWidth>0</wp14:pctWidth>
            </wp14:sizeRelH>
            <wp14:sizeRelV relativeFrom="margin">
              <wp14:pctHeight>0</wp14:pctHeight>
            </wp14:sizeRelV>
          </wp:anchor>
        </w:drawing>
      </w:r>
      <w:r w:rsidR="007309CD">
        <w:br w:type="page"/>
      </w:r>
    </w:p>
    <w:p w14:paraId="34A54596" w14:textId="33D3C9B7" w:rsidR="00561EEA" w:rsidRDefault="00561EEA" w:rsidP="00561EEA">
      <w:pPr>
        <w:pStyle w:val="Heading1"/>
      </w:pPr>
      <w:r w:rsidRPr="00B55102">
        <w:rPr>
          <w:noProof/>
        </w:rPr>
        <w:lastRenderedPageBreak/>
        <w:drawing>
          <wp:anchor distT="0" distB="0" distL="114300" distR="114300" simplePos="0" relativeHeight="252132352" behindDoc="1" locked="0" layoutInCell="1" allowOverlap="1" wp14:anchorId="4D9A0669" wp14:editId="2A55C7B9">
            <wp:simplePos x="0" y="0"/>
            <wp:positionH relativeFrom="margin">
              <wp:align>left</wp:align>
            </wp:positionH>
            <wp:positionV relativeFrom="paragraph">
              <wp:posOffset>220345</wp:posOffset>
            </wp:positionV>
            <wp:extent cx="958215" cy="376555"/>
            <wp:effectExtent l="5080" t="0" r="0" b="0"/>
            <wp:wrapTight wrapText="bothSides">
              <wp:wrapPolygon edited="0">
                <wp:start x="115" y="21891"/>
                <wp:lineTo x="21156" y="21891"/>
                <wp:lineTo x="21156" y="1129"/>
                <wp:lineTo x="115" y="1129"/>
                <wp:lineTo x="115" y="21891"/>
              </wp:wrapPolygon>
            </wp:wrapTight>
            <wp:docPr id="158" name="Picture 158" descr="A picture containing tree,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2217b.jpg"/>
                    <pic:cNvPicPr/>
                  </pic:nvPicPr>
                  <pic:blipFill rotWithShape="1">
                    <a:blip r:embed="rId258" cstate="screen">
                      <a:extLst>
                        <a:ext uri="{28A0092B-C50C-407E-A947-70E740481C1C}">
                          <a14:useLocalDpi xmlns:a14="http://schemas.microsoft.com/office/drawing/2010/main"/>
                        </a:ext>
                      </a:extLst>
                    </a:blip>
                    <a:srcRect/>
                    <a:stretch/>
                  </pic:blipFill>
                  <pic:spPr bwMode="auto">
                    <a:xfrm rot="5400000">
                      <a:off x="0" y="0"/>
                      <a:ext cx="958215" cy="376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55102">
        <w:t>Bus stop 2217</w:t>
      </w:r>
    </w:p>
    <w:p w14:paraId="594EF289" w14:textId="223C65A9" w:rsidR="00561EEA" w:rsidRDefault="00561EEA" w:rsidP="005D74FA">
      <w:pPr>
        <w:ind w:left="720"/>
      </w:pPr>
      <w:r>
        <w:t>Bus stop 2217 is located on Melbourne Ave in Barton and is across the road from 2593.</w:t>
      </w:r>
      <w:r>
        <w:rPr>
          <w:rStyle w:val="FootnoteReference"/>
        </w:rPr>
        <w:footnoteReference w:id="35"/>
      </w:r>
      <w:r>
        <w:t xml:space="preserve"> The bus stop is on a fairly busy road </w:t>
      </w:r>
      <w:r w:rsidR="00D75BCD">
        <w:t xml:space="preserve">(especially at peak hour) </w:t>
      </w:r>
      <w:r>
        <w:t xml:space="preserve">that is surrounded by national embassies. The buses are express routes to the city and to Woden town centre. </w:t>
      </w:r>
      <w:r w:rsidR="00E35136">
        <w:t>The bus stop on the opposite side of the road is 2593.</w:t>
      </w:r>
    </w:p>
    <w:p w14:paraId="4B515960" w14:textId="1840E2E1" w:rsidR="009F2600" w:rsidRDefault="009F2600" w:rsidP="009F2600">
      <w:pPr>
        <w:pStyle w:val="Quote"/>
      </w:pPr>
      <w:r>
        <w:t>“</w:t>
      </w:r>
      <w:r w:rsidRPr="00036D8E">
        <w:t>No lights at the stop, have to cross wide bush intersection with no lights.</w:t>
      </w:r>
      <w:r>
        <w:t>”</w:t>
      </w:r>
    </w:p>
    <w:p w14:paraId="73034CA9" w14:textId="4E9E08E7" w:rsidR="00D75BCD" w:rsidRDefault="00D75BCD" w:rsidP="00561EEA">
      <w:r>
        <w:t xml:space="preserve">Bus stop 2217 is not </w:t>
      </w:r>
      <w:r w:rsidR="00093FF0">
        <w:t>well lit,</w:t>
      </w:r>
      <w:r>
        <w:t xml:space="preserve"> even though there is a lamp post three metres away. The nearest illuminated area is approximately 90 metres </w:t>
      </w:r>
      <w:r w:rsidRPr="005D74FA">
        <w:t xml:space="preserve">away. There is housing nearby </w:t>
      </w:r>
      <w:r w:rsidR="00625F9C" w:rsidRPr="005D74FA">
        <w:t>that ha</w:t>
      </w:r>
      <w:r w:rsidR="00093FF0">
        <w:t>s</w:t>
      </w:r>
      <w:r w:rsidR="00625F9C" w:rsidRPr="005D74FA">
        <w:t xml:space="preserve"> high hedges and locked gates which block line of sight when </w:t>
      </w:r>
      <w:r w:rsidR="00D8222C" w:rsidRPr="005D74FA">
        <w:t>turning the</w:t>
      </w:r>
      <w:r w:rsidR="00D8222C">
        <w:t xml:space="preserve"> corner into Canterbury St</w:t>
      </w:r>
      <w:r w:rsidR="00625F9C">
        <w:t>,</w:t>
      </w:r>
      <w:r w:rsidR="00D8222C">
        <w:t xml:space="preserve"> </w:t>
      </w:r>
      <w:r w:rsidR="00625F9C">
        <w:t xml:space="preserve">making this </w:t>
      </w:r>
      <w:r w:rsidR="00D8222C">
        <w:t>a</w:t>
      </w:r>
      <w:r w:rsidR="00B55102">
        <w:t xml:space="preserve"> concern as a</w:t>
      </w:r>
      <w:r w:rsidR="00D8222C">
        <w:t xml:space="preserve"> possible entrapment site for women</w:t>
      </w:r>
      <w:r w:rsidR="009E4375">
        <w:t xml:space="preserve"> (see Figure </w:t>
      </w:r>
      <w:r w:rsidR="00FD4910">
        <w:t>6</w:t>
      </w:r>
      <w:r w:rsidR="00F35580">
        <w:t>6</w:t>
      </w:r>
      <w:r w:rsidR="009E4375">
        <w:t>)</w:t>
      </w:r>
      <w:r w:rsidR="00D8222C">
        <w:t>.</w:t>
      </w:r>
      <w:r w:rsidR="00B55102">
        <w:t xml:space="preserve"> </w:t>
      </w:r>
    </w:p>
    <w:p w14:paraId="44BB5CFE" w14:textId="1E0C28A2" w:rsidR="00561EEA" w:rsidRDefault="00D8222C" w:rsidP="00561EEA">
      <w:r>
        <w:t>To get to hous</w:t>
      </w:r>
      <w:r w:rsidR="00B55102">
        <w:t>ing</w:t>
      </w:r>
      <w:r>
        <w:t xml:space="preserve"> on the opposite side of Melbourne Ave</w:t>
      </w:r>
      <w:r w:rsidR="00093FF0">
        <w:t>,</w:t>
      </w:r>
      <w:r>
        <w:t xml:space="preserve"> a large </w:t>
      </w:r>
      <w:r w:rsidR="00561EEA">
        <w:t>gree</w:t>
      </w:r>
      <w:r>
        <w:t xml:space="preserve">n space needs to be crossed. The green space contains bushes and trees </w:t>
      </w:r>
      <w:r w:rsidR="00625F9C">
        <w:t>(and no housing)</w:t>
      </w:r>
      <w:r w:rsidR="00093FF0">
        <w:t>,</w:t>
      </w:r>
      <w:r w:rsidR="00625F9C">
        <w:t xml:space="preserve"> </w:t>
      </w:r>
      <w:r w:rsidR="00B55102">
        <w:t xml:space="preserve">but </w:t>
      </w:r>
      <w:r w:rsidR="00093FF0">
        <w:t xml:space="preserve">has </w:t>
      </w:r>
      <w:r w:rsidR="00B55102">
        <w:t>no path and is not illuminated</w:t>
      </w:r>
      <w:r w:rsidR="00561EEA">
        <w:t xml:space="preserve"> (a yellow arrow is pointing to the </w:t>
      </w:r>
      <w:r w:rsidR="00B51969">
        <w:t>green space</w:t>
      </w:r>
      <w:r w:rsidR="00561EEA">
        <w:t xml:space="preserve"> in Figure </w:t>
      </w:r>
      <w:r w:rsidR="00FD4910">
        <w:t>6</w:t>
      </w:r>
      <w:r w:rsidR="00F35580">
        <w:t>6</w:t>
      </w:r>
      <w:r w:rsidR="00561EEA">
        <w:t xml:space="preserve">). </w:t>
      </w:r>
      <w:r w:rsidR="00B55102">
        <w:t>Walking anywhere i</w:t>
      </w:r>
      <w:r w:rsidR="00625F9C">
        <w:t>n</w:t>
      </w:r>
      <w:r w:rsidR="00B55102">
        <w:t xml:space="preserve"> that area after dark would be concerning </w:t>
      </w:r>
      <w:r w:rsidR="00093FF0">
        <w:t>f</w:t>
      </w:r>
      <w:r w:rsidR="00B55102">
        <w:t>o</w:t>
      </w:r>
      <w:r w:rsidR="00093FF0">
        <w:t>r</w:t>
      </w:r>
      <w:r w:rsidR="00B55102">
        <w:t xml:space="preserve"> a woman.</w:t>
      </w:r>
    </w:p>
    <w:p w14:paraId="32664E77" w14:textId="111C9FD8" w:rsidR="00B55102" w:rsidRDefault="00561EEA" w:rsidP="00561EEA">
      <w:r>
        <w:t xml:space="preserve">This bus stop would feel very isolated and unsafe at night due to limited lighting and </w:t>
      </w:r>
      <w:r w:rsidR="00093FF0">
        <w:t>possible entrapment sites</w:t>
      </w:r>
      <w:r w:rsidR="009E4375">
        <w:t xml:space="preserve"> (Figure </w:t>
      </w:r>
      <w:r w:rsidR="00FD4910">
        <w:t>6</w:t>
      </w:r>
      <w:r w:rsidR="00F35580">
        <w:t>7</w:t>
      </w:r>
      <w:r w:rsidR="00FD4910">
        <w:t xml:space="preserve"> and 6</w:t>
      </w:r>
      <w:r w:rsidR="00F35580">
        <w:t>8</w:t>
      </w:r>
      <w:r w:rsidR="009E4375">
        <w:t>)</w:t>
      </w:r>
      <w:r>
        <w:t>.</w:t>
      </w:r>
    </w:p>
    <w:p w14:paraId="58F1FCDD" w14:textId="34BE6113" w:rsidR="00625F9C" w:rsidRDefault="009E4375">
      <w:pPr>
        <w:ind w:left="567" w:right="567"/>
      </w:pPr>
      <w:r>
        <w:rPr>
          <w:noProof/>
        </w:rPr>
        <mc:AlternateContent>
          <mc:Choice Requires="wpg">
            <w:drawing>
              <wp:anchor distT="0" distB="0" distL="114300" distR="114300" simplePos="0" relativeHeight="252133376" behindDoc="0" locked="0" layoutInCell="1" allowOverlap="1" wp14:anchorId="52A4B9FC" wp14:editId="37DBC745">
                <wp:simplePos x="0" y="0"/>
                <wp:positionH relativeFrom="margin">
                  <wp:align>center</wp:align>
                </wp:positionH>
                <wp:positionV relativeFrom="paragraph">
                  <wp:posOffset>109855</wp:posOffset>
                </wp:positionV>
                <wp:extent cx="4162425" cy="3743325"/>
                <wp:effectExtent l="0" t="0" r="9525" b="9525"/>
                <wp:wrapSquare wrapText="bothSides"/>
                <wp:docPr id="254" name="Group 254"/>
                <wp:cNvGraphicFramePr/>
                <a:graphic xmlns:a="http://schemas.openxmlformats.org/drawingml/2006/main">
                  <a:graphicData uri="http://schemas.microsoft.com/office/word/2010/wordprocessingGroup">
                    <wpg:wgp>
                      <wpg:cNvGrpSpPr/>
                      <wpg:grpSpPr>
                        <a:xfrm>
                          <a:off x="0" y="0"/>
                          <a:ext cx="4162425" cy="3743325"/>
                          <a:chOff x="2654031" y="1990314"/>
                          <a:chExt cx="3398472" cy="3153710"/>
                        </a:xfrm>
                      </wpg:grpSpPr>
                      <wps:wsp>
                        <wps:cNvPr id="159" name="Text Box 159"/>
                        <wps:cNvSpPr txBox="1"/>
                        <wps:spPr>
                          <a:xfrm>
                            <a:off x="2682612" y="4591016"/>
                            <a:ext cx="3369891" cy="553008"/>
                          </a:xfrm>
                          <a:prstGeom prst="rect">
                            <a:avLst/>
                          </a:prstGeom>
                          <a:solidFill>
                            <a:prstClr val="white"/>
                          </a:solidFill>
                          <a:ln>
                            <a:noFill/>
                          </a:ln>
                        </wps:spPr>
                        <wps:txbx>
                          <w:txbxContent>
                            <w:p w14:paraId="3DB3C54F" w14:textId="5E90EEF1" w:rsidR="00283C9B" w:rsidRPr="00F153B8" w:rsidRDefault="00283C9B" w:rsidP="00561EEA">
                              <w:pPr>
                                <w:pStyle w:val="Caption"/>
                                <w:rPr>
                                  <w:noProof/>
                                  <w:color w:val="auto"/>
                                </w:rPr>
                              </w:pPr>
                              <w:r w:rsidRPr="00F153B8">
                                <w:rPr>
                                  <w:color w:val="auto"/>
                                </w:rPr>
                                <w:t>Figure</w:t>
                              </w:r>
                              <w:r>
                                <w:rPr>
                                  <w:color w:val="auto"/>
                                </w:rPr>
                                <w:t xml:space="preserve"> 66</w:t>
                              </w:r>
                              <w:r w:rsidRPr="00F153B8">
                                <w:rPr>
                                  <w:color w:val="auto"/>
                                </w:rPr>
                                <w:t>: Bus stop 2217 featuring large</w:t>
                              </w:r>
                              <w:r>
                                <w:rPr>
                                  <w:color w:val="auto"/>
                                </w:rPr>
                                <w:t xml:space="preserve"> green space</w:t>
                              </w:r>
                              <w:r w:rsidRPr="00F153B8">
                                <w:rPr>
                                  <w:color w:val="auto"/>
                                </w:rPr>
                                <w:t xml:space="preserve"> nature strip</w:t>
                              </w:r>
                              <w:r>
                                <w:rPr>
                                  <w:color w:val="auto"/>
                                </w:rPr>
                                <w:t xml:space="preserve"> (yellow arrow pointing to green space)</w:t>
                              </w:r>
                              <w:r w:rsidRPr="00F153B8">
                                <w:rPr>
                                  <w:color w:val="auto"/>
                                </w:rPr>
                                <w:t>.</w:t>
                              </w:r>
                              <w:r>
                                <w:rPr>
                                  <w:color w:val="auto"/>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49" name="Group 249"/>
                        <wpg:cNvGrpSpPr/>
                        <wpg:grpSpPr>
                          <a:xfrm>
                            <a:off x="2654031" y="1990314"/>
                            <a:ext cx="3374022" cy="2530250"/>
                            <a:chOff x="2654031" y="1990314"/>
                            <a:chExt cx="3374022" cy="2530250"/>
                          </a:xfrm>
                        </wpg:grpSpPr>
                        <pic:pic xmlns:pic="http://schemas.openxmlformats.org/drawingml/2006/picture">
                          <pic:nvPicPr>
                            <pic:cNvPr id="153" name="Picture 153" descr="A close up of a pond&#10;&#10;Description automatically generated"/>
                            <pic:cNvPicPr preferRelativeResize="0">
                              <a:picLocks noChangeAspect="1"/>
                            </pic:cNvPicPr>
                          </pic:nvPicPr>
                          <pic:blipFill>
                            <a:blip r:embed="rId259" cstate="screen">
                              <a:extLst>
                                <a:ext uri="{28A0092B-C50C-407E-A947-70E740481C1C}">
                                  <a14:useLocalDpi xmlns:a14="http://schemas.microsoft.com/office/drawing/2010/main"/>
                                </a:ext>
                              </a:extLst>
                            </a:blip>
                            <a:stretch>
                              <a:fillRect/>
                            </a:stretch>
                          </pic:blipFill>
                          <pic:spPr>
                            <a:xfrm rot="10800000">
                              <a:off x="2654031" y="1990314"/>
                              <a:ext cx="3374022" cy="2530250"/>
                            </a:xfrm>
                            <a:prstGeom prst="rect">
                              <a:avLst/>
                            </a:prstGeom>
                          </pic:spPr>
                        </pic:pic>
                        <wps:wsp>
                          <wps:cNvPr id="248" name="Straight Arrow Connector 248"/>
                          <wps:cNvCnPr/>
                          <wps:spPr>
                            <a:xfrm flipH="1">
                              <a:off x="3064551" y="2412148"/>
                              <a:ext cx="227316" cy="607467"/>
                            </a:xfrm>
                            <a:prstGeom prst="straightConnector1">
                              <a:avLst/>
                            </a:prstGeom>
                            <a:ln>
                              <a:tailEnd type="triangle"/>
                            </a:ln>
                          </wps:spPr>
                          <wps:style>
                            <a:lnRef idx="1">
                              <a:schemeClr val="accent4"/>
                            </a:lnRef>
                            <a:fillRef idx="0">
                              <a:schemeClr val="accent4"/>
                            </a:fillRef>
                            <a:effectRef idx="0">
                              <a:schemeClr val="accent4"/>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52A4B9FC" id="Group 254" o:spid="_x0000_s1225" style="position:absolute;left:0;text-align:left;margin-left:0;margin-top:8.65pt;width:327.75pt;height:294.75pt;z-index:252133376;mso-position-horizontal:center;mso-position-horizontal-relative:margin;mso-width-relative:margin;mso-height-relative:margin" coordorigin="26540,19903" coordsize="33984,315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">
                <v:shape id="Text Box 159" o:spid="_x0000_s1226" type="#_x0000_t202" style="position:absolute;left:26826;top:45910;width:33699;height:5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" stroked="f">
                  <v:textbox inset="0,0,0,0">
                    <w:txbxContent>
                      <w:p w14:paraId="3DB3C54F" w14:textId="5E90EEF1" w:rsidR="00283C9B" w:rsidRPr="00F153B8" w:rsidRDefault="00283C9B" w:rsidP="00561EEA">
                        <w:pPr>
                          <w:pStyle w:val="Caption"/>
                          <w:rPr>
                            <w:noProof/>
                            <w:color w:val="auto"/>
                          </w:rPr>
                        </w:pPr>
                        <w:r w:rsidRPr="00F153B8">
                          <w:rPr>
                            <w:color w:val="auto"/>
                          </w:rPr>
                          <w:t>Figure</w:t>
                        </w:r>
                        <w:r>
                          <w:rPr>
                            <w:color w:val="auto"/>
                          </w:rPr>
                          <w:t xml:space="preserve"> 66</w:t>
                        </w:r>
                        <w:r w:rsidRPr="00F153B8">
                          <w:rPr>
                            <w:color w:val="auto"/>
                          </w:rPr>
                          <w:t>: Bus stop 2217 featuring large</w:t>
                        </w:r>
                        <w:r>
                          <w:rPr>
                            <w:color w:val="auto"/>
                          </w:rPr>
                          <w:t xml:space="preserve"> green space</w:t>
                        </w:r>
                        <w:r w:rsidRPr="00F153B8">
                          <w:rPr>
                            <w:color w:val="auto"/>
                          </w:rPr>
                          <w:t xml:space="preserve"> nature strip</w:t>
                        </w:r>
                        <w:r>
                          <w:rPr>
                            <w:color w:val="auto"/>
                          </w:rPr>
                          <w:t xml:space="preserve"> (yellow arrow pointing to green space)</w:t>
                        </w:r>
                        <w:r w:rsidRPr="00F153B8">
                          <w:rPr>
                            <w:color w:val="auto"/>
                          </w:rPr>
                          <w:t>.</w:t>
                        </w:r>
                        <w:r>
                          <w:rPr>
                            <w:color w:val="auto"/>
                          </w:rPr>
                          <w:t xml:space="preserve"> </w:t>
                        </w:r>
                      </w:p>
                    </w:txbxContent>
                  </v:textbox>
                </v:shape>
                <v:group id="Group 249" o:spid="_x0000_s1227" style="position:absolute;left:26540;top:19903;width:33740;height:25302" coordorigin="26540,19903" coordsize="33740,25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t9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">
                  <v:shape id="Picture 153" o:spid="_x0000_s1228" type="#_x0000_t75" alt="A close up of a pond&#10;&#10;Description automatically generated" style="position:absolute;left:26540;top:19903;width:33740;height:25302;rotation:18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">
                    <v:imagedata r:id="rId260" o:title="A close up of a pond&#10;&#10;Description automatically generated"/>
                  </v:shape>
                  <v:shape id="Straight Arrow Connector 248" o:spid="_x0000_s1229" type="#_x0000_t32" style="position:absolute;left:30645;top:24121;width:2273;height:607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" strokecolor="#ffc000 [3207]" strokeweight=".5pt">
                    <v:stroke endarrow="block" joinstyle="miter"/>
                  </v:shape>
                </v:group>
                <w10:wrap type="square" anchorx="margin"/>
              </v:group>
            </w:pict>
          </mc:Fallback>
        </mc:AlternateContent>
      </w:r>
      <w:r w:rsidR="00625F9C">
        <w:br w:type="page"/>
      </w:r>
    </w:p>
    <w:p w14:paraId="35B50805" w14:textId="01AEBAC8" w:rsidR="00561EEA" w:rsidRPr="0032472E" w:rsidRDefault="009E4375" w:rsidP="008A13AF">
      <w:pPr>
        <w:ind w:left="567" w:right="567"/>
      </w:pPr>
      <w:r>
        <w:rPr>
          <w:noProof/>
        </w:rPr>
        <w:lastRenderedPageBreak/>
        <mc:AlternateContent>
          <mc:Choice Requires="wpg">
            <w:drawing>
              <wp:anchor distT="0" distB="0" distL="114300" distR="114300" simplePos="0" relativeHeight="252190720" behindDoc="0" locked="0" layoutInCell="1" allowOverlap="1" wp14:anchorId="741365EC" wp14:editId="05786B5A">
                <wp:simplePos x="0" y="0"/>
                <wp:positionH relativeFrom="margin">
                  <wp:posOffset>1343660</wp:posOffset>
                </wp:positionH>
                <wp:positionV relativeFrom="paragraph">
                  <wp:posOffset>4314825</wp:posOffset>
                </wp:positionV>
                <wp:extent cx="3009900" cy="4019550"/>
                <wp:effectExtent l="0" t="0" r="0" b="0"/>
                <wp:wrapSquare wrapText="bothSides"/>
                <wp:docPr id="307" name="Group 307"/>
                <wp:cNvGraphicFramePr/>
                <a:graphic xmlns:a="http://schemas.openxmlformats.org/drawingml/2006/main">
                  <a:graphicData uri="http://schemas.microsoft.com/office/word/2010/wordprocessingGroup">
                    <wpg:wgp>
                      <wpg:cNvGrpSpPr/>
                      <wpg:grpSpPr>
                        <a:xfrm>
                          <a:off x="0" y="0"/>
                          <a:ext cx="3009900" cy="4019550"/>
                          <a:chOff x="-28846" y="-167612"/>
                          <a:chExt cx="2973705" cy="3605676"/>
                        </a:xfrm>
                      </wpg:grpSpPr>
                      <pic:pic xmlns:pic="http://schemas.openxmlformats.org/drawingml/2006/picture">
                        <pic:nvPicPr>
                          <pic:cNvPr id="305" name="Picture 305"/>
                          <pic:cNvPicPr>
                            <a:picLocks noChangeAspect="1"/>
                          </pic:cNvPicPr>
                        </pic:nvPicPr>
                        <pic:blipFill rotWithShape="1">
                          <a:blip r:embed="rId261" cstate="screen">
                            <a:extLst>
                              <a:ext uri="{28A0092B-C50C-407E-A947-70E740481C1C}">
                                <a14:useLocalDpi xmlns:a14="http://schemas.microsoft.com/office/drawing/2010/main"/>
                              </a:ext>
                            </a:extLst>
                          </a:blip>
                          <a:srcRect b="-439"/>
                          <a:stretch/>
                        </pic:blipFill>
                        <pic:spPr bwMode="auto">
                          <a:xfrm>
                            <a:off x="-28846" y="-167612"/>
                            <a:ext cx="2973705" cy="3136900"/>
                          </a:xfrm>
                          <a:prstGeom prst="rect">
                            <a:avLst/>
                          </a:prstGeom>
                          <a:noFill/>
                          <a:ln>
                            <a:noFill/>
                          </a:ln>
                          <a:extLst>
                            <a:ext uri="{53640926-AAD7-44D8-BBD7-CCE9431645EC}">
                              <a14:shadowObscured xmlns:a14="http://schemas.microsoft.com/office/drawing/2010/main"/>
                            </a:ext>
                          </a:extLst>
                        </pic:spPr>
                      </pic:pic>
                      <wps:wsp>
                        <wps:cNvPr id="306" name="Text Box 306"/>
                        <wps:cNvSpPr txBox="1"/>
                        <wps:spPr>
                          <a:xfrm>
                            <a:off x="-19436" y="3012915"/>
                            <a:ext cx="2899161" cy="425149"/>
                          </a:xfrm>
                          <a:prstGeom prst="rect">
                            <a:avLst/>
                          </a:prstGeom>
                          <a:solidFill>
                            <a:prstClr val="white"/>
                          </a:solidFill>
                          <a:ln>
                            <a:noFill/>
                          </a:ln>
                        </wps:spPr>
                        <wps:txbx>
                          <w:txbxContent>
                            <w:p w14:paraId="2D10D39C" w14:textId="6D8B4B4C" w:rsidR="00283C9B" w:rsidRPr="004D4228" w:rsidRDefault="00283C9B" w:rsidP="004D4228">
                              <w:pPr>
                                <w:pStyle w:val="Caption"/>
                                <w:rPr>
                                  <w:noProof/>
                                  <w:color w:val="auto"/>
                                </w:rPr>
                              </w:pPr>
                              <w:r w:rsidRPr="004D4228">
                                <w:rPr>
                                  <w:color w:val="auto"/>
                                </w:rPr>
                                <w:t xml:space="preserve">Figure </w:t>
                              </w:r>
                              <w:r>
                                <w:rPr>
                                  <w:color w:val="auto"/>
                                </w:rPr>
                                <w:t>68</w:t>
                              </w:r>
                              <w:r w:rsidRPr="004D4228">
                                <w:rPr>
                                  <w:color w:val="auto"/>
                                </w:rPr>
                                <w:t>:</w:t>
                              </w:r>
                              <w:r>
                                <w:rPr>
                                  <w:color w:val="auto"/>
                                </w:rPr>
                                <w:t xml:space="preserve"> Traffic lights to the left of bus stop 2217 towards the Parliament House is the closest illuminated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1365EC" id="Group 307" o:spid="_x0000_s1230" style="position:absolute;left:0;text-align:left;margin-left:105.8pt;margin-top:339.75pt;width:237pt;height:316.5pt;z-index:252190720;mso-position-horizontal-relative:margin;mso-width-relative:margin;mso-height-relative:margin" coordorigin="-288,-1676" coordsize="29737,360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">
                <v:shape id="Picture 305" o:spid="_x0000_s1231" type="#_x0000_t75" style="position:absolute;left:-288;top:-1676;width:29736;height:31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">
                  <v:imagedata r:id="rId262" o:title="" cropbottom="-288f"/>
                </v:shape>
                <v:shape id="Text Box 306" o:spid="_x0000_s1232" type="#_x0000_t202" style="position:absolute;left:-194;top:30129;width:28991;height:4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" stroked="f">
                  <v:textbox inset="0,0,0,0">
                    <w:txbxContent>
                      <w:p w14:paraId="2D10D39C" w14:textId="6D8B4B4C" w:rsidR="00283C9B" w:rsidRPr="004D4228" w:rsidRDefault="00283C9B" w:rsidP="004D4228">
                        <w:pPr>
                          <w:pStyle w:val="Caption"/>
                          <w:rPr>
                            <w:noProof/>
                            <w:color w:val="auto"/>
                          </w:rPr>
                        </w:pPr>
                        <w:r w:rsidRPr="004D4228">
                          <w:rPr>
                            <w:color w:val="auto"/>
                          </w:rPr>
                          <w:t xml:space="preserve">Figure </w:t>
                        </w:r>
                        <w:r>
                          <w:rPr>
                            <w:color w:val="auto"/>
                          </w:rPr>
                          <w:t>68</w:t>
                        </w:r>
                        <w:r w:rsidRPr="004D4228">
                          <w:rPr>
                            <w:color w:val="auto"/>
                          </w:rPr>
                          <w:t>:</w:t>
                        </w:r>
                        <w:r>
                          <w:rPr>
                            <w:color w:val="auto"/>
                          </w:rPr>
                          <w:t xml:space="preserve"> Traffic lights to the left of bus stop 2217 towards the Parliament House is the closest illuminated area.</w:t>
                        </w:r>
                      </w:p>
                    </w:txbxContent>
                  </v:textbox>
                </v:shape>
                <w10:wrap type="square" anchorx="margin"/>
              </v:group>
            </w:pict>
          </mc:Fallback>
        </mc:AlternateContent>
      </w:r>
      <w:r>
        <w:rPr>
          <w:noProof/>
        </w:rPr>
        <mc:AlternateContent>
          <mc:Choice Requires="wps">
            <w:drawing>
              <wp:anchor distT="0" distB="0" distL="114300" distR="114300" simplePos="0" relativeHeight="252364800" behindDoc="1" locked="0" layoutInCell="1" allowOverlap="1" wp14:anchorId="27403870" wp14:editId="77BB0188">
                <wp:simplePos x="0" y="0"/>
                <wp:positionH relativeFrom="column">
                  <wp:posOffset>1352550</wp:posOffset>
                </wp:positionH>
                <wp:positionV relativeFrom="paragraph">
                  <wp:posOffset>3952875</wp:posOffset>
                </wp:positionV>
                <wp:extent cx="2914650" cy="635"/>
                <wp:effectExtent l="0" t="0" r="0" b="0"/>
                <wp:wrapTight wrapText="bothSides">
                  <wp:wrapPolygon edited="0">
                    <wp:start x="0" y="0"/>
                    <wp:lineTo x="0" y="21600"/>
                    <wp:lineTo x="21600" y="21600"/>
                    <wp:lineTo x="21600" y="0"/>
                  </wp:wrapPolygon>
                </wp:wrapTight>
                <wp:docPr id="414" name="Text Box 414"/>
                <wp:cNvGraphicFramePr/>
                <a:graphic xmlns:a="http://schemas.openxmlformats.org/drawingml/2006/main">
                  <a:graphicData uri="http://schemas.microsoft.com/office/word/2010/wordprocessingShape">
                    <wps:wsp>
                      <wps:cNvSpPr txBox="1"/>
                      <wps:spPr>
                        <a:xfrm>
                          <a:off x="0" y="0"/>
                          <a:ext cx="2914650" cy="635"/>
                        </a:xfrm>
                        <a:prstGeom prst="rect">
                          <a:avLst/>
                        </a:prstGeom>
                        <a:solidFill>
                          <a:prstClr val="white"/>
                        </a:solidFill>
                        <a:ln>
                          <a:noFill/>
                        </a:ln>
                      </wps:spPr>
                      <wps:txbx>
                        <w:txbxContent>
                          <w:p w14:paraId="0373847F" w14:textId="78D3F608" w:rsidR="00283C9B" w:rsidRPr="009E4375" w:rsidRDefault="00283C9B" w:rsidP="009E4375">
                            <w:pPr>
                              <w:pStyle w:val="Caption"/>
                              <w:rPr>
                                <w:noProof/>
                                <w:color w:val="auto"/>
                              </w:rPr>
                            </w:pPr>
                            <w:r w:rsidRPr="009E4375">
                              <w:rPr>
                                <w:color w:val="auto"/>
                              </w:rPr>
                              <w:t>Figure</w:t>
                            </w:r>
                            <w:r>
                              <w:rPr>
                                <w:color w:val="auto"/>
                              </w:rPr>
                              <w:t xml:space="preserve"> 67</w:t>
                            </w:r>
                            <w:r w:rsidRPr="009E4375">
                              <w:rPr>
                                <w:color w:val="auto"/>
                              </w:rPr>
                              <w:t>: Bus stop looking towards nearest intersection.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7403870" id="Text Box 414" o:spid="_x0000_s1233" type="#_x0000_t202" style="position:absolute;left:0;text-align:left;margin-left:106.5pt;margin-top:311.25pt;width:229.5pt;height:.05pt;z-index:-250951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" stroked="f">
                <v:textbox style="mso-fit-shape-to-text:t" inset="0,0,0,0">
                  <w:txbxContent>
                    <w:p w14:paraId="0373847F" w14:textId="78D3F608" w:rsidR="00283C9B" w:rsidRPr="009E4375" w:rsidRDefault="00283C9B" w:rsidP="009E4375">
                      <w:pPr>
                        <w:pStyle w:val="Caption"/>
                        <w:rPr>
                          <w:noProof/>
                          <w:color w:val="auto"/>
                        </w:rPr>
                      </w:pPr>
                      <w:r w:rsidRPr="009E4375">
                        <w:rPr>
                          <w:color w:val="auto"/>
                        </w:rPr>
                        <w:t>Figure</w:t>
                      </w:r>
                      <w:r>
                        <w:rPr>
                          <w:color w:val="auto"/>
                        </w:rPr>
                        <w:t xml:space="preserve"> 67</w:t>
                      </w:r>
                      <w:r w:rsidRPr="009E4375">
                        <w:rPr>
                          <w:color w:val="auto"/>
                        </w:rPr>
                        <w:t>: Bus stop looking towards nearest intersection.</w:t>
                      </w:r>
                    </w:p>
                  </w:txbxContent>
                </v:textbox>
                <w10:wrap type="tight"/>
              </v:shape>
            </w:pict>
          </mc:Fallback>
        </mc:AlternateContent>
      </w:r>
      <w:r>
        <w:rPr>
          <w:noProof/>
        </w:rPr>
        <w:drawing>
          <wp:anchor distT="0" distB="0" distL="114300" distR="114300" simplePos="0" relativeHeight="252362752" behindDoc="1" locked="0" layoutInCell="1" allowOverlap="1" wp14:anchorId="121EA747" wp14:editId="5C36B431">
            <wp:simplePos x="0" y="0"/>
            <wp:positionH relativeFrom="column">
              <wp:posOffset>866775</wp:posOffset>
            </wp:positionH>
            <wp:positionV relativeFrom="paragraph">
              <wp:posOffset>495300</wp:posOffset>
            </wp:positionV>
            <wp:extent cx="3886200" cy="2914650"/>
            <wp:effectExtent l="0" t="9525" r="9525" b="9525"/>
            <wp:wrapTight wrapText="bothSides">
              <wp:wrapPolygon edited="0">
                <wp:start x="-53" y="21529"/>
                <wp:lineTo x="21547" y="21529"/>
                <wp:lineTo x="21547" y="71"/>
                <wp:lineTo x="-53" y="71"/>
                <wp:lineTo x="-53" y="21529"/>
              </wp:wrapPolygon>
            </wp:wrapTight>
            <wp:docPr id="413" name="Picture 413" descr="A picture containing tree,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2217b.jpg"/>
                    <pic:cNvPicPr/>
                  </pic:nvPicPr>
                  <pic:blipFill>
                    <a:blip r:embed="rId263" cstate="screen">
                      <a:extLst>
                        <a:ext uri="{28A0092B-C50C-407E-A947-70E740481C1C}">
                          <a14:useLocalDpi xmlns:a14="http://schemas.microsoft.com/office/drawing/2010/main"/>
                        </a:ext>
                      </a:extLst>
                    </a:blip>
                    <a:stretch>
                      <a:fillRect/>
                    </a:stretch>
                  </pic:blipFill>
                  <pic:spPr>
                    <a:xfrm rot="5400000">
                      <a:off x="0" y="0"/>
                      <a:ext cx="3886200" cy="2914650"/>
                    </a:xfrm>
                    <a:prstGeom prst="rect">
                      <a:avLst/>
                    </a:prstGeom>
                  </pic:spPr>
                </pic:pic>
              </a:graphicData>
            </a:graphic>
            <wp14:sizeRelH relativeFrom="margin">
              <wp14:pctWidth>0</wp14:pctWidth>
            </wp14:sizeRelH>
            <wp14:sizeRelV relativeFrom="margin">
              <wp14:pctHeight>0</wp14:pctHeight>
            </wp14:sizeRelV>
          </wp:anchor>
        </w:drawing>
      </w:r>
      <w:r w:rsidR="00B55102">
        <w:br w:type="page"/>
      </w:r>
    </w:p>
    <w:p w14:paraId="17028ADF" w14:textId="26CEAAF3" w:rsidR="002708BC" w:rsidRDefault="00AC2946" w:rsidP="002708BC">
      <w:pPr>
        <w:pStyle w:val="Heading1"/>
      </w:pPr>
      <w:r w:rsidRPr="0005692E">
        <w:rPr>
          <w:i/>
          <w:iCs/>
          <w:noProof/>
        </w:rPr>
        <w:lastRenderedPageBreak/>
        <w:drawing>
          <wp:anchor distT="0" distB="0" distL="114300" distR="114300" simplePos="0" relativeHeight="252143616" behindDoc="1" locked="0" layoutInCell="1" allowOverlap="1" wp14:anchorId="72A02910" wp14:editId="39ABAA52">
            <wp:simplePos x="0" y="0"/>
            <wp:positionH relativeFrom="margin">
              <wp:posOffset>-79154</wp:posOffset>
            </wp:positionH>
            <wp:positionV relativeFrom="paragraph">
              <wp:posOffset>6985</wp:posOffset>
            </wp:positionV>
            <wp:extent cx="485775" cy="1152525"/>
            <wp:effectExtent l="0" t="0" r="9525" b="9525"/>
            <wp:wrapTight wrapText="bothSides">
              <wp:wrapPolygon edited="0">
                <wp:start x="21600" y="21600"/>
                <wp:lineTo x="21600" y="179"/>
                <wp:lineTo x="424" y="179"/>
                <wp:lineTo x="424" y="21600"/>
                <wp:lineTo x="21600" y="21600"/>
              </wp:wrapPolygon>
            </wp:wrapTight>
            <wp:docPr id="13" name="Picture 13" descr="A picture containing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91016_1909e.jpg"/>
                    <pic:cNvPicPr/>
                  </pic:nvPicPr>
                  <pic:blipFill rotWithShape="1">
                    <a:blip r:embed="rId264" cstate="screen">
                      <a:extLst>
                        <a:ext uri="{28A0092B-C50C-407E-A947-70E740481C1C}">
                          <a14:useLocalDpi xmlns:a14="http://schemas.microsoft.com/office/drawing/2010/main"/>
                        </a:ext>
                      </a:extLst>
                    </a:blip>
                    <a:srcRect t="-1"/>
                    <a:stretch/>
                  </pic:blipFill>
                  <pic:spPr bwMode="auto">
                    <a:xfrm rot="10800000">
                      <a:off x="0" y="0"/>
                      <a:ext cx="485775" cy="1152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08BC" w:rsidRPr="0005692E">
        <w:t>Bus stop 1908</w:t>
      </w:r>
    </w:p>
    <w:p w14:paraId="579645F5" w14:textId="16FD7275" w:rsidR="002708BC" w:rsidRDefault="002708BC" w:rsidP="002708BC">
      <w:r>
        <w:t xml:space="preserve">Bus stop 1908 </w:t>
      </w:r>
      <w:r w:rsidR="007339C3">
        <w:t>is on</w:t>
      </w:r>
      <w:r>
        <w:t xml:space="preserve"> Athlon Drive </w:t>
      </w:r>
      <w:r w:rsidR="009F2600">
        <w:t>in</w:t>
      </w:r>
      <w:r>
        <w:t xml:space="preserve"> Kambah. The bus stop ha</w:t>
      </w:r>
      <w:r w:rsidR="009E4375">
        <w:t>s</w:t>
      </w:r>
      <w:r>
        <w:t xml:space="preserve"> been recently updated with shelters and lighting.</w:t>
      </w:r>
      <w:r w:rsidR="00F508A3">
        <w:t xml:space="preserve"> It</w:t>
      </w:r>
      <w:r>
        <w:t xml:space="preserve"> sit</w:t>
      </w:r>
      <w:r w:rsidR="00F508A3">
        <w:t>s</w:t>
      </w:r>
      <w:r>
        <w:t xml:space="preserve"> on a very busy road which has </w:t>
      </w:r>
      <w:r w:rsidR="00B51969">
        <w:t>green space</w:t>
      </w:r>
      <w:r>
        <w:t xml:space="preserve"> </w:t>
      </w:r>
      <w:r w:rsidR="009F2600">
        <w:t>behind</w:t>
      </w:r>
      <w:r>
        <w:t>.</w:t>
      </w:r>
      <w:r>
        <w:rPr>
          <w:rStyle w:val="FootnoteReference"/>
        </w:rPr>
        <w:footnoteReference w:id="36"/>
      </w:r>
      <w:r w:rsidR="009E4375">
        <w:t xml:space="preserve"> The bus stop on the opposite side of the road is 1909.</w:t>
      </w:r>
    </w:p>
    <w:p w14:paraId="08C0AA0A" w14:textId="63C1BABB" w:rsidR="002708BC" w:rsidRDefault="002708BC" w:rsidP="009F2600">
      <w:pPr>
        <w:pStyle w:val="Quote"/>
      </w:pPr>
      <w:r w:rsidRPr="001F39C7">
        <w:t>“The only lit route home requires me to walk twice the distance as a direct route from the stop as I need to double back to walk where there are street lights. Even this route makes me feel unsafe.”</w:t>
      </w:r>
    </w:p>
    <w:p w14:paraId="624804D7" w14:textId="299E5589" w:rsidR="002708BC" w:rsidRDefault="009F2600" w:rsidP="002708BC">
      <w:r>
        <w:t>Bus</w:t>
      </w:r>
      <w:r w:rsidR="002708BC">
        <w:t xml:space="preserve"> stop</w:t>
      </w:r>
      <w:r>
        <w:t xml:space="preserve"> 1908</w:t>
      </w:r>
      <w:r w:rsidR="002708BC">
        <w:t xml:space="preserve"> </w:t>
      </w:r>
      <w:r>
        <w:t>is</w:t>
      </w:r>
      <w:r w:rsidR="002708BC">
        <w:t xml:space="preserve"> very well lit</w:t>
      </w:r>
      <w:r w:rsidR="00FD4910">
        <w:t xml:space="preserve"> (see Figure 6</w:t>
      </w:r>
      <w:r w:rsidR="00F35580">
        <w:t>9</w:t>
      </w:r>
      <w:r w:rsidR="00FD4910">
        <w:t>)</w:t>
      </w:r>
      <w:r>
        <w:t xml:space="preserve">. </w:t>
      </w:r>
      <w:r w:rsidR="002708BC">
        <w:t>The only path that leads away from the bus stop</w:t>
      </w:r>
      <w:r w:rsidR="00C65EFA">
        <w:t xml:space="preserve"> to get to the residential area in Kambah</w:t>
      </w:r>
      <w:r w:rsidR="002708BC">
        <w:t xml:space="preserve">, is well lit </w:t>
      </w:r>
      <w:r w:rsidR="00C65EFA">
        <w:t xml:space="preserve">until the path </w:t>
      </w:r>
      <w:r w:rsidR="009E4375">
        <w:t>intersects</w:t>
      </w:r>
      <w:r w:rsidR="00C65EFA">
        <w:t xml:space="preserve"> the bike path in the wooded reserve</w:t>
      </w:r>
      <w:r w:rsidR="00FD4910">
        <w:t xml:space="preserve"> shown in</w:t>
      </w:r>
      <w:r w:rsidR="00C65EFA">
        <w:t xml:space="preserve"> </w:t>
      </w:r>
      <w:r w:rsidR="00AC2946">
        <w:t xml:space="preserve">Figure </w:t>
      </w:r>
      <w:r w:rsidR="00F35580">
        <w:t>70</w:t>
      </w:r>
      <w:r w:rsidR="00FD4910">
        <w:t xml:space="preserve"> and </w:t>
      </w:r>
      <w:r w:rsidR="00F35580">
        <w:t>71</w:t>
      </w:r>
      <w:r w:rsidR="002708BC">
        <w:t>.</w:t>
      </w:r>
      <w:r w:rsidR="00C65EFA">
        <w:t xml:space="preserve"> </w:t>
      </w:r>
      <w:r w:rsidR="009E4375">
        <w:t>To continue to</w:t>
      </w:r>
      <w:r w:rsidR="00093FF0">
        <w:t xml:space="preserve"> the</w:t>
      </w:r>
      <w:r w:rsidR="009E4375">
        <w:t xml:space="preserve"> </w:t>
      </w:r>
      <w:r w:rsidR="00B13822">
        <w:t>residential area</w:t>
      </w:r>
      <w:r w:rsidR="009E4375">
        <w:t xml:space="preserve"> (</w:t>
      </w:r>
      <w:r w:rsidR="00C65EFA">
        <w:t xml:space="preserve">in the direction </w:t>
      </w:r>
      <w:r w:rsidR="00EF1B1B">
        <w:t>Oldfield St or Livingston Ave</w:t>
      </w:r>
      <w:r w:rsidR="009E4375">
        <w:t>)</w:t>
      </w:r>
      <w:r w:rsidR="00B13822">
        <w:t>, a woman needs to continue further past the bike path where</w:t>
      </w:r>
      <w:r w:rsidR="00EF1B1B">
        <w:t xml:space="preserve"> </w:t>
      </w:r>
      <w:r w:rsidR="00C65EFA">
        <w:t xml:space="preserve">there is </w:t>
      </w:r>
      <w:r w:rsidR="00093FF0">
        <w:t xml:space="preserve">only </w:t>
      </w:r>
      <w:r w:rsidR="00B13822">
        <w:t xml:space="preserve">a desire line path through a green space past </w:t>
      </w:r>
      <w:r w:rsidR="00093FF0">
        <w:t xml:space="preserve">housing back </w:t>
      </w:r>
      <w:r w:rsidR="00B13822">
        <w:t>fences. T</w:t>
      </w:r>
      <w:r w:rsidR="00EF1B1B">
        <w:t>here is one lamp post approximately 100 metres towards housing</w:t>
      </w:r>
      <w:r w:rsidR="00B13822">
        <w:t xml:space="preserve"> on the desire line path</w:t>
      </w:r>
      <w:r w:rsidR="00C65EFA">
        <w:t>.</w:t>
      </w:r>
    </w:p>
    <w:p w14:paraId="486C1D1C" w14:textId="00190C04" w:rsidR="0005692E" w:rsidRPr="001F39C7" w:rsidRDefault="0005692E" w:rsidP="002708BC">
      <w:r>
        <w:t>Crossing the road to access either the Wanniassa shops</w:t>
      </w:r>
      <w:r w:rsidR="00046F94">
        <w:t xml:space="preserve">, Wanniassa Park </w:t>
      </w:r>
      <w:r w:rsidR="001A3FBB">
        <w:t>&amp;</w:t>
      </w:r>
      <w:r w:rsidR="00046F94">
        <w:t xml:space="preserve"> Ride or </w:t>
      </w:r>
      <w:r>
        <w:t xml:space="preserve">residential housing, a woman needs to cross the road via traffic lights. The path to </w:t>
      </w:r>
      <w:r w:rsidR="00046F94">
        <w:t xml:space="preserve">Wanniassa Park </w:t>
      </w:r>
      <w:r w:rsidR="001A3FBB">
        <w:t>&amp;</w:t>
      </w:r>
      <w:r w:rsidR="00046F94">
        <w:t xml:space="preserve"> Ride or </w:t>
      </w:r>
      <w:proofErr w:type="spellStart"/>
      <w:r>
        <w:t>Rylah</w:t>
      </w:r>
      <w:proofErr w:type="spellEnd"/>
      <w:r>
        <w:t xml:space="preserve"> St Wanniassa is very lit up but it is not visible from the road or the </w:t>
      </w:r>
      <w:r w:rsidR="00046F94">
        <w:t>park and ride</w:t>
      </w:r>
      <w:r>
        <w:t xml:space="preserve"> that it leads to. This is an entrapment site for women as they would not be heard or seen if an incident occurred.</w:t>
      </w:r>
    </w:p>
    <w:p w14:paraId="26340597" w14:textId="1EC055FE" w:rsidR="00C65EFA" w:rsidRDefault="00C65EFA" w:rsidP="00C65EFA">
      <w:pPr>
        <w:rPr>
          <w:i/>
          <w:iCs/>
          <w:noProof/>
          <w:highlight w:val="yellow"/>
        </w:rPr>
      </w:pPr>
      <w:r w:rsidRPr="00AE42D5">
        <w:t xml:space="preserve">The </w:t>
      </w:r>
      <w:r>
        <w:t>bus stop ha</w:t>
      </w:r>
      <w:r w:rsidR="0005692E">
        <w:t>s</w:t>
      </w:r>
      <w:r>
        <w:t xml:space="preserve"> good lighting at the bus stop and the paths leading away. However</w:t>
      </w:r>
      <w:r w:rsidR="0005692E">
        <w:t>,</w:t>
      </w:r>
      <w:r>
        <w:t xml:space="preserve"> the wooded area is isolated and is a possible entrapment site.</w:t>
      </w:r>
      <w:r w:rsidRPr="00D93EF9">
        <w:rPr>
          <w:i/>
          <w:iCs/>
          <w:noProof/>
          <w:highlight w:val="yellow"/>
        </w:rPr>
        <w:t xml:space="preserve"> </w:t>
      </w:r>
    </w:p>
    <w:p w14:paraId="392BD32A" w14:textId="7407987B" w:rsidR="002708BC" w:rsidRDefault="00B13822" w:rsidP="00D93EF9">
      <w:r>
        <w:rPr>
          <w:noProof/>
        </w:rPr>
        <mc:AlternateContent>
          <mc:Choice Requires="wpg">
            <w:drawing>
              <wp:anchor distT="0" distB="0" distL="114300" distR="114300" simplePos="0" relativeHeight="252369920" behindDoc="0" locked="0" layoutInCell="1" allowOverlap="1" wp14:anchorId="6271A8E8" wp14:editId="09B1E28F">
                <wp:simplePos x="0" y="0"/>
                <wp:positionH relativeFrom="column">
                  <wp:posOffset>495935</wp:posOffset>
                </wp:positionH>
                <wp:positionV relativeFrom="paragraph">
                  <wp:posOffset>27305</wp:posOffset>
                </wp:positionV>
                <wp:extent cx="4970780" cy="2734945"/>
                <wp:effectExtent l="0" t="0" r="1270" b="8255"/>
                <wp:wrapTight wrapText="bothSides">
                  <wp:wrapPolygon edited="0">
                    <wp:start x="0" y="0"/>
                    <wp:lineTo x="0" y="21515"/>
                    <wp:lineTo x="21523" y="21515"/>
                    <wp:lineTo x="21523" y="0"/>
                    <wp:lineTo x="0" y="0"/>
                  </wp:wrapPolygon>
                </wp:wrapTight>
                <wp:docPr id="418" name="Group 418"/>
                <wp:cNvGraphicFramePr/>
                <a:graphic xmlns:a="http://schemas.openxmlformats.org/drawingml/2006/main">
                  <a:graphicData uri="http://schemas.microsoft.com/office/word/2010/wordprocessingGroup">
                    <wpg:wgp>
                      <wpg:cNvGrpSpPr/>
                      <wpg:grpSpPr>
                        <a:xfrm>
                          <a:off x="0" y="0"/>
                          <a:ext cx="4970780" cy="2734945"/>
                          <a:chOff x="0" y="0"/>
                          <a:chExt cx="4970780" cy="2734945"/>
                        </a:xfrm>
                      </wpg:grpSpPr>
                      <pic:pic xmlns:pic="http://schemas.openxmlformats.org/drawingml/2006/picture">
                        <pic:nvPicPr>
                          <pic:cNvPr id="416" name="Picture 416" descr="A bridge over a body of water&#10;&#10;Description automatically generated"/>
                          <pic:cNvPicPr>
                            <a:picLocks noChangeAspect="1"/>
                          </pic:cNvPicPr>
                        </pic:nvPicPr>
                        <pic:blipFill>
                          <a:blip r:embed="rId265" cstate="screen">
                            <a:extLst>
                              <a:ext uri="{28A0092B-C50C-407E-A947-70E740481C1C}">
                                <a14:useLocalDpi xmlns:a14="http://schemas.microsoft.com/office/drawing/2010/main"/>
                              </a:ext>
                            </a:extLst>
                          </a:blip>
                          <a:stretch>
                            <a:fillRect/>
                          </a:stretch>
                        </pic:blipFill>
                        <pic:spPr>
                          <a:xfrm rot="10800000">
                            <a:off x="0" y="0"/>
                            <a:ext cx="4970780" cy="2416175"/>
                          </a:xfrm>
                          <a:prstGeom prst="rect">
                            <a:avLst/>
                          </a:prstGeom>
                        </pic:spPr>
                      </pic:pic>
                      <wps:wsp>
                        <wps:cNvPr id="417" name="Text Box 417"/>
                        <wps:cNvSpPr txBox="1"/>
                        <wps:spPr>
                          <a:xfrm>
                            <a:off x="0" y="2476500"/>
                            <a:ext cx="4970780" cy="258445"/>
                          </a:xfrm>
                          <a:prstGeom prst="rect">
                            <a:avLst/>
                          </a:prstGeom>
                          <a:solidFill>
                            <a:prstClr val="white"/>
                          </a:solidFill>
                          <a:ln>
                            <a:noFill/>
                          </a:ln>
                        </wps:spPr>
                        <wps:txbx>
                          <w:txbxContent>
                            <w:p w14:paraId="693B01F2" w14:textId="525BC6D2" w:rsidR="00283C9B" w:rsidRPr="00B13822" w:rsidRDefault="00283C9B" w:rsidP="00B13822">
                              <w:pPr>
                                <w:pStyle w:val="Caption"/>
                                <w:rPr>
                                  <w:noProof/>
                                  <w:color w:val="auto"/>
                                </w:rPr>
                              </w:pPr>
                              <w:r w:rsidRPr="00B13822">
                                <w:rPr>
                                  <w:color w:val="auto"/>
                                </w:rPr>
                                <w:t>Figure</w:t>
                              </w:r>
                              <w:r>
                                <w:rPr>
                                  <w:color w:val="auto"/>
                                </w:rPr>
                                <w:t xml:space="preserve"> 69</w:t>
                              </w:r>
                              <w:r w:rsidRPr="00B13822">
                                <w:rPr>
                                  <w:color w:val="auto"/>
                                </w:rPr>
                                <w:t>: Bus stop 1908.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271A8E8" id="Group 418" o:spid="_x0000_s1234" style="position:absolute;left:0;text-align:left;margin-left:39.05pt;margin-top:2.15pt;width:391.4pt;height:215.35pt;z-index:252369920" coordsize="49707,273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">
                <v:shape id="Picture 416" o:spid="_x0000_s1235" type="#_x0000_t75" alt="A bridge over a body of water&#10;&#10;Description automatically generated" style="position:absolute;width:49707;height:24161;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">
                  <v:imagedata r:id="rId266" o:title="A bridge over a body of water&#10;&#10;Description automatically generated"/>
                </v:shape>
                <v:shape id="Text Box 417" o:spid="_x0000_s1236" type="#_x0000_t202" style="position:absolute;top:24765;width:49707;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" stroked="f">
                  <v:textbox style="mso-fit-shape-to-text:t" inset="0,0,0,0">
                    <w:txbxContent>
                      <w:p w14:paraId="693B01F2" w14:textId="525BC6D2" w:rsidR="00283C9B" w:rsidRPr="00B13822" w:rsidRDefault="00283C9B" w:rsidP="00B13822">
                        <w:pPr>
                          <w:pStyle w:val="Caption"/>
                          <w:rPr>
                            <w:noProof/>
                            <w:color w:val="auto"/>
                          </w:rPr>
                        </w:pPr>
                        <w:r w:rsidRPr="00B13822">
                          <w:rPr>
                            <w:color w:val="auto"/>
                          </w:rPr>
                          <w:t>Figure</w:t>
                        </w:r>
                        <w:r>
                          <w:rPr>
                            <w:color w:val="auto"/>
                          </w:rPr>
                          <w:t xml:space="preserve"> 69</w:t>
                        </w:r>
                        <w:r w:rsidRPr="00B13822">
                          <w:rPr>
                            <w:color w:val="auto"/>
                          </w:rPr>
                          <w:t>: Bus stop 1908.</w:t>
                        </w:r>
                      </w:p>
                    </w:txbxContent>
                  </v:textbox>
                </v:shape>
                <w10:wrap type="tight"/>
              </v:group>
            </w:pict>
          </mc:Fallback>
        </mc:AlternateContent>
      </w:r>
    </w:p>
    <w:p w14:paraId="650153A7" w14:textId="384ABAAB" w:rsidR="005D74FA" w:rsidRDefault="005D74FA">
      <w:pPr>
        <w:ind w:left="567" w:right="567"/>
        <w:rPr>
          <w:i/>
          <w:iCs/>
          <w:noProof/>
          <w:highlight w:val="yellow"/>
        </w:rPr>
      </w:pPr>
      <w:r>
        <w:rPr>
          <w:i/>
          <w:iCs/>
          <w:noProof/>
          <w:highlight w:val="yellow"/>
        </w:rPr>
        <w:br w:type="page"/>
      </w:r>
    </w:p>
    <w:p w14:paraId="171197BE" w14:textId="172E8CE0" w:rsidR="00C65EFA" w:rsidRDefault="00B13822">
      <w:pPr>
        <w:ind w:left="567" w:right="567"/>
        <w:rPr>
          <w:i/>
          <w:iCs/>
          <w:noProof/>
          <w:highlight w:val="yellow"/>
        </w:rPr>
      </w:pPr>
      <w:r>
        <w:rPr>
          <w:noProof/>
        </w:rPr>
        <w:lastRenderedPageBreak/>
        <mc:AlternateContent>
          <mc:Choice Requires="wpg">
            <w:drawing>
              <wp:anchor distT="0" distB="0" distL="114300" distR="114300" simplePos="0" relativeHeight="252372992" behindDoc="0" locked="0" layoutInCell="1" allowOverlap="1" wp14:anchorId="1E9E50EA" wp14:editId="084D4877">
                <wp:simplePos x="0" y="0"/>
                <wp:positionH relativeFrom="margin">
                  <wp:align>center</wp:align>
                </wp:positionH>
                <wp:positionV relativeFrom="paragraph">
                  <wp:posOffset>3743325</wp:posOffset>
                </wp:positionV>
                <wp:extent cx="5260340" cy="2887345"/>
                <wp:effectExtent l="0" t="0" r="0" b="8255"/>
                <wp:wrapTight wrapText="bothSides">
                  <wp:wrapPolygon edited="0">
                    <wp:start x="0" y="0"/>
                    <wp:lineTo x="0" y="21519"/>
                    <wp:lineTo x="21511" y="21519"/>
                    <wp:lineTo x="21511" y="0"/>
                    <wp:lineTo x="0" y="0"/>
                  </wp:wrapPolygon>
                </wp:wrapTight>
                <wp:docPr id="420" name="Group 420"/>
                <wp:cNvGraphicFramePr/>
                <a:graphic xmlns:a="http://schemas.openxmlformats.org/drawingml/2006/main">
                  <a:graphicData uri="http://schemas.microsoft.com/office/word/2010/wordprocessingGroup">
                    <wpg:wgp>
                      <wpg:cNvGrpSpPr/>
                      <wpg:grpSpPr>
                        <a:xfrm>
                          <a:off x="0" y="0"/>
                          <a:ext cx="5260340" cy="2887345"/>
                          <a:chOff x="0" y="0"/>
                          <a:chExt cx="5260340" cy="2887345"/>
                        </a:xfrm>
                      </wpg:grpSpPr>
                      <pic:pic xmlns:pic="http://schemas.openxmlformats.org/drawingml/2006/picture">
                        <pic:nvPicPr>
                          <pic:cNvPr id="415" name="Picture 415" descr="A path with trees on the side of a road&#10;&#10;Description automatically generated"/>
                          <pic:cNvPicPr>
                            <a:picLocks noChangeAspect="1"/>
                          </pic:cNvPicPr>
                        </pic:nvPicPr>
                        <pic:blipFill>
                          <a:blip r:embed="rId267" cstate="screen">
                            <a:extLst>
                              <a:ext uri="{28A0092B-C50C-407E-A947-70E740481C1C}">
                                <a14:useLocalDpi xmlns:a14="http://schemas.microsoft.com/office/drawing/2010/main"/>
                              </a:ext>
                            </a:extLst>
                          </a:blip>
                          <a:stretch>
                            <a:fillRect/>
                          </a:stretch>
                        </pic:blipFill>
                        <pic:spPr>
                          <a:xfrm>
                            <a:off x="9525" y="0"/>
                            <a:ext cx="5250815" cy="2552700"/>
                          </a:xfrm>
                          <a:prstGeom prst="rect">
                            <a:avLst/>
                          </a:prstGeom>
                        </pic:spPr>
                      </pic:pic>
                      <wps:wsp>
                        <wps:cNvPr id="419" name="Text Box 419"/>
                        <wps:cNvSpPr txBox="1"/>
                        <wps:spPr>
                          <a:xfrm>
                            <a:off x="0" y="2628900"/>
                            <a:ext cx="5250815" cy="258445"/>
                          </a:xfrm>
                          <a:prstGeom prst="rect">
                            <a:avLst/>
                          </a:prstGeom>
                          <a:solidFill>
                            <a:prstClr val="white"/>
                          </a:solidFill>
                          <a:ln>
                            <a:noFill/>
                          </a:ln>
                        </wps:spPr>
                        <wps:txbx>
                          <w:txbxContent>
                            <w:p w14:paraId="09871409" w14:textId="62C4B22F" w:rsidR="00283C9B" w:rsidRPr="00B13822" w:rsidRDefault="00283C9B" w:rsidP="00B13822">
                              <w:pPr>
                                <w:pStyle w:val="Caption"/>
                                <w:rPr>
                                  <w:noProof/>
                                  <w:color w:val="auto"/>
                                </w:rPr>
                              </w:pPr>
                              <w:r w:rsidRPr="00B13822">
                                <w:rPr>
                                  <w:color w:val="auto"/>
                                </w:rPr>
                                <w:t xml:space="preserve">Figure </w:t>
                              </w:r>
                              <w:r>
                                <w:rPr>
                                  <w:color w:val="auto"/>
                                </w:rPr>
                                <w:t>71</w:t>
                              </w:r>
                              <w:r w:rsidRPr="00B13822">
                                <w:rPr>
                                  <w:color w:val="auto"/>
                                </w:rPr>
                                <w:t>: Opposite direction of bike path</w:t>
                              </w:r>
                              <w:r>
                                <w:rPr>
                                  <w:color w:val="auto"/>
                                </w:rPr>
                                <w:t xml:space="preserve"> showing wooded green space</w:t>
                              </w:r>
                              <w:r w:rsidRPr="00B13822">
                                <w:rPr>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E9E50EA" id="Group 420" o:spid="_x0000_s1237" style="position:absolute;left:0;text-align:left;margin-left:0;margin-top:294.75pt;width:414.2pt;height:227.35pt;z-index:252372992;mso-position-horizontal:center;mso-position-horizontal-relative:margin" coordsize="52603,288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">
                <v:shape id="Picture 415" o:spid="_x0000_s1238" type="#_x0000_t75" alt="A path with trees on the side of a road&#10;&#10;Description automatically generated" style="position:absolute;left:95;width:52508;height:25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">
                  <v:imagedata r:id="rId268" o:title="A path with trees on the side of a road&#10;&#10;Description automatically generated"/>
                </v:shape>
                <v:shape id="Text Box 419" o:spid="_x0000_s1239" type="#_x0000_t202" style="position:absolute;top:26289;width:52508;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" stroked="f">
                  <v:textbox style="mso-fit-shape-to-text:t" inset="0,0,0,0">
                    <w:txbxContent>
                      <w:p w14:paraId="09871409" w14:textId="62C4B22F" w:rsidR="00283C9B" w:rsidRPr="00B13822" w:rsidRDefault="00283C9B" w:rsidP="00B13822">
                        <w:pPr>
                          <w:pStyle w:val="Caption"/>
                          <w:rPr>
                            <w:noProof/>
                            <w:color w:val="auto"/>
                          </w:rPr>
                        </w:pPr>
                        <w:r w:rsidRPr="00B13822">
                          <w:rPr>
                            <w:color w:val="auto"/>
                          </w:rPr>
                          <w:t xml:space="preserve">Figure </w:t>
                        </w:r>
                        <w:r>
                          <w:rPr>
                            <w:color w:val="auto"/>
                          </w:rPr>
                          <w:t>71</w:t>
                        </w:r>
                        <w:r w:rsidRPr="00B13822">
                          <w:rPr>
                            <w:color w:val="auto"/>
                          </w:rPr>
                          <w:t>: Opposite direction of bike path</w:t>
                        </w:r>
                        <w:r>
                          <w:rPr>
                            <w:color w:val="auto"/>
                          </w:rPr>
                          <w:t xml:space="preserve"> showing wooded green space</w:t>
                        </w:r>
                        <w:r w:rsidRPr="00B13822">
                          <w:rPr>
                            <w:color w:val="auto"/>
                          </w:rPr>
                          <w:t>.</w:t>
                        </w:r>
                      </w:p>
                    </w:txbxContent>
                  </v:textbox>
                </v:shape>
                <w10:wrap type="tight" anchorx="margin"/>
              </v:group>
            </w:pict>
          </mc:Fallback>
        </mc:AlternateContent>
      </w:r>
      <w:r>
        <w:rPr>
          <w:noProof/>
        </w:rPr>
        <mc:AlternateContent>
          <mc:Choice Requires="wpg">
            <w:drawing>
              <wp:anchor distT="0" distB="0" distL="114300" distR="114300" simplePos="0" relativeHeight="252146688" behindDoc="0" locked="0" layoutInCell="1" allowOverlap="1" wp14:anchorId="5724A656" wp14:editId="17E1BFC5">
                <wp:simplePos x="0" y="0"/>
                <wp:positionH relativeFrom="margin">
                  <wp:posOffset>524510</wp:posOffset>
                </wp:positionH>
                <wp:positionV relativeFrom="paragraph">
                  <wp:posOffset>247650</wp:posOffset>
                </wp:positionV>
                <wp:extent cx="4939665" cy="3018790"/>
                <wp:effectExtent l="0" t="0" r="0" b="0"/>
                <wp:wrapTight wrapText="bothSides">
                  <wp:wrapPolygon edited="0">
                    <wp:start x="0" y="0"/>
                    <wp:lineTo x="0" y="21400"/>
                    <wp:lineTo x="21492" y="21400"/>
                    <wp:lineTo x="21492" y="0"/>
                    <wp:lineTo x="0" y="0"/>
                  </wp:wrapPolygon>
                </wp:wrapTight>
                <wp:docPr id="303" name="Group 303"/>
                <wp:cNvGraphicFramePr/>
                <a:graphic xmlns:a="http://schemas.openxmlformats.org/drawingml/2006/main">
                  <a:graphicData uri="http://schemas.microsoft.com/office/word/2010/wordprocessingGroup">
                    <wpg:wgp>
                      <wpg:cNvGrpSpPr/>
                      <wpg:grpSpPr>
                        <a:xfrm>
                          <a:off x="0" y="0"/>
                          <a:ext cx="4939665" cy="3018790"/>
                          <a:chOff x="0" y="1"/>
                          <a:chExt cx="3472208" cy="1840027"/>
                        </a:xfrm>
                      </wpg:grpSpPr>
                      <pic:pic xmlns:pic="http://schemas.openxmlformats.org/drawingml/2006/picture">
                        <pic:nvPicPr>
                          <pic:cNvPr id="21" name="Picture 21" descr="A path with trees on the side of a road&#10;&#10;Description automatically generated"/>
                          <pic:cNvPicPr preferRelativeResize="0">
                            <a:picLocks noChangeAspect="1"/>
                          </pic:cNvPicPr>
                        </pic:nvPicPr>
                        <pic:blipFill>
                          <a:blip r:embed="rId269" cstate="email">
                            <a:extLst>
                              <a:ext uri="{28A0092B-C50C-407E-A947-70E740481C1C}">
                                <a14:useLocalDpi xmlns:a14="http://schemas.microsoft.com/office/drawing/2010/main"/>
                              </a:ext>
                            </a:extLst>
                          </a:blip>
                          <a:stretch>
                            <a:fillRect/>
                          </a:stretch>
                        </pic:blipFill>
                        <pic:spPr>
                          <a:xfrm>
                            <a:off x="0" y="1"/>
                            <a:ext cx="3445200" cy="1673819"/>
                          </a:xfrm>
                          <a:prstGeom prst="rect">
                            <a:avLst/>
                          </a:prstGeom>
                        </pic:spPr>
                      </pic:pic>
                      <wps:wsp>
                        <wps:cNvPr id="22" name="Text Box 22"/>
                        <wps:cNvSpPr txBox="1"/>
                        <wps:spPr>
                          <a:xfrm>
                            <a:off x="13391" y="1712329"/>
                            <a:ext cx="3458817" cy="127699"/>
                          </a:xfrm>
                          <a:prstGeom prst="rect">
                            <a:avLst/>
                          </a:prstGeom>
                          <a:solidFill>
                            <a:prstClr val="white"/>
                          </a:solidFill>
                          <a:ln>
                            <a:noFill/>
                          </a:ln>
                        </wps:spPr>
                        <wps:txbx>
                          <w:txbxContent>
                            <w:p w14:paraId="2B59325C" w14:textId="11949AE6" w:rsidR="00283C9B" w:rsidRPr="00ED19FA" w:rsidRDefault="00283C9B" w:rsidP="002708BC">
                              <w:pPr>
                                <w:pStyle w:val="Caption"/>
                                <w:rPr>
                                  <w:b/>
                                  <w:noProof/>
                                  <w:color w:val="auto"/>
                                  <w:sz w:val="24"/>
                                </w:rPr>
                              </w:pPr>
                              <w:r w:rsidRPr="00ED19FA">
                                <w:rPr>
                                  <w:color w:val="auto"/>
                                </w:rPr>
                                <w:t>Figure</w:t>
                              </w:r>
                              <w:r>
                                <w:rPr>
                                  <w:color w:val="auto"/>
                                </w:rPr>
                                <w:t xml:space="preserve"> 70</w:t>
                              </w:r>
                              <w:r w:rsidRPr="00ED19FA">
                                <w:rPr>
                                  <w:color w:val="auto"/>
                                </w:rPr>
                                <w:t>: Bus stop path leads</w:t>
                              </w:r>
                              <w:r>
                                <w:rPr>
                                  <w:color w:val="auto"/>
                                </w:rPr>
                                <w:t xml:space="preserve"> to a </w:t>
                              </w:r>
                              <w:r w:rsidRPr="00ED19FA">
                                <w:rPr>
                                  <w:color w:val="auto"/>
                                </w:rPr>
                                <w:t>bike path.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24A656" id="Group 303" o:spid="_x0000_s1240" style="position:absolute;left:0;text-align:left;margin-left:41.3pt;margin-top:19.5pt;width:388.95pt;height:237.7pt;z-index:252146688;mso-position-horizontal-relative:margin;mso-width-relative:margin;mso-height-relative:margin" coordorigin="" coordsize="34722,184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">
                <v:shape id="Picture 21" o:spid="_x0000_s1241" type="#_x0000_t75" alt="A path with trees on the side of a road&#10;&#10;Description automatically generated" style="position:absolute;width:34452;height:167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">
                  <v:imagedata r:id="rId270" o:title="A path with trees on the side of a road&#10;&#10;Description automatically generated"/>
                </v:shape>
                <v:shape id="Text Box 22" o:spid="_x0000_s1242" type="#_x0000_t202" style="position:absolute;left:133;top:17123;width:34589;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" stroked="f">
                  <v:textbox inset="0,0,0,0">
                    <w:txbxContent>
                      <w:p w14:paraId="2B59325C" w14:textId="11949AE6" w:rsidR="00283C9B" w:rsidRPr="00ED19FA" w:rsidRDefault="00283C9B" w:rsidP="002708BC">
                        <w:pPr>
                          <w:pStyle w:val="Caption"/>
                          <w:rPr>
                            <w:b/>
                            <w:noProof/>
                            <w:color w:val="auto"/>
                            <w:sz w:val="24"/>
                          </w:rPr>
                        </w:pPr>
                        <w:r w:rsidRPr="00ED19FA">
                          <w:rPr>
                            <w:color w:val="auto"/>
                          </w:rPr>
                          <w:t>Figure</w:t>
                        </w:r>
                        <w:r>
                          <w:rPr>
                            <w:color w:val="auto"/>
                          </w:rPr>
                          <w:t xml:space="preserve"> 70</w:t>
                        </w:r>
                        <w:r w:rsidRPr="00ED19FA">
                          <w:rPr>
                            <w:color w:val="auto"/>
                          </w:rPr>
                          <w:t>: Bus stop path leads</w:t>
                        </w:r>
                        <w:r>
                          <w:rPr>
                            <w:color w:val="auto"/>
                          </w:rPr>
                          <w:t xml:space="preserve"> to a </w:t>
                        </w:r>
                        <w:r w:rsidRPr="00ED19FA">
                          <w:rPr>
                            <w:color w:val="auto"/>
                          </w:rPr>
                          <w:t>bike path.</w:t>
                        </w:r>
                      </w:p>
                    </w:txbxContent>
                  </v:textbox>
                </v:shape>
                <w10:wrap type="tight" anchorx="margin"/>
              </v:group>
            </w:pict>
          </mc:Fallback>
        </mc:AlternateContent>
      </w:r>
      <w:r w:rsidR="00C65EFA">
        <w:rPr>
          <w:i/>
          <w:iCs/>
          <w:noProof/>
          <w:highlight w:val="yellow"/>
        </w:rPr>
        <w:br w:type="page"/>
      </w:r>
    </w:p>
    <w:p w14:paraId="22161E66" w14:textId="5E019564" w:rsidR="00D93EF9" w:rsidRDefault="00D93EF9" w:rsidP="00D93EF9">
      <w:pPr>
        <w:rPr>
          <w:i/>
          <w:iCs/>
          <w:noProof/>
          <w:highlight w:val="yellow"/>
        </w:rPr>
      </w:pPr>
    </w:p>
    <w:p w14:paraId="7BE66596" w14:textId="6F2B0440" w:rsidR="00D93EF9" w:rsidRDefault="00D93EF9" w:rsidP="00D93EF9">
      <w:pPr>
        <w:pStyle w:val="Heading1"/>
      </w:pPr>
      <w:r w:rsidRPr="00EF1B1B">
        <w:rPr>
          <w:i/>
          <w:iCs/>
          <w:noProof/>
        </w:rPr>
        <w:drawing>
          <wp:anchor distT="0" distB="0" distL="114300" distR="114300" simplePos="0" relativeHeight="252252160" behindDoc="1" locked="0" layoutInCell="1" allowOverlap="1" wp14:anchorId="58958035" wp14:editId="4A86A76E">
            <wp:simplePos x="0" y="0"/>
            <wp:positionH relativeFrom="margin">
              <wp:posOffset>-79154</wp:posOffset>
            </wp:positionH>
            <wp:positionV relativeFrom="paragraph">
              <wp:posOffset>6985</wp:posOffset>
            </wp:positionV>
            <wp:extent cx="485775" cy="1152525"/>
            <wp:effectExtent l="0" t="0" r="9525" b="9525"/>
            <wp:wrapTight wrapText="bothSides">
              <wp:wrapPolygon edited="0">
                <wp:start x="21600" y="21600"/>
                <wp:lineTo x="21600" y="179"/>
                <wp:lineTo x="424" y="179"/>
                <wp:lineTo x="424" y="21600"/>
                <wp:lineTo x="21600" y="21600"/>
              </wp:wrapPolygon>
            </wp:wrapTight>
            <wp:docPr id="322" name="Picture 322" descr="A picture containing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91016_1909e.jpg"/>
                    <pic:cNvPicPr/>
                  </pic:nvPicPr>
                  <pic:blipFill rotWithShape="1">
                    <a:blip r:embed="rId264" cstate="screen">
                      <a:extLst>
                        <a:ext uri="{28A0092B-C50C-407E-A947-70E740481C1C}">
                          <a14:useLocalDpi xmlns:a14="http://schemas.microsoft.com/office/drawing/2010/main"/>
                        </a:ext>
                      </a:extLst>
                    </a:blip>
                    <a:srcRect t="-1"/>
                    <a:stretch/>
                  </pic:blipFill>
                  <pic:spPr bwMode="auto">
                    <a:xfrm rot="10800000">
                      <a:off x="0" y="0"/>
                      <a:ext cx="485775" cy="1152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F1B1B">
        <w:t xml:space="preserve">Bus stop 1909 </w:t>
      </w:r>
    </w:p>
    <w:p w14:paraId="50D4215B" w14:textId="662763B0" w:rsidR="00D93EF9" w:rsidRDefault="00D93EF9" w:rsidP="00D93EF9">
      <w:r>
        <w:t xml:space="preserve">Bus stop 1909 </w:t>
      </w:r>
      <w:r w:rsidR="00F508A3">
        <w:t>is on</w:t>
      </w:r>
      <w:r>
        <w:t xml:space="preserve"> </w:t>
      </w:r>
      <w:proofErr w:type="spellStart"/>
      <w:r>
        <w:t>Ath</w:t>
      </w:r>
      <w:r w:rsidR="00E97CD6">
        <w:t>l</w:t>
      </w:r>
      <w:r>
        <w:t>lon</w:t>
      </w:r>
      <w:proofErr w:type="spellEnd"/>
      <w:r>
        <w:t xml:space="preserve"> Drive </w:t>
      </w:r>
      <w:r w:rsidR="00F508A3">
        <w:t>in Wanniassa</w:t>
      </w:r>
      <w:r>
        <w:t>. The bus stop ha</w:t>
      </w:r>
      <w:r w:rsidR="00F508A3">
        <w:t>s</w:t>
      </w:r>
      <w:r>
        <w:t xml:space="preserve"> been recently updated with shelters and lighting.</w:t>
      </w:r>
      <w:r>
        <w:rPr>
          <w:vertAlign w:val="superscript"/>
        </w:rPr>
        <w:t xml:space="preserve"> </w:t>
      </w:r>
      <w:r>
        <w:rPr>
          <w:rStyle w:val="FootnoteReference"/>
        </w:rPr>
        <w:footnoteReference w:id="37"/>
      </w:r>
      <w:r w:rsidR="009E4375">
        <w:rPr>
          <w:vertAlign w:val="superscript"/>
        </w:rPr>
        <w:t xml:space="preserve"> </w:t>
      </w:r>
      <w:r w:rsidR="009E4375">
        <w:t>The bus stop on the opposite side of the road is 1908.</w:t>
      </w:r>
    </w:p>
    <w:p w14:paraId="75106F41" w14:textId="77777777" w:rsidR="00D93EF9" w:rsidRPr="001F39C7" w:rsidRDefault="00D93EF9" w:rsidP="00D93EF9">
      <w:pPr>
        <w:pStyle w:val="Quote"/>
      </w:pPr>
      <w:r w:rsidRPr="001F39C7">
        <w:t>“The only lit route home requires me to walk twice the distance as a direct route from the stop as I need to double back to walk where there are street lights. Even this route makes me feel unsafe.”</w:t>
      </w:r>
    </w:p>
    <w:p w14:paraId="6EBC9A4B" w14:textId="34502133" w:rsidR="00D93EF9" w:rsidRDefault="00046F94" w:rsidP="00F508A3">
      <w:r>
        <w:t>The</w:t>
      </w:r>
      <w:r w:rsidR="00F508A3">
        <w:t xml:space="preserve"> bus stop is very well lit and there is </w:t>
      </w:r>
      <w:r w:rsidR="00D93EF9">
        <w:t xml:space="preserve">adequate lighting </w:t>
      </w:r>
      <w:r>
        <w:t xml:space="preserve">on </w:t>
      </w:r>
      <w:r w:rsidR="00F508A3">
        <w:t xml:space="preserve">the path that </w:t>
      </w:r>
      <w:r w:rsidR="00D93EF9">
        <w:t>head</w:t>
      </w:r>
      <w:r w:rsidR="00F508A3">
        <w:t>s</w:t>
      </w:r>
      <w:r w:rsidR="00D93EF9">
        <w:t xml:space="preserve"> away from the bus</w:t>
      </w:r>
      <w:r w:rsidR="00F508A3">
        <w:t xml:space="preserve">. The bus stops sit on a very busy road </w:t>
      </w:r>
      <w:r w:rsidR="00BD35D5">
        <w:t xml:space="preserve">(Figure </w:t>
      </w:r>
      <w:r w:rsidR="00FD4910">
        <w:t>7</w:t>
      </w:r>
      <w:r w:rsidR="00E97CD6">
        <w:t>2</w:t>
      </w:r>
      <w:r w:rsidR="00BD35D5">
        <w:t xml:space="preserve">) </w:t>
      </w:r>
      <w:r w:rsidR="00F508A3">
        <w:t>which do</w:t>
      </w:r>
      <w:r>
        <w:t>es</w:t>
      </w:r>
      <w:r w:rsidR="00F508A3">
        <w:t xml:space="preserve"> not have any housing or shop fronts nearby. </w:t>
      </w:r>
      <w:r w:rsidR="001A3FBB">
        <w:t>Behind the bus stop is the</w:t>
      </w:r>
      <w:r w:rsidR="00F508A3">
        <w:t xml:space="preserve"> Wanniassa Park &amp; Ride to the bus stop is down a small floodway valley. This valley is very isolated as it is an area that cannot be seen from Athlon Dr or </w:t>
      </w:r>
      <w:proofErr w:type="spellStart"/>
      <w:r w:rsidR="00F508A3">
        <w:t>Rylah</w:t>
      </w:r>
      <w:proofErr w:type="spellEnd"/>
      <w:r w:rsidR="00F508A3">
        <w:t xml:space="preserve"> Cres, the road that the Wanniassa Park &amp; Ride is on</w:t>
      </w:r>
      <w:r w:rsidR="00BD35D5">
        <w:t xml:space="preserve"> (Figure </w:t>
      </w:r>
      <w:r w:rsidR="00FD4910">
        <w:t>7</w:t>
      </w:r>
      <w:r w:rsidR="00E97CD6">
        <w:t>3</w:t>
      </w:r>
      <w:r w:rsidR="00BD35D5">
        <w:t xml:space="preserve"> and </w:t>
      </w:r>
      <w:r w:rsidR="00FD4910">
        <w:t>7</w:t>
      </w:r>
      <w:r w:rsidR="00E97CD6">
        <w:t>4</w:t>
      </w:r>
      <w:r w:rsidR="00BD35D5">
        <w:t>)</w:t>
      </w:r>
      <w:r w:rsidR="00F508A3">
        <w:t>.</w:t>
      </w:r>
    </w:p>
    <w:p w14:paraId="1E7CA616" w14:textId="14EC6B6C" w:rsidR="00D93EF9" w:rsidRPr="002D2003" w:rsidRDefault="00F508A3" w:rsidP="002D2003">
      <w:r w:rsidRPr="002D2003">
        <w:t xml:space="preserve">Crossing to the opposite side of the road to get to Kambah, there </w:t>
      </w:r>
      <w:r w:rsidR="001A3FBB">
        <w:t>are</w:t>
      </w:r>
      <w:r w:rsidRPr="002D2003">
        <w:t xml:space="preserve"> traffic lights which makes it safe to cross this very busy road. Some of the path to walk to homes in Kambah </w:t>
      </w:r>
      <w:r w:rsidR="00093FF0">
        <w:t>is</w:t>
      </w:r>
      <w:r w:rsidR="001A3FBB">
        <w:t xml:space="preserve"> only</w:t>
      </w:r>
      <w:r w:rsidRPr="002D2003">
        <w:t xml:space="preserve"> lit until </w:t>
      </w:r>
      <w:r w:rsidR="002D2003" w:rsidRPr="002D2003">
        <w:t xml:space="preserve">halfway into the wooded area. </w:t>
      </w:r>
      <w:r w:rsidR="002D2003">
        <w:t>The woode</w:t>
      </w:r>
      <w:r w:rsidR="001A3FBB">
        <w:t>d</w:t>
      </w:r>
      <w:r w:rsidR="002D2003">
        <w:t xml:space="preserve"> area feels isolated even during the day</w:t>
      </w:r>
      <w:r w:rsidR="00093FF0">
        <w:t>. A</w:t>
      </w:r>
      <w:r w:rsidR="002D2003">
        <w:t>t night it would be dark due to the lack of lighting</w:t>
      </w:r>
      <w:r w:rsidR="001A3FBB">
        <w:t xml:space="preserve"> (see bus stop 1908)</w:t>
      </w:r>
      <w:r w:rsidR="002D2003">
        <w:t xml:space="preserve">. </w:t>
      </w:r>
    </w:p>
    <w:p w14:paraId="2EFC56FC" w14:textId="12216512" w:rsidR="00D93EF9" w:rsidRDefault="00BD35D5" w:rsidP="00D93EF9">
      <w:r>
        <w:rPr>
          <w:noProof/>
        </w:rPr>
        <w:drawing>
          <wp:anchor distT="0" distB="0" distL="114300" distR="114300" simplePos="0" relativeHeight="252374016" behindDoc="1" locked="0" layoutInCell="1" allowOverlap="1" wp14:anchorId="51557C9E" wp14:editId="2AD21003">
            <wp:simplePos x="0" y="0"/>
            <wp:positionH relativeFrom="margin">
              <wp:posOffset>-444500</wp:posOffset>
            </wp:positionH>
            <wp:positionV relativeFrom="paragraph">
              <wp:posOffset>457200</wp:posOffset>
            </wp:positionV>
            <wp:extent cx="3566795" cy="2675255"/>
            <wp:effectExtent l="7620" t="0" r="3175" b="3175"/>
            <wp:wrapTight wrapText="bothSides">
              <wp:wrapPolygon edited="0">
                <wp:start x="46" y="21662"/>
                <wp:lineTo x="21504" y="21662"/>
                <wp:lineTo x="21504" y="128"/>
                <wp:lineTo x="46" y="128"/>
                <wp:lineTo x="46" y="21662"/>
              </wp:wrapPolygon>
            </wp:wrapTight>
            <wp:docPr id="421" name="Picture 421" descr="A picture containing tree, snow, wall,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1909c.jpg"/>
                    <pic:cNvPicPr/>
                  </pic:nvPicPr>
                  <pic:blipFill>
                    <a:blip r:embed="rId271" cstate="screen">
                      <a:extLst>
                        <a:ext uri="{28A0092B-C50C-407E-A947-70E740481C1C}">
                          <a14:useLocalDpi xmlns:a14="http://schemas.microsoft.com/office/drawing/2010/main"/>
                        </a:ext>
                      </a:extLst>
                    </a:blip>
                    <a:stretch>
                      <a:fillRect/>
                    </a:stretch>
                  </pic:blipFill>
                  <pic:spPr>
                    <a:xfrm rot="5400000">
                      <a:off x="0" y="0"/>
                      <a:ext cx="3566795" cy="2675255"/>
                    </a:xfrm>
                    <a:prstGeom prst="rect">
                      <a:avLst/>
                    </a:prstGeom>
                  </pic:spPr>
                </pic:pic>
              </a:graphicData>
            </a:graphic>
            <wp14:sizeRelH relativeFrom="margin">
              <wp14:pctWidth>0</wp14:pctWidth>
            </wp14:sizeRelH>
            <wp14:sizeRelV relativeFrom="margin">
              <wp14:pctHeight>0</wp14:pctHeight>
            </wp14:sizeRelV>
          </wp:anchor>
        </w:drawing>
      </w:r>
      <w:r w:rsidR="00D93EF9" w:rsidRPr="00AE42D5">
        <w:t xml:space="preserve">The </w:t>
      </w:r>
      <w:r w:rsidR="00D93EF9">
        <w:t xml:space="preserve">bus stops have good lighting at the bus stop and the paths leading away. </w:t>
      </w:r>
      <w:r w:rsidR="002D2003">
        <w:t>However, t</w:t>
      </w:r>
      <w:r w:rsidR="00D93EF9">
        <w:t>here are entrapment zones and areas that are isolated</w:t>
      </w:r>
      <w:r w:rsidR="002D2003">
        <w:t>.</w:t>
      </w:r>
    </w:p>
    <w:p w14:paraId="4AA0AD81" w14:textId="245B017C" w:rsidR="00EF1B1B" w:rsidRDefault="00EF1B1B">
      <w:pPr>
        <w:ind w:left="567" w:right="567"/>
      </w:pPr>
    </w:p>
    <w:p w14:paraId="090E84BD" w14:textId="49284EFC" w:rsidR="00EF1B1B" w:rsidRDefault="00EF1B1B">
      <w:pPr>
        <w:ind w:left="567" w:right="567"/>
      </w:pPr>
    </w:p>
    <w:p w14:paraId="6EBE0BD7" w14:textId="371D89B8" w:rsidR="00EF1B1B" w:rsidRDefault="00EF1B1B">
      <w:pPr>
        <w:ind w:left="567" w:right="567"/>
      </w:pPr>
    </w:p>
    <w:p w14:paraId="24CD1EA9" w14:textId="38E40DEC" w:rsidR="00EF1B1B" w:rsidRDefault="00EF1B1B">
      <w:pPr>
        <w:ind w:left="567" w:right="567"/>
      </w:pPr>
    </w:p>
    <w:p w14:paraId="4E6DC123" w14:textId="5B626E25" w:rsidR="00BD35D5" w:rsidRDefault="00BD35D5">
      <w:pPr>
        <w:ind w:left="567" w:right="567"/>
      </w:pPr>
      <w:r>
        <w:rPr>
          <w:noProof/>
        </w:rPr>
        <mc:AlternateContent>
          <mc:Choice Requires="wps">
            <w:drawing>
              <wp:anchor distT="0" distB="0" distL="114300" distR="114300" simplePos="0" relativeHeight="252376064" behindDoc="1" locked="0" layoutInCell="1" allowOverlap="1" wp14:anchorId="5BD4DBFA" wp14:editId="57BD0FE4">
                <wp:simplePos x="0" y="0"/>
                <wp:positionH relativeFrom="margin">
                  <wp:align>left</wp:align>
                </wp:positionH>
                <wp:positionV relativeFrom="paragraph">
                  <wp:posOffset>1663065</wp:posOffset>
                </wp:positionV>
                <wp:extent cx="2357755" cy="635"/>
                <wp:effectExtent l="0" t="0" r="4445" b="8255"/>
                <wp:wrapTight wrapText="bothSides">
                  <wp:wrapPolygon edited="0">
                    <wp:start x="0" y="0"/>
                    <wp:lineTo x="0" y="20698"/>
                    <wp:lineTo x="21466" y="20698"/>
                    <wp:lineTo x="21466" y="0"/>
                    <wp:lineTo x="0" y="0"/>
                  </wp:wrapPolygon>
                </wp:wrapTight>
                <wp:docPr id="422" name="Text Box 422"/>
                <wp:cNvGraphicFramePr/>
                <a:graphic xmlns:a="http://schemas.openxmlformats.org/drawingml/2006/main">
                  <a:graphicData uri="http://schemas.microsoft.com/office/word/2010/wordprocessingShape">
                    <wps:wsp>
                      <wps:cNvSpPr txBox="1"/>
                      <wps:spPr>
                        <a:xfrm>
                          <a:off x="0" y="0"/>
                          <a:ext cx="2357755" cy="635"/>
                        </a:xfrm>
                        <a:prstGeom prst="rect">
                          <a:avLst/>
                        </a:prstGeom>
                        <a:solidFill>
                          <a:prstClr val="white"/>
                        </a:solidFill>
                        <a:ln>
                          <a:noFill/>
                        </a:ln>
                      </wps:spPr>
                      <wps:txbx>
                        <w:txbxContent>
                          <w:p w14:paraId="74092CD6" w14:textId="138E5681" w:rsidR="00283C9B" w:rsidRPr="00BD35D5" w:rsidRDefault="00283C9B" w:rsidP="00BD35D5">
                            <w:pPr>
                              <w:pStyle w:val="Caption"/>
                              <w:rPr>
                                <w:noProof/>
                                <w:color w:val="auto"/>
                              </w:rPr>
                            </w:pPr>
                            <w:r w:rsidRPr="00BD35D5">
                              <w:rPr>
                                <w:color w:val="auto"/>
                              </w:rPr>
                              <w:t>Figure</w:t>
                            </w:r>
                            <w:r>
                              <w:rPr>
                                <w:color w:val="auto"/>
                              </w:rPr>
                              <w:t xml:space="preserve"> 72</w:t>
                            </w:r>
                            <w:r w:rsidRPr="00BD35D5">
                              <w:rPr>
                                <w:color w:val="auto"/>
                              </w:rPr>
                              <w:t>: Bus stop 1909</w:t>
                            </w:r>
                            <w:r>
                              <w:rPr>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D4DBFA" id="Text Box 422" o:spid="_x0000_s1243" type="#_x0000_t202" style="position:absolute;left:0;text-align:left;margin-left:0;margin-top:130.95pt;width:185.65pt;height:.05pt;z-index:-25094041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" stroked="f">
                <v:textbox style="mso-fit-shape-to-text:t" inset="0,0,0,0">
                  <w:txbxContent>
                    <w:p w14:paraId="74092CD6" w14:textId="138E5681" w:rsidR="00283C9B" w:rsidRPr="00BD35D5" w:rsidRDefault="00283C9B" w:rsidP="00BD35D5">
                      <w:pPr>
                        <w:pStyle w:val="Caption"/>
                        <w:rPr>
                          <w:noProof/>
                          <w:color w:val="auto"/>
                        </w:rPr>
                      </w:pPr>
                      <w:r w:rsidRPr="00BD35D5">
                        <w:rPr>
                          <w:color w:val="auto"/>
                        </w:rPr>
                        <w:t>Figure</w:t>
                      </w:r>
                      <w:r>
                        <w:rPr>
                          <w:color w:val="auto"/>
                        </w:rPr>
                        <w:t xml:space="preserve"> 72</w:t>
                      </w:r>
                      <w:r w:rsidRPr="00BD35D5">
                        <w:rPr>
                          <w:color w:val="auto"/>
                        </w:rPr>
                        <w:t>: Bus stop 1909</w:t>
                      </w:r>
                      <w:r>
                        <w:rPr>
                          <w:color w:val="auto"/>
                        </w:rPr>
                        <w:t>.</w:t>
                      </w:r>
                    </w:p>
                  </w:txbxContent>
                </v:textbox>
                <w10:wrap type="tight" anchorx="margin"/>
              </v:shape>
            </w:pict>
          </mc:Fallback>
        </mc:AlternateContent>
      </w:r>
      <w:r w:rsidR="005D74FA">
        <w:br w:type="page"/>
      </w:r>
    </w:p>
    <w:p w14:paraId="35AA2537" w14:textId="2308173B" w:rsidR="005D74FA" w:rsidRDefault="00BD35D5">
      <w:pPr>
        <w:ind w:left="567" w:right="567"/>
      </w:pPr>
      <w:r>
        <w:rPr>
          <w:noProof/>
        </w:rPr>
        <w:lastRenderedPageBreak/>
        <mc:AlternateContent>
          <mc:Choice Requires="wpg">
            <w:drawing>
              <wp:anchor distT="0" distB="0" distL="114300" distR="114300" simplePos="0" relativeHeight="252254208" behindDoc="0" locked="0" layoutInCell="1" allowOverlap="1" wp14:anchorId="30112C66" wp14:editId="0B177EA4">
                <wp:simplePos x="0" y="0"/>
                <wp:positionH relativeFrom="margin">
                  <wp:posOffset>895350</wp:posOffset>
                </wp:positionH>
                <wp:positionV relativeFrom="paragraph">
                  <wp:posOffset>9525</wp:posOffset>
                </wp:positionV>
                <wp:extent cx="4295775" cy="2743200"/>
                <wp:effectExtent l="0" t="0" r="9525" b="0"/>
                <wp:wrapTight wrapText="bothSides">
                  <wp:wrapPolygon edited="0">
                    <wp:start x="0" y="0"/>
                    <wp:lineTo x="0" y="21450"/>
                    <wp:lineTo x="21552" y="21450"/>
                    <wp:lineTo x="21552" y="0"/>
                    <wp:lineTo x="0" y="0"/>
                  </wp:wrapPolygon>
                </wp:wrapTight>
                <wp:docPr id="308" name="Group 308"/>
                <wp:cNvGraphicFramePr/>
                <a:graphic xmlns:a="http://schemas.openxmlformats.org/drawingml/2006/main">
                  <a:graphicData uri="http://schemas.microsoft.com/office/word/2010/wordprocessingGroup">
                    <wpg:wgp>
                      <wpg:cNvGrpSpPr/>
                      <wpg:grpSpPr>
                        <a:xfrm>
                          <a:off x="0" y="0"/>
                          <a:ext cx="4295775" cy="2743200"/>
                          <a:chOff x="0" y="0"/>
                          <a:chExt cx="3394710" cy="1948069"/>
                        </a:xfrm>
                      </wpg:grpSpPr>
                      <pic:pic xmlns:pic="http://schemas.openxmlformats.org/drawingml/2006/picture">
                        <pic:nvPicPr>
                          <pic:cNvPr id="320" name="Picture 320" descr="A picture containing tree, train, grass, nature&#10;&#10;Description automatically generated"/>
                          <pic:cNvPicPr>
                            <a:picLocks noChangeAspect="1"/>
                          </pic:cNvPicPr>
                        </pic:nvPicPr>
                        <pic:blipFill>
                          <a:blip r:embed="rId272" cstate="screen">
                            <a:extLst>
                              <a:ext uri="{28A0092B-C50C-407E-A947-70E740481C1C}">
                                <a14:useLocalDpi xmlns:a14="http://schemas.microsoft.com/office/drawing/2010/main"/>
                              </a:ext>
                            </a:extLst>
                          </a:blip>
                          <a:stretch>
                            <a:fillRect/>
                          </a:stretch>
                        </pic:blipFill>
                        <pic:spPr>
                          <a:xfrm rot="10800000">
                            <a:off x="0" y="0"/>
                            <a:ext cx="3394710" cy="1650365"/>
                          </a:xfrm>
                          <a:prstGeom prst="rect">
                            <a:avLst/>
                          </a:prstGeom>
                        </pic:spPr>
                      </pic:pic>
                      <wps:wsp>
                        <wps:cNvPr id="321" name="Text Box 321"/>
                        <wps:cNvSpPr txBox="1"/>
                        <wps:spPr>
                          <a:xfrm>
                            <a:off x="0" y="1653600"/>
                            <a:ext cx="3378835" cy="294469"/>
                          </a:xfrm>
                          <a:prstGeom prst="rect">
                            <a:avLst/>
                          </a:prstGeom>
                          <a:solidFill>
                            <a:prstClr val="white"/>
                          </a:solidFill>
                          <a:ln>
                            <a:noFill/>
                          </a:ln>
                        </wps:spPr>
                        <wps:txbx>
                          <w:txbxContent>
                            <w:p w14:paraId="72AD42BE" w14:textId="50DBCCE6" w:rsidR="00283C9B" w:rsidRDefault="00283C9B" w:rsidP="00D93EF9">
                              <w:pPr>
                                <w:pStyle w:val="Caption"/>
                                <w:rPr>
                                  <w:color w:val="auto"/>
                                </w:rPr>
                              </w:pPr>
                              <w:r w:rsidRPr="00AD36A1">
                                <w:rPr>
                                  <w:color w:val="auto"/>
                                </w:rPr>
                                <w:t>Figure</w:t>
                              </w:r>
                              <w:r>
                                <w:rPr>
                                  <w:color w:val="auto"/>
                                </w:rPr>
                                <w:t xml:space="preserve"> 73</w:t>
                              </w:r>
                              <w:r w:rsidRPr="00AD36A1">
                                <w:rPr>
                                  <w:color w:val="auto"/>
                                </w:rPr>
                                <w:t>: Photo of floodway valley between bus stop and park and ride car park.</w:t>
                              </w:r>
                            </w:p>
                            <w:p w14:paraId="29BFD324" w14:textId="3F13CB78" w:rsidR="00283C9B" w:rsidRDefault="00283C9B" w:rsidP="00BD35D5"/>
                            <w:p w14:paraId="757187B1" w14:textId="77777777" w:rsidR="00283C9B" w:rsidRPr="00BD35D5" w:rsidRDefault="00283C9B" w:rsidP="00BD35D5"/>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112C66" id="Group 308" o:spid="_x0000_s1244" style="position:absolute;left:0;text-align:left;margin-left:70.5pt;margin-top:.75pt;width:338.25pt;height:3in;z-index:252254208;mso-position-horizontal-relative:margin;mso-width-relative:margin;mso-height-relative:margin" coordsize="33947,194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">
                <v:shape id="Picture 320" o:spid="_x0000_s1245" type="#_x0000_t75" alt="A picture containing tree, train, grass, nature&#10;&#10;Description automatically generated" style="position:absolute;width:33947;height:16503;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">
                  <v:imagedata r:id="rId273" o:title="A picture containing tree, train, grass, nature&#10;&#10;Description automatically generated"/>
                </v:shape>
                <v:shape id="Text Box 321" o:spid="_x0000_s1246" type="#_x0000_t202" style="position:absolute;top:16536;width:33788;height:2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" stroked="f">
                  <v:textbox inset="0,0,0,0">
                    <w:txbxContent>
                      <w:p w14:paraId="72AD42BE" w14:textId="50DBCCE6" w:rsidR="00283C9B" w:rsidRDefault="00283C9B" w:rsidP="00D93EF9">
                        <w:pPr>
                          <w:pStyle w:val="Caption"/>
                          <w:rPr>
                            <w:color w:val="auto"/>
                          </w:rPr>
                        </w:pPr>
                        <w:r w:rsidRPr="00AD36A1">
                          <w:rPr>
                            <w:color w:val="auto"/>
                          </w:rPr>
                          <w:t>Figure</w:t>
                        </w:r>
                        <w:r>
                          <w:rPr>
                            <w:color w:val="auto"/>
                          </w:rPr>
                          <w:t xml:space="preserve"> 73</w:t>
                        </w:r>
                        <w:r w:rsidRPr="00AD36A1">
                          <w:rPr>
                            <w:color w:val="auto"/>
                          </w:rPr>
                          <w:t>: Photo of floodway valley between bus stop and park and ride car park.</w:t>
                        </w:r>
                      </w:p>
                      <w:p w14:paraId="29BFD324" w14:textId="3F13CB78" w:rsidR="00283C9B" w:rsidRDefault="00283C9B" w:rsidP="00BD35D5"/>
                      <w:p w14:paraId="757187B1" w14:textId="77777777" w:rsidR="00283C9B" w:rsidRPr="00BD35D5" w:rsidRDefault="00283C9B" w:rsidP="00BD35D5"/>
                    </w:txbxContent>
                  </v:textbox>
                </v:shape>
                <w10:wrap type="tight" anchorx="margin"/>
              </v:group>
            </w:pict>
          </mc:Fallback>
        </mc:AlternateContent>
      </w:r>
    </w:p>
    <w:p w14:paraId="6DB6BDE4" w14:textId="5679D393" w:rsidR="00BD35D5" w:rsidRDefault="00BD35D5">
      <w:pPr>
        <w:ind w:left="567" w:right="567"/>
      </w:pPr>
    </w:p>
    <w:p w14:paraId="0D25C231" w14:textId="3A966E92" w:rsidR="00BD35D5" w:rsidRDefault="00BD35D5">
      <w:pPr>
        <w:ind w:left="567" w:right="567"/>
      </w:pPr>
    </w:p>
    <w:p w14:paraId="5AB8B3C9" w14:textId="4585D509" w:rsidR="00BD35D5" w:rsidRDefault="00BD35D5">
      <w:pPr>
        <w:ind w:left="567" w:right="567"/>
      </w:pPr>
    </w:p>
    <w:p w14:paraId="7F15E8F8" w14:textId="77777777" w:rsidR="00BD35D5" w:rsidRDefault="00BD35D5">
      <w:pPr>
        <w:ind w:left="567" w:right="567"/>
      </w:pPr>
    </w:p>
    <w:p w14:paraId="7AF1A063" w14:textId="1D4F781A" w:rsidR="00BD35D5" w:rsidRDefault="00BD35D5">
      <w:pPr>
        <w:ind w:left="567" w:right="567"/>
      </w:pPr>
    </w:p>
    <w:p w14:paraId="60F5BF80" w14:textId="242A6341" w:rsidR="00BD35D5" w:rsidRDefault="00BD35D5">
      <w:pPr>
        <w:ind w:left="567" w:right="567"/>
      </w:pPr>
    </w:p>
    <w:p w14:paraId="4B242943" w14:textId="2F8DC6AB" w:rsidR="00BD35D5" w:rsidRDefault="00BD35D5">
      <w:pPr>
        <w:ind w:left="567" w:right="567"/>
      </w:pPr>
    </w:p>
    <w:p w14:paraId="227B0926" w14:textId="564D4971" w:rsidR="00BD35D5" w:rsidRDefault="00BD35D5">
      <w:pPr>
        <w:ind w:left="567" w:right="567"/>
      </w:pPr>
      <w:r>
        <w:rPr>
          <w:noProof/>
        </w:rPr>
        <mc:AlternateContent>
          <mc:Choice Requires="wps">
            <w:drawing>
              <wp:anchor distT="0" distB="0" distL="114300" distR="114300" simplePos="0" relativeHeight="252379136" behindDoc="1" locked="0" layoutInCell="1" allowOverlap="1" wp14:anchorId="6E0746EB" wp14:editId="1F6200C5">
                <wp:simplePos x="0" y="0"/>
                <wp:positionH relativeFrom="column">
                  <wp:posOffset>324485</wp:posOffset>
                </wp:positionH>
                <wp:positionV relativeFrom="paragraph">
                  <wp:posOffset>3002915</wp:posOffset>
                </wp:positionV>
                <wp:extent cx="5485765" cy="635"/>
                <wp:effectExtent l="0" t="0" r="0" b="0"/>
                <wp:wrapTight wrapText="bothSides">
                  <wp:wrapPolygon edited="0">
                    <wp:start x="0" y="0"/>
                    <wp:lineTo x="0" y="21600"/>
                    <wp:lineTo x="21600" y="21600"/>
                    <wp:lineTo x="21600" y="0"/>
                  </wp:wrapPolygon>
                </wp:wrapTight>
                <wp:docPr id="425" name="Text Box 425"/>
                <wp:cNvGraphicFramePr/>
                <a:graphic xmlns:a="http://schemas.openxmlformats.org/drawingml/2006/main">
                  <a:graphicData uri="http://schemas.microsoft.com/office/word/2010/wordprocessingShape">
                    <wps:wsp>
                      <wps:cNvSpPr txBox="1"/>
                      <wps:spPr>
                        <a:xfrm>
                          <a:off x="0" y="0"/>
                          <a:ext cx="5485765" cy="635"/>
                        </a:xfrm>
                        <a:prstGeom prst="rect">
                          <a:avLst/>
                        </a:prstGeom>
                        <a:solidFill>
                          <a:prstClr val="white"/>
                        </a:solidFill>
                        <a:ln>
                          <a:noFill/>
                        </a:ln>
                      </wps:spPr>
                      <wps:txbx>
                        <w:txbxContent>
                          <w:p w14:paraId="0BFBCF53" w14:textId="777BCD9E" w:rsidR="00283C9B" w:rsidRPr="00BD35D5" w:rsidRDefault="00283C9B" w:rsidP="00BD35D5">
                            <w:pPr>
                              <w:pStyle w:val="Caption"/>
                              <w:rPr>
                                <w:noProof/>
                                <w:color w:val="auto"/>
                              </w:rPr>
                            </w:pPr>
                            <w:r w:rsidRPr="00BD35D5">
                              <w:rPr>
                                <w:color w:val="auto"/>
                              </w:rPr>
                              <w:t xml:space="preserve">Figure </w:t>
                            </w:r>
                            <w:r>
                              <w:rPr>
                                <w:color w:val="auto"/>
                              </w:rPr>
                              <w:t>74</w:t>
                            </w:r>
                            <w:r w:rsidRPr="00BD35D5">
                              <w:rPr>
                                <w:color w:val="auto"/>
                              </w:rPr>
                              <w:t xml:space="preserve">: </w:t>
                            </w:r>
                            <w:r>
                              <w:rPr>
                                <w:color w:val="auto"/>
                              </w:rPr>
                              <w:t>Floodway v</w:t>
                            </w:r>
                            <w:r w:rsidRPr="00BD35D5">
                              <w:rPr>
                                <w:color w:val="auto"/>
                              </w:rPr>
                              <w:t>alley between bus stop and park and ride carpark.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0746EB" id="Text Box 425" o:spid="_x0000_s1247" type="#_x0000_t202" style="position:absolute;left:0;text-align:left;margin-left:25.55pt;margin-top:236.45pt;width:431.95pt;height:.05pt;z-index:-250937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" stroked="f">
                <v:textbox style="mso-fit-shape-to-text:t" inset="0,0,0,0">
                  <w:txbxContent>
                    <w:p w14:paraId="0BFBCF53" w14:textId="777BCD9E" w:rsidR="00283C9B" w:rsidRPr="00BD35D5" w:rsidRDefault="00283C9B" w:rsidP="00BD35D5">
                      <w:pPr>
                        <w:pStyle w:val="Caption"/>
                        <w:rPr>
                          <w:noProof/>
                          <w:color w:val="auto"/>
                        </w:rPr>
                      </w:pPr>
                      <w:r w:rsidRPr="00BD35D5">
                        <w:rPr>
                          <w:color w:val="auto"/>
                        </w:rPr>
                        <w:t xml:space="preserve">Figure </w:t>
                      </w:r>
                      <w:r>
                        <w:rPr>
                          <w:color w:val="auto"/>
                        </w:rPr>
                        <w:t>74</w:t>
                      </w:r>
                      <w:r w:rsidRPr="00BD35D5">
                        <w:rPr>
                          <w:color w:val="auto"/>
                        </w:rPr>
                        <w:t xml:space="preserve">: </w:t>
                      </w:r>
                      <w:r>
                        <w:rPr>
                          <w:color w:val="auto"/>
                        </w:rPr>
                        <w:t>Floodway v</w:t>
                      </w:r>
                      <w:r w:rsidRPr="00BD35D5">
                        <w:rPr>
                          <w:color w:val="auto"/>
                        </w:rPr>
                        <w:t>alley between bus stop and park and ride carpark.</w:t>
                      </w:r>
                    </w:p>
                  </w:txbxContent>
                </v:textbox>
                <w10:wrap type="tight"/>
              </v:shape>
            </w:pict>
          </mc:Fallback>
        </mc:AlternateContent>
      </w:r>
      <w:r>
        <w:rPr>
          <w:noProof/>
        </w:rPr>
        <w:drawing>
          <wp:anchor distT="0" distB="0" distL="114300" distR="114300" simplePos="0" relativeHeight="252377088" behindDoc="1" locked="0" layoutInCell="1" allowOverlap="1" wp14:anchorId="5D276AC6" wp14:editId="0DC438F8">
            <wp:simplePos x="0" y="0"/>
            <wp:positionH relativeFrom="column">
              <wp:posOffset>324485</wp:posOffset>
            </wp:positionH>
            <wp:positionV relativeFrom="paragraph">
              <wp:posOffset>278765</wp:posOffset>
            </wp:positionV>
            <wp:extent cx="5485765" cy="2667000"/>
            <wp:effectExtent l="0" t="0" r="635" b="0"/>
            <wp:wrapTight wrapText="bothSides">
              <wp:wrapPolygon edited="0">
                <wp:start x="21600" y="21600"/>
                <wp:lineTo x="21600" y="154"/>
                <wp:lineTo x="73" y="154"/>
                <wp:lineTo x="73" y="21600"/>
                <wp:lineTo x="21600" y="21600"/>
              </wp:wrapPolygon>
            </wp:wrapTight>
            <wp:docPr id="424" name="Picture 424" descr="A picture containing water, outdoor,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20191016_1909a.jpg"/>
                    <pic:cNvPicPr/>
                  </pic:nvPicPr>
                  <pic:blipFill>
                    <a:blip r:embed="rId274" cstate="screen">
                      <a:extLst>
                        <a:ext uri="{28A0092B-C50C-407E-A947-70E740481C1C}">
                          <a14:useLocalDpi xmlns:a14="http://schemas.microsoft.com/office/drawing/2010/main"/>
                        </a:ext>
                      </a:extLst>
                    </a:blip>
                    <a:stretch>
                      <a:fillRect/>
                    </a:stretch>
                  </pic:blipFill>
                  <pic:spPr>
                    <a:xfrm rot="10800000">
                      <a:off x="0" y="0"/>
                      <a:ext cx="5485765" cy="2667000"/>
                    </a:xfrm>
                    <a:prstGeom prst="rect">
                      <a:avLst/>
                    </a:prstGeom>
                  </pic:spPr>
                </pic:pic>
              </a:graphicData>
            </a:graphic>
          </wp:anchor>
        </w:drawing>
      </w:r>
    </w:p>
    <w:p w14:paraId="6DD52123" w14:textId="601DECD6" w:rsidR="00BD35D5" w:rsidRDefault="00BD35D5" w:rsidP="00BD35D5">
      <w:pPr>
        <w:ind w:right="567"/>
      </w:pPr>
    </w:p>
    <w:p w14:paraId="56F2A392" w14:textId="2A1F005E" w:rsidR="00BD35D5" w:rsidRDefault="00BD35D5">
      <w:pPr>
        <w:ind w:left="567" w:right="567"/>
      </w:pPr>
    </w:p>
    <w:p w14:paraId="6150C4F1" w14:textId="186CDA86" w:rsidR="002D2003" w:rsidRDefault="002D2003">
      <w:pPr>
        <w:ind w:left="567" w:right="567"/>
      </w:pPr>
      <w:r>
        <w:br w:type="page"/>
      </w:r>
    </w:p>
    <w:p w14:paraId="7FE32D89" w14:textId="77777777" w:rsidR="00550C92" w:rsidRDefault="00550C92" w:rsidP="00550C92">
      <w:pPr>
        <w:pStyle w:val="Heading1"/>
      </w:pPr>
      <w:r w:rsidRPr="00424111">
        <w:rPr>
          <w:noProof/>
        </w:rPr>
        <w:lastRenderedPageBreak/>
        <w:drawing>
          <wp:anchor distT="0" distB="0" distL="114300" distR="114300" simplePos="0" relativeHeight="252419072" behindDoc="0" locked="0" layoutInCell="1" allowOverlap="1" wp14:anchorId="27D41775" wp14:editId="3BCA4CCC">
            <wp:simplePos x="0" y="0"/>
            <wp:positionH relativeFrom="margin">
              <wp:align>left</wp:align>
            </wp:positionH>
            <wp:positionV relativeFrom="paragraph">
              <wp:posOffset>9525</wp:posOffset>
            </wp:positionV>
            <wp:extent cx="474298" cy="1029781"/>
            <wp:effectExtent l="0" t="0" r="2540" b="0"/>
            <wp:wrapSquare wrapText="bothSides"/>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5" cstate="screen">
                      <a:extLst>
                        <a:ext uri="{28A0092B-C50C-407E-A947-70E740481C1C}">
                          <a14:useLocalDpi xmlns:a14="http://schemas.microsoft.com/office/drawing/2010/main"/>
                        </a:ext>
                      </a:extLst>
                    </a:blip>
                    <a:srcRect/>
                    <a:stretch/>
                  </pic:blipFill>
                  <pic:spPr bwMode="auto">
                    <a:xfrm rot="10800000">
                      <a:off x="0" y="0"/>
                      <a:ext cx="474298" cy="10297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24111">
        <w:t>Bus stop 2822</w:t>
      </w:r>
    </w:p>
    <w:p w14:paraId="4956E17F" w14:textId="77777777" w:rsidR="00550C92" w:rsidRDefault="00550C92" w:rsidP="00550C92">
      <w:r>
        <w:t>Bus stop 2822 is located on Cotter Rd in Holder.</w:t>
      </w:r>
      <w:r>
        <w:rPr>
          <w:rStyle w:val="FootnoteReference"/>
        </w:rPr>
        <w:footnoteReference w:id="38"/>
      </w:r>
      <w:r>
        <w:t xml:space="preserve"> It is on a very busy multi-lane road and near a road bridge over Weston Creek. </w:t>
      </w:r>
    </w:p>
    <w:p w14:paraId="2515A160" w14:textId="77777777" w:rsidR="00550C92" w:rsidRDefault="00550C92" w:rsidP="00550C92">
      <w:pPr>
        <w:pStyle w:val="Quote"/>
      </w:pPr>
      <w:r>
        <w:t>“The footpaths are dimly lit and there are many blind spots/isolated areas to walk between the bus stop and the houses at the eastern end of Coombs.”</w:t>
      </w:r>
    </w:p>
    <w:p w14:paraId="49DCAA5A" w14:textId="5D0169ED" w:rsidR="00550C92" w:rsidRDefault="00550C92" w:rsidP="00550C92">
      <w:r>
        <w:rPr>
          <w:noProof/>
        </w:rPr>
        <mc:AlternateContent>
          <mc:Choice Requires="wpg">
            <w:drawing>
              <wp:anchor distT="0" distB="0" distL="114300" distR="114300" simplePos="0" relativeHeight="252420096" behindDoc="0" locked="0" layoutInCell="1" allowOverlap="1" wp14:anchorId="79BAFB73" wp14:editId="5AF10B9E">
                <wp:simplePos x="0" y="0"/>
                <wp:positionH relativeFrom="margin">
                  <wp:align>center</wp:align>
                </wp:positionH>
                <wp:positionV relativeFrom="paragraph">
                  <wp:posOffset>3490470</wp:posOffset>
                </wp:positionV>
                <wp:extent cx="5504180" cy="3200400"/>
                <wp:effectExtent l="0" t="0" r="1270" b="0"/>
                <wp:wrapSquare wrapText="bothSides"/>
                <wp:docPr id="294" name="Group 294"/>
                <wp:cNvGraphicFramePr/>
                <a:graphic xmlns:a="http://schemas.openxmlformats.org/drawingml/2006/main">
                  <a:graphicData uri="http://schemas.microsoft.com/office/word/2010/wordprocessingGroup">
                    <wpg:wgp>
                      <wpg:cNvGrpSpPr/>
                      <wpg:grpSpPr>
                        <a:xfrm>
                          <a:off x="0" y="0"/>
                          <a:ext cx="5504180" cy="3200400"/>
                          <a:chOff x="-1312566" y="908241"/>
                          <a:chExt cx="6926425" cy="3733322"/>
                        </a:xfrm>
                      </wpg:grpSpPr>
                      <pic:pic xmlns:pic="http://schemas.openxmlformats.org/drawingml/2006/picture">
                        <pic:nvPicPr>
                          <pic:cNvPr id="302" name="Picture 302"/>
                          <pic:cNvPicPr preferRelativeResize="0">
                            <a:picLocks noChangeAspect="1"/>
                          </pic:cNvPicPr>
                        </pic:nvPicPr>
                        <pic:blipFill>
                          <a:blip r:embed="rId276" cstate="screen">
                            <a:extLst>
                              <a:ext uri="{28A0092B-C50C-407E-A947-70E740481C1C}">
                                <a14:useLocalDpi xmlns:a14="http://schemas.microsoft.com/office/drawing/2010/main"/>
                              </a:ext>
                            </a:extLst>
                          </a:blip>
                          <a:srcRect/>
                          <a:stretch>
                            <a:fillRect/>
                          </a:stretch>
                        </pic:blipFill>
                        <pic:spPr bwMode="auto">
                          <a:xfrm rot="10800000">
                            <a:off x="-1312566" y="908241"/>
                            <a:ext cx="6926425" cy="3368777"/>
                          </a:xfrm>
                          <a:prstGeom prst="rect">
                            <a:avLst/>
                          </a:prstGeom>
                          <a:noFill/>
                          <a:ln>
                            <a:noFill/>
                          </a:ln>
                        </pic:spPr>
                      </pic:pic>
                      <wps:wsp>
                        <wps:cNvPr id="304" name="Text Box 304"/>
                        <wps:cNvSpPr txBox="1"/>
                        <wps:spPr>
                          <a:xfrm>
                            <a:off x="-1300580" y="4311730"/>
                            <a:ext cx="6913713" cy="329833"/>
                          </a:xfrm>
                          <a:prstGeom prst="rect">
                            <a:avLst/>
                          </a:prstGeom>
                          <a:solidFill>
                            <a:prstClr val="white"/>
                          </a:solidFill>
                          <a:ln>
                            <a:noFill/>
                          </a:ln>
                        </wps:spPr>
                        <wps:txbx>
                          <w:txbxContent>
                            <w:p w14:paraId="5AF9BB85" w14:textId="45DB0C6F" w:rsidR="00283C9B" w:rsidRPr="00A926CC" w:rsidRDefault="00283C9B" w:rsidP="00550C92">
                              <w:pPr>
                                <w:pStyle w:val="Caption"/>
                                <w:rPr>
                                  <w:noProof/>
                                  <w:color w:val="auto"/>
                                </w:rPr>
                              </w:pPr>
                              <w:r w:rsidRPr="00A926CC">
                                <w:rPr>
                                  <w:color w:val="auto"/>
                                </w:rPr>
                                <w:t xml:space="preserve">Figure </w:t>
                              </w:r>
                              <w:r>
                                <w:rPr>
                                  <w:color w:val="auto"/>
                                </w:rPr>
                                <w:t>76</w:t>
                              </w:r>
                              <w:r w:rsidRPr="00A926CC">
                                <w:rPr>
                                  <w:color w:val="auto"/>
                                </w:rPr>
                                <w:t>: Shared</w:t>
                              </w:r>
                              <w:r>
                                <w:rPr>
                                  <w:color w:val="auto"/>
                                </w:rPr>
                                <w:t xml:space="preserve"> pedestrian and cycle</w:t>
                              </w:r>
                              <w:r w:rsidRPr="00A926CC">
                                <w:rPr>
                                  <w:color w:val="auto"/>
                                </w:rPr>
                                <w:t xml:space="preserve"> pathway </w:t>
                              </w:r>
                              <w:r>
                                <w:rPr>
                                  <w:color w:val="auto"/>
                                </w:rPr>
                                <w:t xml:space="preserve">towards Holder and Weston Creek </w:t>
                              </w:r>
                              <w:r w:rsidRPr="00A926CC">
                                <w:rPr>
                                  <w:color w:val="auto"/>
                                </w:rPr>
                                <w:t xml:space="preserve">with no lighting below street level between Cotter Rd and </w:t>
                              </w:r>
                              <w:r>
                                <w:rPr>
                                  <w:color w:val="auto"/>
                                </w:rPr>
                                <w:t>Holder C</w:t>
                              </w:r>
                              <w:r w:rsidRPr="00A926CC">
                                <w:rPr>
                                  <w:color w:val="auto"/>
                                </w:rPr>
                                <w:t xml:space="preserve">ommunity </w:t>
                              </w:r>
                              <w:r>
                                <w:rPr>
                                  <w:color w:val="auto"/>
                                </w:rPr>
                                <w:t>G</w:t>
                              </w:r>
                              <w:r w:rsidRPr="00A926CC">
                                <w:rPr>
                                  <w:color w:val="auto"/>
                                </w:rPr>
                                <w:t>arden behind bus stop 2822.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BAFB73" id="Group 294" o:spid="_x0000_s1248" style="position:absolute;left:0;text-align:left;margin-left:0;margin-top:274.85pt;width:433.4pt;height:252pt;z-index:252420096;mso-position-horizontal:center;mso-position-horizontal-relative:margin;mso-width-relative:margin;mso-height-relative:margin" coordorigin="-13125,9082" coordsize="69264,373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">
                <v:shape id="Picture 302" o:spid="_x0000_s1249" type="#_x0000_t75" style="position:absolute;left:-13125;top:9082;width:69263;height:33688;rotation:18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">
                  <v:imagedata r:id="rId277" o:title=""/>
                </v:shape>
                <v:shape id="Text Box 304" o:spid="_x0000_s1250" type="#_x0000_t202" style="position:absolute;left:-13005;top:43117;width:69136;height:3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" stroked="f">
                  <v:textbox inset="0,0,0,0">
                    <w:txbxContent>
                      <w:p w14:paraId="5AF9BB85" w14:textId="45DB0C6F" w:rsidR="00283C9B" w:rsidRPr="00A926CC" w:rsidRDefault="00283C9B" w:rsidP="00550C92">
                        <w:pPr>
                          <w:pStyle w:val="Caption"/>
                          <w:rPr>
                            <w:noProof/>
                            <w:color w:val="auto"/>
                          </w:rPr>
                        </w:pPr>
                        <w:r w:rsidRPr="00A926CC">
                          <w:rPr>
                            <w:color w:val="auto"/>
                          </w:rPr>
                          <w:t xml:space="preserve">Figure </w:t>
                        </w:r>
                        <w:r>
                          <w:rPr>
                            <w:color w:val="auto"/>
                          </w:rPr>
                          <w:t>76</w:t>
                        </w:r>
                        <w:r w:rsidRPr="00A926CC">
                          <w:rPr>
                            <w:color w:val="auto"/>
                          </w:rPr>
                          <w:t>: Shared</w:t>
                        </w:r>
                        <w:r>
                          <w:rPr>
                            <w:color w:val="auto"/>
                          </w:rPr>
                          <w:t xml:space="preserve"> pedestrian and cycle</w:t>
                        </w:r>
                        <w:r w:rsidRPr="00A926CC">
                          <w:rPr>
                            <w:color w:val="auto"/>
                          </w:rPr>
                          <w:t xml:space="preserve"> pathway </w:t>
                        </w:r>
                        <w:r>
                          <w:rPr>
                            <w:color w:val="auto"/>
                          </w:rPr>
                          <w:t xml:space="preserve">towards Holder and Weston Creek </w:t>
                        </w:r>
                        <w:r w:rsidRPr="00A926CC">
                          <w:rPr>
                            <w:color w:val="auto"/>
                          </w:rPr>
                          <w:t xml:space="preserve">with no lighting below street level between Cotter Rd and </w:t>
                        </w:r>
                        <w:r>
                          <w:rPr>
                            <w:color w:val="auto"/>
                          </w:rPr>
                          <w:t>Holder C</w:t>
                        </w:r>
                        <w:r w:rsidRPr="00A926CC">
                          <w:rPr>
                            <w:color w:val="auto"/>
                          </w:rPr>
                          <w:t xml:space="preserve">ommunity </w:t>
                        </w:r>
                        <w:r>
                          <w:rPr>
                            <w:color w:val="auto"/>
                          </w:rPr>
                          <w:t>G</w:t>
                        </w:r>
                        <w:r w:rsidRPr="00A926CC">
                          <w:rPr>
                            <w:color w:val="auto"/>
                          </w:rPr>
                          <w:t>arden behind bus stop 2822.</w:t>
                        </w:r>
                      </w:p>
                    </w:txbxContent>
                  </v:textbox>
                </v:shape>
                <w10:wrap type="square" anchorx="margin"/>
              </v:group>
            </w:pict>
          </mc:Fallback>
        </mc:AlternateContent>
      </w:r>
      <w:r>
        <w:rPr>
          <w:noProof/>
        </w:rPr>
        <mc:AlternateContent>
          <mc:Choice Requires="wpg">
            <w:drawing>
              <wp:anchor distT="0" distB="0" distL="114300" distR="114300" simplePos="0" relativeHeight="252421120" behindDoc="0" locked="0" layoutInCell="1" allowOverlap="1" wp14:anchorId="55C8F408" wp14:editId="6C57A09C">
                <wp:simplePos x="0" y="0"/>
                <wp:positionH relativeFrom="margin">
                  <wp:align>right</wp:align>
                </wp:positionH>
                <wp:positionV relativeFrom="paragraph">
                  <wp:posOffset>7620</wp:posOffset>
                </wp:positionV>
                <wp:extent cx="3046095" cy="2094865"/>
                <wp:effectExtent l="0" t="0" r="1905" b="635"/>
                <wp:wrapSquare wrapText="bothSides"/>
                <wp:docPr id="309" name="Group 309"/>
                <wp:cNvGraphicFramePr/>
                <a:graphic xmlns:a="http://schemas.openxmlformats.org/drawingml/2006/main">
                  <a:graphicData uri="http://schemas.microsoft.com/office/word/2010/wordprocessingGroup">
                    <wpg:wgp>
                      <wpg:cNvGrpSpPr/>
                      <wpg:grpSpPr>
                        <a:xfrm>
                          <a:off x="0" y="0"/>
                          <a:ext cx="3046095" cy="2094865"/>
                          <a:chOff x="0" y="0"/>
                          <a:chExt cx="3046095" cy="2095499"/>
                        </a:xfrm>
                      </wpg:grpSpPr>
                      <wps:wsp>
                        <wps:cNvPr id="310" name="Text Box 310"/>
                        <wps:cNvSpPr txBox="1"/>
                        <wps:spPr>
                          <a:xfrm>
                            <a:off x="0" y="1933574"/>
                            <a:ext cx="3028950" cy="161925"/>
                          </a:xfrm>
                          <a:prstGeom prst="rect">
                            <a:avLst/>
                          </a:prstGeom>
                          <a:solidFill>
                            <a:prstClr val="white"/>
                          </a:solidFill>
                          <a:ln>
                            <a:noFill/>
                          </a:ln>
                        </wps:spPr>
                        <wps:txbx>
                          <w:txbxContent>
                            <w:p w14:paraId="284F4E5D" w14:textId="5573A33C" w:rsidR="00283C9B" w:rsidRPr="00A926CC" w:rsidRDefault="00283C9B" w:rsidP="00550C92">
                              <w:pPr>
                                <w:pStyle w:val="Caption"/>
                                <w:rPr>
                                  <w:b/>
                                  <w:noProof/>
                                  <w:color w:val="auto"/>
                                  <w:sz w:val="24"/>
                                </w:rPr>
                              </w:pPr>
                              <w:r w:rsidRPr="00A926CC">
                                <w:rPr>
                                  <w:color w:val="auto"/>
                                </w:rPr>
                                <w:t xml:space="preserve">Figure </w:t>
                              </w:r>
                              <w:r>
                                <w:rPr>
                                  <w:color w:val="auto"/>
                                </w:rPr>
                                <w:t>75</w:t>
                              </w:r>
                              <w:r w:rsidRPr="00A926CC">
                                <w:rPr>
                                  <w:color w:val="auto"/>
                                </w:rPr>
                                <w:t>: Streetlighting near bus stop 2822.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11" name="Picture 311"/>
                          <pic:cNvPicPr>
                            <a:picLocks noChangeAspect="1"/>
                          </pic:cNvPicPr>
                        </pic:nvPicPr>
                        <pic:blipFill rotWithShape="1">
                          <a:blip r:embed="rId278" cstate="screen">
                            <a:extLst>
                              <a:ext uri="{28A0092B-C50C-407E-A947-70E740481C1C}">
                                <a14:useLocalDpi xmlns:a14="http://schemas.microsoft.com/office/drawing/2010/main"/>
                              </a:ext>
                            </a:extLst>
                          </a:blip>
                          <a:srcRect/>
                          <a:stretch/>
                        </pic:blipFill>
                        <pic:spPr bwMode="auto">
                          <a:xfrm>
                            <a:off x="0" y="0"/>
                            <a:ext cx="3046095" cy="188658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5C8F408" id="Group 309" o:spid="_x0000_s1251" style="position:absolute;left:0;text-align:left;margin-left:188.65pt;margin-top:.6pt;width:239.85pt;height:164.95pt;z-index:252421120;mso-position-horizontal:right;mso-position-horizontal-relative:margin" coordsize="30460,209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">
                <v:shape id="Text Box 310" o:spid="_x0000_s1252" type="#_x0000_t202" style="position:absolute;top:19335;width:30289;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" stroked="f">
                  <v:textbox inset="0,0,0,0">
                    <w:txbxContent>
                      <w:p w14:paraId="284F4E5D" w14:textId="5573A33C" w:rsidR="00283C9B" w:rsidRPr="00A926CC" w:rsidRDefault="00283C9B" w:rsidP="00550C92">
                        <w:pPr>
                          <w:pStyle w:val="Caption"/>
                          <w:rPr>
                            <w:b/>
                            <w:noProof/>
                            <w:color w:val="auto"/>
                            <w:sz w:val="24"/>
                          </w:rPr>
                        </w:pPr>
                        <w:r w:rsidRPr="00A926CC">
                          <w:rPr>
                            <w:color w:val="auto"/>
                          </w:rPr>
                          <w:t xml:space="preserve">Figure </w:t>
                        </w:r>
                        <w:r>
                          <w:rPr>
                            <w:color w:val="auto"/>
                          </w:rPr>
                          <w:t>75</w:t>
                        </w:r>
                        <w:r w:rsidRPr="00A926CC">
                          <w:rPr>
                            <w:color w:val="auto"/>
                          </w:rPr>
                          <w:t>: Streetlighting near bus stop 2822.</w:t>
                        </w:r>
                      </w:p>
                    </w:txbxContent>
                  </v:textbox>
                </v:shape>
                <v:shape id="Picture 311" o:spid="_x0000_s1253" type="#_x0000_t75" style="position:absolute;width:30460;height:18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">
                  <v:imagedata r:id="rId279" o:title=""/>
                </v:shape>
                <w10:wrap type="square" anchorx="margin"/>
              </v:group>
            </w:pict>
          </mc:Fallback>
        </mc:AlternateContent>
      </w:r>
      <w:r>
        <w:t xml:space="preserve">The bus stop is sheltered with seating and surrounded by green space as shown in Figure </w:t>
      </w:r>
      <w:r w:rsidR="00FD4910">
        <w:t>7</w:t>
      </w:r>
      <w:r w:rsidR="00E97CD6">
        <w:t>5</w:t>
      </w:r>
      <w:r>
        <w:t xml:space="preserve">. The closest residential area is at least 200 metres walk to the right towards Weston and the closest shopping area is 600 metres beyond that. Cotter Rd is well-lit being lined with streetlights and the closest light about 10 metres away from bus stop 2822. However, pathways towards Coombs (opposite the bus stop) and Holder (behind the bus stop) have minimal or no lighting where the shared pedestrian and cycle path towards Holder is hidden away from motorists at below street level towards Weston Creek and passing Holder Community Garden (Figure </w:t>
      </w:r>
      <w:r w:rsidR="00FD4910">
        <w:t>7</w:t>
      </w:r>
      <w:r w:rsidR="00A971B0">
        <w:t>6</w:t>
      </w:r>
      <w:r>
        <w:t xml:space="preserve"> and </w:t>
      </w:r>
      <w:r w:rsidR="00FD4910">
        <w:t>7</w:t>
      </w:r>
      <w:r w:rsidR="00A971B0">
        <w:t>7</w:t>
      </w:r>
      <w:r>
        <w:t xml:space="preserve">). Women travelling to Coombs are required to cross traffic light to the right of the bus stop and from there either walk parallel to Cotter Rd before entering Coombs via </w:t>
      </w:r>
      <w:r w:rsidR="00093FF0">
        <w:t>reserve</w:t>
      </w:r>
      <w:r>
        <w:t xml:space="preserve"> or immediately enter the </w:t>
      </w:r>
      <w:r w:rsidR="00093FF0">
        <w:t>reserve</w:t>
      </w:r>
      <w:r>
        <w:t xml:space="preserve"> under Cotter Rd bridge and walk around the creek </w:t>
      </w:r>
      <w:r>
        <w:rPr>
          <w:noProof/>
        </w:rPr>
        <mc:AlternateContent>
          <mc:Choice Requires="wpg">
            <w:drawing>
              <wp:anchor distT="0" distB="0" distL="114300" distR="114300" simplePos="0" relativeHeight="252422144" behindDoc="0" locked="0" layoutInCell="1" allowOverlap="1" wp14:anchorId="4C444F87" wp14:editId="78B9764E">
                <wp:simplePos x="0" y="0"/>
                <wp:positionH relativeFrom="column">
                  <wp:posOffset>2464596</wp:posOffset>
                </wp:positionH>
                <wp:positionV relativeFrom="paragraph">
                  <wp:posOffset>0</wp:posOffset>
                </wp:positionV>
                <wp:extent cx="4019550" cy="2395959"/>
                <wp:effectExtent l="0" t="0" r="0" b="4445"/>
                <wp:wrapSquare wrapText="bothSides"/>
                <wp:docPr id="313" name="Group 313"/>
                <wp:cNvGraphicFramePr/>
                <a:graphic xmlns:a="http://schemas.openxmlformats.org/drawingml/2006/main">
                  <a:graphicData uri="http://schemas.microsoft.com/office/word/2010/wordprocessingGroup">
                    <wpg:wgp>
                      <wpg:cNvGrpSpPr/>
                      <wpg:grpSpPr>
                        <a:xfrm>
                          <a:off x="0" y="0"/>
                          <a:ext cx="4019550" cy="2395959"/>
                          <a:chOff x="0" y="0"/>
                          <a:chExt cx="4019550" cy="2395959"/>
                        </a:xfrm>
                      </wpg:grpSpPr>
                      <wps:wsp>
                        <wps:cNvPr id="314" name="Text Box 314"/>
                        <wps:cNvSpPr txBox="1"/>
                        <wps:spPr>
                          <a:xfrm>
                            <a:off x="0" y="1962150"/>
                            <a:ext cx="3997960" cy="433809"/>
                          </a:xfrm>
                          <a:prstGeom prst="rect">
                            <a:avLst/>
                          </a:prstGeom>
                          <a:solidFill>
                            <a:prstClr val="white"/>
                          </a:solidFill>
                          <a:ln>
                            <a:noFill/>
                          </a:ln>
                        </wps:spPr>
                        <wps:txbx>
                          <w:txbxContent>
                            <w:p w14:paraId="52C0EC99" w14:textId="5B656548" w:rsidR="00283C9B" w:rsidRPr="009E786A" w:rsidRDefault="00283C9B" w:rsidP="00550C92">
                              <w:pPr>
                                <w:pStyle w:val="Caption"/>
                                <w:rPr>
                                  <w:noProof/>
                                  <w:color w:val="auto"/>
                                </w:rPr>
                              </w:pPr>
                              <w:r w:rsidRPr="009E786A">
                                <w:rPr>
                                  <w:color w:val="auto"/>
                                </w:rPr>
                                <w:t xml:space="preserve">Figure </w:t>
                              </w:r>
                              <w:r>
                                <w:rPr>
                                  <w:color w:val="auto"/>
                                </w:rPr>
                                <w:t>77</w:t>
                              </w:r>
                              <w:r w:rsidRPr="009E786A">
                                <w:rPr>
                                  <w:color w:val="auto"/>
                                </w:rPr>
                                <w:t xml:space="preserve">: </w:t>
                              </w:r>
                              <w:r>
                                <w:rPr>
                                  <w:color w:val="auto"/>
                                </w:rPr>
                                <w:t>Weston Creek runs from Holder to Coombs under Cotter Rd bridge. Lighting is available on the shared pathway only at the brink of creek. (Picture taken from bridge).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19" name="Picture 319"/>
                          <pic:cNvPicPr>
                            <a:picLocks noChangeAspect="1"/>
                          </pic:cNvPicPr>
                        </pic:nvPicPr>
                        <pic:blipFill>
                          <a:blip r:embed="rId280" cstate="screen">
                            <a:extLst>
                              <a:ext uri="{28A0092B-C50C-407E-A947-70E740481C1C}">
                                <a14:useLocalDpi xmlns:a14="http://schemas.microsoft.com/office/drawing/2010/main"/>
                              </a:ext>
                            </a:extLst>
                          </a:blip>
                          <a:srcRect/>
                          <a:stretch>
                            <a:fillRect/>
                          </a:stretch>
                        </pic:blipFill>
                        <pic:spPr bwMode="auto">
                          <a:xfrm>
                            <a:off x="19050" y="0"/>
                            <a:ext cx="4000500" cy="1943735"/>
                          </a:xfrm>
                          <a:prstGeom prst="rect">
                            <a:avLst/>
                          </a:prstGeom>
                          <a:noFill/>
                          <a:ln>
                            <a:noFill/>
                          </a:ln>
                        </pic:spPr>
                      </pic:pic>
                    </wpg:wgp>
                  </a:graphicData>
                </a:graphic>
                <wp14:sizeRelV relativeFrom="margin">
                  <wp14:pctHeight>0</wp14:pctHeight>
                </wp14:sizeRelV>
              </wp:anchor>
            </w:drawing>
          </mc:Choice>
          <mc:Fallback>
            <w:pict>
              <v:group w14:anchorId="4C444F87" id="Group 313" o:spid="_x0000_s1254" style="position:absolute;left:0;text-align:left;margin-left:194.05pt;margin-top:0;width:316.5pt;height:188.65pt;z-index:252422144;mso-height-relative:margin" coordsize="40195,239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">
                <v:shape id="Text Box 314" o:spid="_x0000_s1255" type="#_x0000_t202" style="position:absolute;top:19621;width:39979;height:4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" stroked="f">
                  <v:textbox inset="0,0,0,0">
                    <w:txbxContent>
                      <w:p w14:paraId="52C0EC99" w14:textId="5B656548" w:rsidR="00283C9B" w:rsidRPr="009E786A" w:rsidRDefault="00283C9B" w:rsidP="00550C92">
                        <w:pPr>
                          <w:pStyle w:val="Caption"/>
                          <w:rPr>
                            <w:noProof/>
                            <w:color w:val="auto"/>
                          </w:rPr>
                        </w:pPr>
                        <w:r w:rsidRPr="009E786A">
                          <w:rPr>
                            <w:color w:val="auto"/>
                          </w:rPr>
                          <w:t xml:space="preserve">Figure </w:t>
                        </w:r>
                        <w:r>
                          <w:rPr>
                            <w:color w:val="auto"/>
                          </w:rPr>
                          <w:t>77</w:t>
                        </w:r>
                        <w:r w:rsidRPr="009E786A">
                          <w:rPr>
                            <w:color w:val="auto"/>
                          </w:rPr>
                          <w:t xml:space="preserve">: </w:t>
                        </w:r>
                        <w:r>
                          <w:rPr>
                            <w:color w:val="auto"/>
                          </w:rPr>
                          <w:t>Weston Creek runs from Holder to Coombs under Cotter Rd bridge. Lighting is available on the shared pathway only at the brink of creek. (Picture taken from bridge).</w:t>
                        </w:r>
                      </w:p>
                    </w:txbxContent>
                  </v:textbox>
                </v:shape>
                <v:shape id="Picture 319" o:spid="_x0000_s1256" type="#_x0000_t75" style="position:absolute;left:190;width:40005;height:19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">
                  <v:imagedata r:id="rId281" o:title=""/>
                </v:shape>
                <w10:wrap type="square"/>
              </v:group>
            </w:pict>
          </mc:Fallback>
        </mc:AlternateContent>
      </w:r>
      <w:r>
        <w:t xml:space="preserve">below street level (Figure </w:t>
      </w:r>
      <w:r w:rsidR="00FD4910">
        <w:t>7</w:t>
      </w:r>
      <w:r w:rsidR="00A971B0">
        <w:t>8</w:t>
      </w:r>
      <w:r>
        <w:t xml:space="preserve">). The </w:t>
      </w:r>
      <w:r w:rsidR="00093FF0">
        <w:t>reserve</w:t>
      </w:r>
      <w:r>
        <w:t xml:space="preserve"> is a green space with many trees and no lighting on the shared paths except near the bridge and creek similarly to the Holder side.</w:t>
      </w:r>
    </w:p>
    <w:p w14:paraId="31802DAA" w14:textId="11CC3BE1" w:rsidR="00550C92" w:rsidRDefault="00550C92" w:rsidP="00550C92">
      <w:r>
        <w:t xml:space="preserve">Green spaces at the bottom of embankment behind bus stop 2822 towards Holder and the opposing </w:t>
      </w:r>
      <w:r w:rsidR="00093FF0">
        <w:t>reserve</w:t>
      </w:r>
      <w:r>
        <w:t xml:space="preserve"> towards Coombs, opens many possible entrapment sites where women would </w:t>
      </w:r>
      <w:r>
        <w:lastRenderedPageBreak/>
        <w:t xml:space="preserve">not be able to seek help or be noticed by passers-by from the road and where there are no residents nearby. This is particularly risky after hours when there is no lighting as well as more isolating with less people travelling through the park. </w:t>
      </w:r>
    </w:p>
    <w:p w14:paraId="1D64ACF9" w14:textId="77777777" w:rsidR="00550C92" w:rsidRPr="004F6DC3" w:rsidRDefault="00550C92" w:rsidP="00550C92">
      <w:r>
        <w:rPr>
          <w:noProof/>
        </w:rPr>
        <mc:AlternateContent>
          <mc:Choice Requires="wpg">
            <w:drawing>
              <wp:anchor distT="0" distB="0" distL="114300" distR="114300" simplePos="0" relativeHeight="252423168" behindDoc="0" locked="0" layoutInCell="1" allowOverlap="1" wp14:anchorId="1F3CE4FE" wp14:editId="7DFC956E">
                <wp:simplePos x="0" y="0"/>
                <wp:positionH relativeFrom="margin">
                  <wp:align>right</wp:align>
                </wp:positionH>
                <wp:positionV relativeFrom="paragraph">
                  <wp:posOffset>748673</wp:posOffset>
                </wp:positionV>
                <wp:extent cx="5961380" cy="3175000"/>
                <wp:effectExtent l="0" t="0" r="1270" b="6350"/>
                <wp:wrapSquare wrapText="bothSides"/>
                <wp:docPr id="323" name="Group 323"/>
                <wp:cNvGraphicFramePr/>
                <a:graphic xmlns:a="http://schemas.openxmlformats.org/drawingml/2006/main">
                  <a:graphicData uri="http://schemas.microsoft.com/office/word/2010/wordprocessingGroup">
                    <wpg:wgp>
                      <wpg:cNvGrpSpPr/>
                      <wpg:grpSpPr>
                        <a:xfrm>
                          <a:off x="0" y="0"/>
                          <a:ext cx="5961380" cy="3175000"/>
                          <a:chOff x="0" y="0"/>
                          <a:chExt cx="5961380" cy="3175000"/>
                        </a:xfrm>
                      </wpg:grpSpPr>
                      <pic:pic xmlns:pic="http://schemas.openxmlformats.org/drawingml/2006/picture">
                        <pic:nvPicPr>
                          <pic:cNvPr id="325" name="Picture 325"/>
                          <pic:cNvPicPr>
                            <a:picLocks noChangeAspect="1"/>
                          </pic:cNvPicPr>
                        </pic:nvPicPr>
                        <pic:blipFill>
                          <a:blip r:embed="rId282" cstate="screen">
                            <a:extLst>
                              <a:ext uri="{28A0092B-C50C-407E-A947-70E740481C1C}">
                                <a14:useLocalDpi xmlns:a14="http://schemas.microsoft.com/office/drawing/2010/main"/>
                              </a:ext>
                            </a:extLst>
                          </a:blip>
                          <a:srcRect/>
                          <a:stretch>
                            <a:fillRect/>
                          </a:stretch>
                        </pic:blipFill>
                        <pic:spPr bwMode="auto">
                          <a:xfrm rot="10800000">
                            <a:off x="0" y="0"/>
                            <a:ext cx="5961380" cy="2896870"/>
                          </a:xfrm>
                          <a:prstGeom prst="rect">
                            <a:avLst/>
                          </a:prstGeom>
                          <a:noFill/>
                          <a:ln>
                            <a:noFill/>
                          </a:ln>
                        </pic:spPr>
                      </pic:pic>
                      <wps:wsp>
                        <wps:cNvPr id="326" name="Text Box 326"/>
                        <wps:cNvSpPr txBox="1"/>
                        <wps:spPr>
                          <a:xfrm>
                            <a:off x="0" y="2916555"/>
                            <a:ext cx="5961380" cy="258445"/>
                          </a:xfrm>
                          <a:prstGeom prst="rect">
                            <a:avLst/>
                          </a:prstGeom>
                          <a:solidFill>
                            <a:prstClr val="white"/>
                          </a:solidFill>
                          <a:ln>
                            <a:noFill/>
                          </a:ln>
                        </wps:spPr>
                        <wps:txbx>
                          <w:txbxContent>
                            <w:p w14:paraId="434A2D2C" w14:textId="28E87604" w:rsidR="00283C9B" w:rsidRPr="00FD4910" w:rsidRDefault="00283C9B" w:rsidP="00550C92">
                              <w:pPr>
                                <w:pStyle w:val="Caption"/>
                                <w:rPr>
                                  <w:noProof/>
                                  <w:color w:val="auto"/>
                                </w:rPr>
                              </w:pPr>
                              <w:r w:rsidRPr="00FD4910">
                                <w:rPr>
                                  <w:color w:val="auto"/>
                                </w:rPr>
                                <w:t xml:space="preserve">Figure </w:t>
                              </w:r>
                              <w:r>
                                <w:rPr>
                                  <w:color w:val="auto"/>
                                </w:rPr>
                                <w:t>78</w:t>
                              </w:r>
                              <w:r w:rsidRPr="00FD4910">
                                <w:rPr>
                                  <w:color w:val="auto"/>
                                </w:rPr>
                                <w:t xml:space="preserve">: </w:t>
                              </w:r>
                              <w:r>
                                <w:rPr>
                                  <w:color w:val="auto"/>
                                </w:rPr>
                                <w:t>Reserve</w:t>
                              </w:r>
                              <w:r w:rsidRPr="00FD4910">
                                <w:rPr>
                                  <w:color w:val="auto"/>
                                </w:rPr>
                                <w:t xml:space="preserve"> and </w:t>
                              </w:r>
                              <w:r>
                                <w:rPr>
                                  <w:color w:val="auto"/>
                                </w:rPr>
                                <w:t>c</w:t>
                              </w:r>
                              <w:r w:rsidRPr="00FD4910">
                                <w:rPr>
                                  <w:color w:val="auto"/>
                                </w:rPr>
                                <w:t>reek in Coombs (left) opposite of bus stop 2822.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F3CE4FE" id="Group 323" o:spid="_x0000_s1257" style="position:absolute;left:0;text-align:left;margin-left:418.2pt;margin-top:58.95pt;width:469.4pt;height:250pt;z-index:252423168;mso-position-horizontal:right;mso-position-horizontal-relative:margin" coordsize="59613,317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">
                <v:shape id="Picture 325" o:spid="_x0000_s1258" type="#_x0000_t75" style="position:absolute;width:59613;height:28968;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">
                  <v:imagedata r:id="rId283" o:title=""/>
                </v:shape>
                <v:shape id="Text Box 326" o:spid="_x0000_s1259" type="#_x0000_t202" style="position:absolute;top:29165;width:59613;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" stroked="f">
                  <v:textbox style="mso-fit-shape-to-text:t" inset="0,0,0,0">
                    <w:txbxContent>
                      <w:p w14:paraId="434A2D2C" w14:textId="28E87604" w:rsidR="00283C9B" w:rsidRPr="00FD4910" w:rsidRDefault="00283C9B" w:rsidP="00550C92">
                        <w:pPr>
                          <w:pStyle w:val="Caption"/>
                          <w:rPr>
                            <w:noProof/>
                            <w:color w:val="auto"/>
                          </w:rPr>
                        </w:pPr>
                        <w:r w:rsidRPr="00FD4910">
                          <w:rPr>
                            <w:color w:val="auto"/>
                          </w:rPr>
                          <w:t xml:space="preserve">Figure </w:t>
                        </w:r>
                        <w:r>
                          <w:rPr>
                            <w:color w:val="auto"/>
                          </w:rPr>
                          <w:t>78</w:t>
                        </w:r>
                        <w:r w:rsidRPr="00FD4910">
                          <w:rPr>
                            <w:color w:val="auto"/>
                          </w:rPr>
                          <w:t xml:space="preserve">: </w:t>
                        </w:r>
                        <w:r>
                          <w:rPr>
                            <w:color w:val="auto"/>
                          </w:rPr>
                          <w:t>Reserve</w:t>
                        </w:r>
                        <w:r w:rsidRPr="00FD4910">
                          <w:rPr>
                            <w:color w:val="auto"/>
                          </w:rPr>
                          <w:t xml:space="preserve"> and </w:t>
                        </w:r>
                        <w:r>
                          <w:rPr>
                            <w:color w:val="auto"/>
                          </w:rPr>
                          <w:t>c</w:t>
                        </w:r>
                        <w:r w:rsidRPr="00FD4910">
                          <w:rPr>
                            <w:color w:val="auto"/>
                          </w:rPr>
                          <w:t>reek in Coombs (left) opposite of bus stop 2822.</w:t>
                        </w:r>
                      </w:p>
                    </w:txbxContent>
                  </v:textbox>
                </v:shape>
                <w10:wrap type="square" anchorx="margin"/>
              </v:group>
            </w:pict>
          </mc:Fallback>
        </mc:AlternateContent>
      </w:r>
      <w:r>
        <w:t>Bus stop 2822 itself covers all essentials of lighting, shelter and seating but the pathways to access the bus stop are lacking in safety due to the remoteness away from the road and residents. It seems like lighting is prioritised for road users but not for pedestrians.</w:t>
      </w:r>
    </w:p>
    <w:p w14:paraId="3A4C9A9C" w14:textId="77777777" w:rsidR="00550C92" w:rsidRDefault="00550C92" w:rsidP="00550C92">
      <w:pPr>
        <w:ind w:right="567"/>
      </w:pPr>
    </w:p>
    <w:p w14:paraId="21DED755" w14:textId="77777777" w:rsidR="00550C92" w:rsidRDefault="00550C92" w:rsidP="007339C3">
      <w:pPr>
        <w:pStyle w:val="Heading1"/>
        <w:sectPr w:rsidR="00550C92" w:rsidSect="005335B6">
          <w:pgSz w:w="11906" w:h="16838"/>
          <w:pgMar w:top="1440" w:right="1259" w:bottom="1440" w:left="1259" w:header="708" w:footer="708" w:gutter="0"/>
          <w:cols w:space="708"/>
          <w:docGrid w:linePitch="360"/>
        </w:sectPr>
      </w:pPr>
    </w:p>
    <w:p w14:paraId="306F31FD" w14:textId="62318C43" w:rsidR="007339C3" w:rsidRPr="002306D6" w:rsidRDefault="007339C3" w:rsidP="007339C3">
      <w:pPr>
        <w:pStyle w:val="Heading1"/>
      </w:pPr>
      <w:r w:rsidRPr="00897F11">
        <w:rPr>
          <w:noProof/>
        </w:rPr>
        <w:lastRenderedPageBreak/>
        <w:drawing>
          <wp:anchor distT="0" distB="0" distL="114300" distR="114300" simplePos="0" relativeHeight="252265472" behindDoc="0" locked="0" layoutInCell="1" allowOverlap="1" wp14:anchorId="0C33BB9A" wp14:editId="5DFD89FB">
            <wp:simplePos x="0" y="0"/>
            <wp:positionH relativeFrom="column">
              <wp:posOffset>-262890</wp:posOffset>
            </wp:positionH>
            <wp:positionV relativeFrom="paragraph">
              <wp:posOffset>267335</wp:posOffset>
            </wp:positionV>
            <wp:extent cx="1026160" cy="491490"/>
            <wp:effectExtent l="635" t="0" r="3175" b="3175"/>
            <wp:wrapSquare wrapText="bothSides"/>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84" cstate="screen">
                      <a:extLst>
                        <a:ext uri="{28A0092B-C50C-407E-A947-70E740481C1C}">
                          <a14:useLocalDpi xmlns:a14="http://schemas.microsoft.com/office/drawing/2010/main"/>
                        </a:ext>
                      </a:extLst>
                    </a:blip>
                    <a:srcRect/>
                    <a:stretch/>
                  </pic:blipFill>
                  <pic:spPr bwMode="auto">
                    <a:xfrm rot="5400000">
                      <a:off x="0" y="0"/>
                      <a:ext cx="1026160" cy="491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97F11">
        <w:t>Bus stop 4005</w:t>
      </w:r>
    </w:p>
    <w:p w14:paraId="34DD8A3B" w14:textId="6F04C947" w:rsidR="007339C3" w:rsidRDefault="007339C3" w:rsidP="007339C3">
      <w:r>
        <w:t>This bus stop is along Haydon Dr, a busy road during the day, however, there is a wooded park behind it and parking lot behind half of the wooded area.</w:t>
      </w:r>
      <w:r>
        <w:rPr>
          <w:rStyle w:val="FootnoteReference"/>
        </w:rPr>
        <w:footnoteReference w:id="39"/>
      </w:r>
      <w:r>
        <w:t xml:space="preserve"> </w:t>
      </w:r>
    </w:p>
    <w:p w14:paraId="320CD2AD" w14:textId="1BDFE1D7" w:rsidR="007339C3" w:rsidRDefault="007339C3" w:rsidP="00550C92"/>
    <w:p w14:paraId="051629DC" w14:textId="18815612" w:rsidR="005C54AC" w:rsidRDefault="007339C3" w:rsidP="005C54AC">
      <w:pPr>
        <w:rPr>
          <w:b/>
          <w:bCs/>
          <w:noProof/>
        </w:rPr>
      </w:pPr>
      <w:r>
        <w:t xml:space="preserve">The stop is along a main road where there is </w:t>
      </w:r>
      <w:r w:rsidR="00F71432">
        <w:t xml:space="preserve">adequate </w:t>
      </w:r>
      <w:r>
        <w:t xml:space="preserve">lighting spaced approximately 20 meters apart along either side of the stop. The light nearest the </w:t>
      </w:r>
      <w:r w:rsidR="00EF1B1B">
        <w:t xml:space="preserve">bus </w:t>
      </w:r>
      <w:r>
        <w:t xml:space="preserve">stop is about 10 meters away. </w:t>
      </w:r>
      <w:r w:rsidR="00FD006D">
        <w:t>There is no housing that is visible nearby, the bus stop is surrounded by offices, green</w:t>
      </w:r>
      <w:r w:rsidR="00100610">
        <w:t xml:space="preserve"> </w:t>
      </w:r>
      <w:r w:rsidR="00FD006D">
        <w:t xml:space="preserve">spaces and schools/university. </w:t>
      </w:r>
      <w:r w:rsidR="00EF1B1B">
        <w:t>This bus would be accessed by wom</w:t>
      </w:r>
      <w:r w:rsidR="00FD006D">
        <w:t>e</w:t>
      </w:r>
      <w:r w:rsidR="00EF1B1B">
        <w:t xml:space="preserve">n working in the area, attending </w:t>
      </w:r>
      <w:r w:rsidR="008B4BA5">
        <w:t>school or from their home. The wooded area behind the bus stop is dark at night</w:t>
      </w:r>
      <w:r w:rsidR="00091331">
        <w:t xml:space="preserve"> (Figure </w:t>
      </w:r>
      <w:r w:rsidR="00437DFC">
        <w:t>81</w:t>
      </w:r>
      <w:r w:rsidR="00091331">
        <w:t xml:space="preserve"> and 8</w:t>
      </w:r>
      <w:r w:rsidR="00437DFC">
        <w:t>2</w:t>
      </w:r>
      <w:r w:rsidR="00091331">
        <w:t>)</w:t>
      </w:r>
      <w:r w:rsidR="008B4BA5">
        <w:t xml:space="preserve">. To access the carpark or offices there is a steep embankment where people walk as there </w:t>
      </w:r>
      <w:r w:rsidR="00FD006D">
        <w:t>is a desire path</w:t>
      </w:r>
      <w:r w:rsidR="00091331">
        <w:t xml:space="preserve">. </w:t>
      </w:r>
      <w:r w:rsidR="008B4BA5">
        <w:t>This area is hidden from view of the road and is a possible entrapment site, especially when dark at night.</w:t>
      </w:r>
      <w:r w:rsidR="005C54AC" w:rsidRPr="005C54AC">
        <w:rPr>
          <w:b/>
          <w:bCs/>
          <w:noProof/>
        </w:rPr>
        <w:t xml:space="preserve"> </w:t>
      </w:r>
    </w:p>
    <w:p w14:paraId="3EFCBB32" w14:textId="3F84F2AE" w:rsidR="00FD006D" w:rsidRDefault="00F16906" w:rsidP="005C54AC">
      <w:r>
        <w:rPr>
          <w:noProof/>
        </w:rPr>
        <mc:AlternateContent>
          <mc:Choice Requires="wpg">
            <w:drawing>
              <wp:anchor distT="0" distB="0" distL="114300" distR="114300" simplePos="0" relativeHeight="252305408" behindDoc="0" locked="0" layoutInCell="1" allowOverlap="1" wp14:anchorId="71B93065" wp14:editId="62A3471C">
                <wp:simplePos x="0" y="0"/>
                <wp:positionH relativeFrom="margin">
                  <wp:align>left</wp:align>
                </wp:positionH>
                <wp:positionV relativeFrom="paragraph">
                  <wp:posOffset>6985</wp:posOffset>
                </wp:positionV>
                <wp:extent cx="4562475" cy="4505325"/>
                <wp:effectExtent l="0" t="0" r="9525" b="9525"/>
                <wp:wrapTight wrapText="bothSides">
                  <wp:wrapPolygon edited="0">
                    <wp:start x="0" y="0"/>
                    <wp:lineTo x="0" y="21554"/>
                    <wp:lineTo x="21555" y="21554"/>
                    <wp:lineTo x="21555" y="20184"/>
                    <wp:lineTo x="15061" y="18997"/>
                    <wp:lineTo x="15061" y="0"/>
                    <wp:lineTo x="0" y="0"/>
                  </wp:wrapPolygon>
                </wp:wrapTight>
                <wp:docPr id="384" name="Group 384"/>
                <wp:cNvGraphicFramePr/>
                <a:graphic xmlns:a="http://schemas.openxmlformats.org/drawingml/2006/main">
                  <a:graphicData uri="http://schemas.microsoft.com/office/word/2010/wordprocessingGroup">
                    <wpg:wgp>
                      <wpg:cNvGrpSpPr/>
                      <wpg:grpSpPr>
                        <a:xfrm>
                          <a:off x="0" y="0"/>
                          <a:ext cx="4562475" cy="4505325"/>
                          <a:chOff x="0" y="0"/>
                          <a:chExt cx="4210050" cy="4220845"/>
                        </a:xfrm>
                      </wpg:grpSpPr>
                      <wps:wsp>
                        <wps:cNvPr id="222" name="Text Box 222"/>
                        <wps:cNvSpPr txBox="1"/>
                        <wps:spPr>
                          <a:xfrm>
                            <a:off x="19050" y="3962400"/>
                            <a:ext cx="4191000" cy="258445"/>
                          </a:xfrm>
                          <a:prstGeom prst="rect">
                            <a:avLst/>
                          </a:prstGeom>
                          <a:solidFill>
                            <a:prstClr val="white"/>
                          </a:solidFill>
                          <a:ln>
                            <a:noFill/>
                          </a:ln>
                        </wps:spPr>
                        <wps:txbx>
                          <w:txbxContent>
                            <w:p w14:paraId="00EF934F" w14:textId="73CB22FC" w:rsidR="00283C9B" w:rsidRPr="00F16906" w:rsidRDefault="00283C9B" w:rsidP="00F16906">
                              <w:pPr>
                                <w:pStyle w:val="Caption"/>
                                <w:rPr>
                                  <w:noProof/>
                                  <w:color w:val="auto"/>
                                </w:rPr>
                              </w:pPr>
                              <w:r w:rsidRPr="00F16906">
                                <w:rPr>
                                  <w:color w:val="auto"/>
                                </w:rPr>
                                <w:t>Figure</w:t>
                              </w:r>
                              <w:r>
                                <w:rPr>
                                  <w:color w:val="auto"/>
                                </w:rPr>
                                <w:t xml:space="preserve"> 79</w:t>
                              </w:r>
                              <w:r w:rsidRPr="00F16906">
                                <w:rPr>
                                  <w:color w:val="auto"/>
                                </w:rPr>
                                <w:t>: Path in green</w:t>
                              </w:r>
                              <w:r>
                                <w:rPr>
                                  <w:color w:val="auto"/>
                                </w:rPr>
                                <w:t xml:space="preserve"> </w:t>
                              </w:r>
                              <w:r w:rsidRPr="00F16906">
                                <w:rPr>
                                  <w:color w:val="auto"/>
                                </w:rPr>
                                <w:t>space from Haydon Dr to Eardley St.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20" name="Picture 220" descr="A tree in the middle of a dirt field&#10;&#10;Description automatically generated"/>
                          <pic:cNvPicPr>
                            <a:picLocks noChangeAspect="1"/>
                          </pic:cNvPicPr>
                        </pic:nvPicPr>
                        <pic:blipFill>
                          <a:blip r:embed="rId285">
                            <a:extLst>
                              <a:ext uri="{28A0092B-C50C-407E-A947-70E740481C1C}">
                                <a14:useLocalDpi xmlns:a14="http://schemas.microsoft.com/office/drawing/2010/main"/>
                              </a:ext>
                            </a:extLst>
                          </a:blip>
                          <a:stretch>
                            <a:fillRect/>
                          </a:stretch>
                        </pic:blipFill>
                        <pic:spPr>
                          <a:xfrm>
                            <a:off x="0" y="0"/>
                            <a:ext cx="2914650" cy="38862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1B93065" id="Group 384" o:spid="_x0000_s1260" style="position:absolute;left:0;text-align:left;margin-left:0;margin-top:.55pt;width:359.25pt;height:354.75pt;z-index:252305408;mso-position-horizontal:left;mso-position-horizontal-relative:margin;mso-width-relative:margin;mso-height-relative:margin" coordsize="42100,4220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">
                <v:shape id="Text Box 222" o:spid="_x0000_s1261" type="#_x0000_t202" style="position:absolute;left:190;top:39624;width:41910;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" stroked="f">
                  <v:textbox inset="0,0,0,0">
                    <w:txbxContent>
                      <w:p w14:paraId="00EF934F" w14:textId="73CB22FC" w:rsidR="00283C9B" w:rsidRPr="00F16906" w:rsidRDefault="00283C9B" w:rsidP="00F16906">
                        <w:pPr>
                          <w:pStyle w:val="Caption"/>
                          <w:rPr>
                            <w:noProof/>
                            <w:color w:val="auto"/>
                          </w:rPr>
                        </w:pPr>
                        <w:r w:rsidRPr="00F16906">
                          <w:rPr>
                            <w:color w:val="auto"/>
                          </w:rPr>
                          <w:t>Figure</w:t>
                        </w:r>
                        <w:r>
                          <w:rPr>
                            <w:color w:val="auto"/>
                          </w:rPr>
                          <w:t xml:space="preserve"> 79</w:t>
                        </w:r>
                        <w:r w:rsidRPr="00F16906">
                          <w:rPr>
                            <w:color w:val="auto"/>
                          </w:rPr>
                          <w:t>: Path in green</w:t>
                        </w:r>
                        <w:r>
                          <w:rPr>
                            <w:color w:val="auto"/>
                          </w:rPr>
                          <w:t xml:space="preserve"> </w:t>
                        </w:r>
                        <w:r w:rsidRPr="00F16906">
                          <w:rPr>
                            <w:color w:val="auto"/>
                          </w:rPr>
                          <w:t>space from Haydon Dr to Eardley St.</w:t>
                        </w:r>
                      </w:p>
                    </w:txbxContent>
                  </v:textbox>
                </v:shape>
                <v:shape id="Picture 220" o:spid="_x0000_s1262" type="#_x0000_t75" alt="A tree in the middle of a dirt field&#10;&#10;Description automatically generated" style="position:absolute;width:29146;height:38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">
                  <v:imagedata r:id="rId286" o:title="A tree in the middle of a dirt field&#10;&#10;Description automatically generated"/>
                </v:shape>
                <w10:wrap type="tight" anchorx="margin"/>
              </v:group>
            </w:pict>
          </mc:Fallback>
        </mc:AlternateContent>
      </w:r>
      <w:r w:rsidR="00FD006D">
        <w:t xml:space="preserve">This bus stop is used by commuters that live in the Bruce area </w:t>
      </w:r>
      <w:r w:rsidR="00FC18B2">
        <w:t>near</w:t>
      </w:r>
      <w:r w:rsidR="00FD006D">
        <w:t xml:space="preserve"> </w:t>
      </w:r>
      <w:proofErr w:type="spellStart"/>
      <w:r w:rsidR="00FD006D">
        <w:t>Thynne</w:t>
      </w:r>
      <w:proofErr w:type="spellEnd"/>
      <w:r w:rsidR="00FD006D">
        <w:t xml:space="preserve"> St, as there</w:t>
      </w:r>
      <w:r w:rsidR="00FC18B2">
        <w:t xml:space="preserve"> is no</w:t>
      </w:r>
      <w:r w:rsidR="00FD006D">
        <w:t xml:space="preserve"> bus that runs through the area</w:t>
      </w:r>
      <w:r w:rsidR="00FC18B2">
        <w:t xml:space="preserve"> that goes to the city</w:t>
      </w:r>
      <w:r w:rsidR="00FD006D">
        <w:t xml:space="preserve">. </w:t>
      </w:r>
      <w:r w:rsidR="00FC18B2">
        <w:t xml:space="preserve">To access </w:t>
      </w:r>
      <w:proofErr w:type="spellStart"/>
      <w:r w:rsidR="00FC18B2">
        <w:t>Thynne</w:t>
      </w:r>
      <w:proofErr w:type="spellEnd"/>
      <w:r w:rsidR="00FC18B2">
        <w:t xml:space="preserve"> St area there is a short walk up Haydon Dr </w:t>
      </w:r>
      <w:r w:rsidR="005C54AC">
        <w:t xml:space="preserve">(towards the intersection of Haydon Dr and College St) </w:t>
      </w:r>
      <w:r w:rsidR="00FC18B2">
        <w:t xml:space="preserve">then either through a carpark, or down a gravel path through a </w:t>
      </w:r>
      <w:r w:rsidR="005C54AC">
        <w:t>wooded green</w:t>
      </w:r>
      <w:r w:rsidR="00100610">
        <w:t xml:space="preserve"> </w:t>
      </w:r>
      <w:r w:rsidR="005C54AC">
        <w:t>space</w:t>
      </w:r>
      <w:r w:rsidR="00FC18B2">
        <w:t xml:space="preserve"> for approximately 150 metres which diverts behind office buildings and around the pink lake</w:t>
      </w:r>
      <w:r w:rsidR="005C54AC">
        <w:t xml:space="preserve"> to Eardley St</w:t>
      </w:r>
      <w:r w:rsidR="00091331">
        <w:t xml:space="preserve"> (path shown in Figure 7</w:t>
      </w:r>
      <w:r w:rsidR="00437DFC">
        <w:t>9</w:t>
      </w:r>
      <w:r w:rsidR="00091331">
        <w:t xml:space="preserve"> and </w:t>
      </w:r>
      <w:r w:rsidR="00437DFC">
        <w:t>80</w:t>
      </w:r>
      <w:r w:rsidR="00091331">
        <w:t>)</w:t>
      </w:r>
      <w:r w:rsidR="005C54AC">
        <w:t>. Both the carpark and the green</w:t>
      </w:r>
      <w:r w:rsidR="00100610">
        <w:t xml:space="preserve"> </w:t>
      </w:r>
      <w:r w:rsidR="005C54AC">
        <w:t>space are dark and isolated at night and are possible entrapment sites for women.</w:t>
      </w:r>
      <w:r>
        <w:t xml:space="preserve"> The alternative route is a longer walk up Haydon Dr having to cross a major intersection.</w:t>
      </w:r>
    </w:p>
    <w:p w14:paraId="5FA111E0" w14:textId="219FA61A" w:rsidR="005C54AC" w:rsidRDefault="005C54AC" w:rsidP="005C54AC"/>
    <w:p w14:paraId="7507F9A8" w14:textId="37AE32EF" w:rsidR="00F16906" w:rsidRDefault="00F16906" w:rsidP="00550C92">
      <w:r>
        <w:rPr>
          <w:noProof/>
        </w:rPr>
        <w:lastRenderedPageBreak/>
        <mc:AlternateContent>
          <mc:Choice Requires="wps">
            <w:drawing>
              <wp:anchor distT="0" distB="0" distL="114300" distR="114300" simplePos="0" relativeHeight="252308480" behindDoc="1" locked="0" layoutInCell="1" allowOverlap="1" wp14:anchorId="30E4BB1D" wp14:editId="2CEBF0B6">
                <wp:simplePos x="0" y="0"/>
                <wp:positionH relativeFrom="column">
                  <wp:posOffset>0</wp:posOffset>
                </wp:positionH>
                <wp:positionV relativeFrom="paragraph">
                  <wp:posOffset>3219450</wp:posOffset>
                </wp:positionV>
                <wp:extent cx="4210050" cy="635"/>
                <wp:effectExtent l="0" t="0" r="0" b="0"/>
                <wp:wrapTight wrapText="bothSides">
                  <wp:wrapPolygon edited="0">
                    <wp:start x="0" y="0"/>
                    <wp:lineTo x="0" y="21600"/>
                    <wp:lineTo x="21600" y="21600"/>
                    <wp:lineTo x="21600" y="0"/>
                  </wp:wrapPolygon>
                </wp:wrapTight>
                <wp:docPr id="385" name="Text Box 385"/>
                <wp:cNvGraphicFramePr/>
                <a:graphic xmlns:a="http://schemas.openxmlformats.org/drawingml/2006/main">
                  <a:graphicData uri="http://schemas.microsoft.com/office/word/2010/wordprocessingShape">
                    <wps:wsp>
                      <wps:cNvSpPr txBox="1"/>
                      <wps:spPr>
                        <a:xfrm>
                          <a:off x="0" y="0"/>
                          <a:ext cx="4210050" cy="635"/>
                        </a:xfrm>
                        <a:prstGeom prst="rect">
                          <a:avLst/>
                        </a:prstGeom>
                        <a:solidFill>
                          <a:prstClr val="white"/>
                        </a:solidFill>
                        <a:ln>
                          <a:noFill/>
                        </a:ln>
                      </wps:spPr>
                      <wps:txbx>
                        <w:txbxContent>
                          <w:p w14:paraId="6869A364" w14:textId="45EDAAB8" w:rsidR="00283C9B" w:rsidRPr="00F16906" w:rsidRDefault="00283C9B" w:rsidP="00F16906">
                            <w:pPr>
                              <w:pStyle w:val="Caption"/>
                              <w:rPr>
                                <w:b/>
                                <w:noProof/>
                                <w:color w:val="auto"/>
                                <w:sz w:val="24"/>
                              </w:rPr>
                            </w:pPr>
                            <w:r w:rsidRPr="00F16906">
                              <w:rPr>
                                <w:color w:val="auto"/>
                              </w:rPr>
                              <w:t>Figure</w:t>
                            </w:r>
                            <w:r>
                              <w:rPr>
                                <w:color w:val="auto"/>
                              </w:rPr>
                              <w:t xml:space="preserve"> 80</w:t>
                            </w:r>
                            <w:r w:rsidRPr="00F16906">
                              <w:rPr>
                                <w:color w:val="auto"/>
                              </w:rPr>
                              <w:t>: Path from Haydon Dr to Eardley 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E4BB1D" id="Text Box 385" o:spid="_x0000_s1263" type="#_x0000_t202" style="position:absolute;left:0;text-align:left;margin-left:0;margin-top:253.5pt;width:331.5pt;height:.05pt;z-index:-25100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" stroked="f">
                <v:textbox style="mso-fit-shape-to-text:t" inset="0,0,0,0">
                  <w:txbxContent>
                    <w:p w14:paraId="6869A364" w14:textId="45EDAAB8" w:rsidR="00283C9B" w:rsidRPr="00F16906" w:rsidRDefault="00283C9B" w:rsidP="00F16906">
                      <w:pPr>
                        <w:pStyle w:val="Caption"/>
                        <w:rPr>
                          <w:b/>
                          <w:noProof/>
                          <w:color w:val="auto"/>
                          <w:sz w:val="24"/>
                        </w:rPr>
                      </w:pPr>
                      <w:r w:rsidRPr="00F16906">
                        <w:rPr>
                          <w:color w:val="auto"/>
                        </w:rPr>
                        <w:t>Figure</w:t>
                      </w:r>
                      <w:r>
                        <w:rPr>
                          <w:color w:val="auto"/>
                        </w:rPr>
                        <w:t xml:space="preserve"> 80</w:t>
                      </w:r>
                      <w:r w:rsidRPr="00F16906">
                        <w:rPr>
                          <w:color w:val="auto"/>
                        </w:rPr>
                        <w:t>: Path from Haydon Dr to Eardley St.</w:t>
                      </w:r>
                    </w:p>
                  </w:txbxContent>
                </v:textbox>
                <w10:wrap type="tight"/>
              </v:shape>
            </w:pict>
          </mc:Fallback>
        </mc:AlternateContent>
      </w:r>
      <w:r>
        <w:rPr>
          <w:noProof/>
        </w:rPr>
        <w:drawing>
          <wp:anchor distT="0" distB="0" distL="114300" distR="114300" simplePos="0" relativeHeight="252306432" behindDoc="1" locked="0" layoutInCell="1" allowOverlap="1" wp14:anchorId="5F25D9C6" wp14:editId="727E5366">
            <wp:simplePos x="0" y="0"/>
            <wp:positionH relativeFrom="margin">
              <wp:align>left</wp:align>
            </wp:positionH>
            <wp:positionV relativeFrom="paragraph">
              <wp:posOffset>5080</wp:posOffset>
            </wp:positionV>
            <wp:extent cx="4210050" cy="3157538"/>
            <wp:effectExtent l="0" t="0" r="0" b="5080"/>
            <wp:wrapTight wrapText="bothSides">
              <wp:wrapPolygon edited="0">
                <wp:start x="0" y="0"/>
                <wp:lineTo x="0" y="21504"/>
                <wp:lineTo x="21502" y="21504"/>
                <wp:lineTo x="21502" y="0"/>
                <wp:lineTo x="0" y="0"/>
              </wp:wrapPolygon>
            </wp:wrapTight>
            <wp:docPr id="221" name="Picture 221" descr="A tree on a dirt path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4005b.jpg"/>
                    <pic:cNvPicPr/>
                  </pic:nvPicPr>
                  <pic:blipFill>
                    <a:blip r:embed="rId287" cstate="screen">
                      <a:extLst>
                        <a:ext uri="{28A0092B-C50C-407E-A947-70E740481C1C}">
                          <a14:useLocalDpi xmlns:a14="http://schemas.microsoft.com/office/drawing/2010/main"/>
                        </a:ext>
                      </a:extLst>
                    </a:blip>
                    <a:stretch>
                      <a:fillRect/>
                    </a:stretch>
                  </pic:blipFill>
                  <pic:spPr>
                    <a:xfrm>
                      <a:off x="0" y="0"/>
                      <a:ext cx="4210050" cy="3157538"/>
                    </a:xfrm>
                    <a:prstGeom prst="rect">
                      <a:avLst/>
                    </a:prstGeom>
                  </pic:spPr>
                </pic:pic>
              </a:graphicData>
            </a:graphic>
          </wp:anchor>
        </w:drawing>
      </w:r>
    </w:p>
    <w:p w14:paraId="2DD3DF7A" w14:textId="2231F2E0" w:rsidR="00F16906" w:rsidRDefault="00F16906" w:rsidP="00550C92"/>
    <w:p w14:paraId="59942849" w14:textId="57EDB3E6" w:rsidR="00F16906" w:rsidRDefault="00F16906" w:rsidP="00550C92"/>
    <w:p w14:paraId="0A8ABA1B" w14:textId="77777777" w:rsidR="00F16906" w:rsidRDefault="00F16906" w:rsidP="00550C92"/>
    <w:p w14:paraId="63F358A1" w14:textId="77777777" w:rsidR="00F16906" w:rsidRDefault="00F16906" w:rsidP="00550C92"/>
    <w:p w14:paraId="4371FB39" w14:textId="238CDED4" w:rsidR="00F16906" w:rsidRDefault="00F16906" w:rsidP="00550C92"/>
    <w:p w14:paraId="0077BD6C" w14:textId="77777777" w:rsidR="00F16906" w:rsidRDefault="00F16906" w:rsidP="00550C92"/>
    <w:p w14:paraId="038E1003" w14:textId="1757705A" w:rsidR="00F16906" w:rsidRDefault="00F16906" w:rsidP="00550C92"/>
    <w:p w14:paraId="00424AC5" w14:textId="77777777" w:rsidR="00F16906" w:rsidRDefault="00F16906" w:rsidP="00550C92"/>
    <w:p w14:paraId="15EE64AD" w14:textId="15FB6F61" w:rsidR="00F16906" w:rsidRDefault="00F16906" w:rsidP="00550C92"/>
    <w:p w14:paraId="098536F9" w14:textId="77777777" w:rsidR="00F16906" w:rsidRDefault="00F16906" w:rsidP="00550C92"/>
    <w:p w14:paraId="07288498" w14:textId="77777777" w:rsidR="00F16906" w:rsidRDefault="00F16906" w:rsidP="00550C92"/>
    <w:p w14:paraId="7EADB018" w14:textId="2B44BD8D" w:rsidR="00FD006D" w:rsidRPr="00FD006D" w:rsidRDefault="008B4BA5" w:rsidP="00550C92">
      <w:r w:rsidRPr="00FD006D">
        <w:t xml:space="preserve">The closest residential </w:t>
      </w:r>
      <w:r w:rsidR="00FD006D">
        <w:t>housing</w:t>
      </w:r>
      <w:r w:rsidRPr="00FD006D">
        <w:t xml:space="preserve"> </w:t>
      </w:r>
      <w:r w:rsidR="00897F11" w:rsidRPr="00FD006D">
        <w:t xml:space="preserve">is </w:t>
      </w:r>
      <w:r w:rsidR="00FD006D">
        <w:t xml:space="preserve">on </w:t>
      </w:r>
      <w:proofErr w:type="spellStart"/>
      <w:r w:rsidR="00897F11" w:rsidRPr="00FD006D">
        <w:t>Baudinette</w:t>
      </w:r>
      <w:proofErr w:type="spellEnd"/>
      <w:r w:rsidR="00897F11" w:rsidRPr="00FD006D">
        <w:t xml:space="preserve"> St in Bruce which requires a woman to walk</w:t>
      </w:r>
      <w:r w:rsidR="007339C3" w:rsidRPr="00FD006D">
        <w:t xml:space="preserve"> </w:t>
      </w:r>
      <w:r w:rsidR="00FD006D">
        <w:t xml:space="preserve">a short distance </w:t>
      </w:r>
      <w:r w:rsidR="005C54AC">
        <w:t>down</w:t>
      </w:r>
      <w:r w:rsidR="00FD006D">
        <w:t xml:space="preserve"> the road </w:t>
      </w:r>
      <w:r w:rsidR="005C54AC">
        <w:t xml:space="preserve">(away from Haydon Dr and College St intersection) </w:t>
      </w:r>
      <w:r w:rsidR="00FD006D">
        <w:t xml:space="preserve">and then </w:t>
      </w:r>
      <w:r w:rsidR="00897F11" w:rsidRPr="00FD006D">
        <w:t>through an alley way</w:t>
      </w:r>
      <w:r w:rsidR="005C54AC">
        <w:t xml:space="preserve"> to the left</w:t>
      </w:r>
      <w:r w:rsidR="00897F11" w:rsidRPr="00FD006D">
        <w:t xml:space="preserve">. While the alley way is quite visible from the main road it would be quite dark and feel isolated at night. </w:t>
      </w:r>
    </w:p>
    <w:p w14:paraId="6322D58D" w14:textId="1C087495" w:rsidR="000247AC" w:rsidRDefault="00437DFC" w:rsidP="005C54AC">
      <w:pPr>
        <w:ind w:right="567"/>
        <w:rPr>
          <w:rFonts w:eastAsiaTheme="majorEastAsia" w:cstheme="majorBidi"/>
          <w:bCs/>
          <w:sz w:val="24"/>
          <w:szCs w:val="26"/>
        </w:rPr>
      </w:pPr>
      <w:r>
        <w:rPr>
          <w:rFonts w:eastAsiaTheme="majorEastAsia" w:cstheme="majorBidi"/>
          <w:bCs/>
          <w:noProof/>
          <w:sz w:val="24"/>
          <w:szCs w:val="26"/>
        </w:rPr>
        <mc:AlternateContent>
          <mc:Choice Requires="wpg">
            <w:drawing>
              <wp:anchor distT="0" distB="0" distL="114300" distR="114300" simplePos="0" relativeHeight="252271616" behindDoc="0" locked="0" layoutInCell="1" allowOverlap="1" wp14:anchorId="7BE16F54" wp14:editId="2336531D">
                <wp:simplePos x="0" y="0"/>
                <wp:positionH relativeFrom="column">
                  <wp:posOffset>-198216</wp:posOffset>
                </wp:positionH>
                <wp:positionV relativeFrom="paragraph">
                  <wp:posOffset>291874</wp:posOffset>
                </wp:positionV>
                <wp:extent cx="3133725" cy="2657475"/>
                <wp:effectExtent l="0" t="0" r="9525" b="9525"/>
                <wp:wrapTight wrapText="bothSides">
                  <wp:wrapPolygon edited="0">
                    <wp:start x="0" y="0"/>
                    <wp:lineTo x="0" y="21523"/>
                    <wp:lineTo x="21534" y="21523"/>
                    <wp:lineTo x="21534" y="0"/>
                    <wp:lineTo x="0" y="0"/>
                  </wp:wrapPolygon>
                </wp:wrapTight>
                <wp:docPr id="316" name="Group 316"/>
                <wp:cNvGraphicFramePr/>
                <a:graphic xmlns:a="http://schemas.openxmlformats.org/drawingml/2006/main">
                  <a:graphicData uri="http://schemas.microsoft.com/office/word/2010/wordprocessingGroup">
                    <wpg:wgp>
                      <wpg:cNvGrpSpPr/>
                      <wpg:grpSpPr>
                        <a:xfrm>
                          <a:off x="0" y="0"/>
                          <a:ext cx="3133725" cy="2657475"/>
                          <a:chOff x="-635" y="0"/>
                          <a:chExt cx="3430270" cy="2753995"/>
                        </a:xfrm>
                      </wpg:grpSpPr>
                      <pic:pic xmlns:pic="http://schemas.openxmlformats.org/drawingml/2006/picture">
                        <pic:nvPicPr>
                          <pic:cNvPr id="278" name="Picture 278"/>
                          <pic:cNvPicPr>
                            <a:picLocks noChangeAspect="1"/>
                          </pic:cNvPicPr>
                        </pic:nvPicPr>
                        <pic:blipFill>
                          <a:blip r:embed="rId288" cstate="screen">
                            <a:extLst>
                              <a:ext uri="{28A0092B-C50C-407E-A947-70E740481C1C}">
                                <a14:useLocalDpi xmlns:a14="http://schemas.microsoft.com/office/drawing/2010/main"/>
                              </a:ext>
                            </a:extLst>
                          </a:blip>
                          <a:srcRect/>
                          <a:stretch>
                            <a:fillRect/>
                          </a:stretch>
                        </pic:blipFill>
                        <pic:spPr bwMode="auto">
                          <a:xfrm>
                            <a:off x="0" y="0"/>
                            <a:ext cx="3429635" cy="2571750"/>
                          </a:xfrm>
                          <a:prstGeom prst="rect">
                            <a:avLst/>
                          </a:prstGeom>
                          <a:noFill/>
                          <a:ln>
                            <a:noFill/>
                          </a:ln>
                        </pic:spPr>
                      </pic:pic>
                      <wps:wsp>
                        <wps:cNvPr id="315" name="Text Box 315"/>
                        <wps:cNvSpPr txBox="1"/>
                        <wps:spPr>
                          <a:xfrm>
                            <a:off x="-635" y="2609850"/>
                            <a:ext cx="3429635" cy="144145"/>
                          </a:xfrm>
                          <a:prstGeom prst="rect">
                            <a:avLst/>
                          </a:prstGeom>
                          <a:solidFill>
                            <a:prstClr val="white"/>
                          </a:solidFill>
                          <a:ln>
                            <a:noFill/>
                          </a:ln>
                        </wps:spPr>
                        <wps:txbx>
                          <w:txbxContent>
                            <w:p w14:paraId="5513730C" w14:textId="3C30A611" w:rsidR="00283C9B" w:rsidRDefault="00283C9B" w:rsidP="007339C3">
                              <w:pPr>
                                <w:pStyle w:val="Caption"/>
                                <w:rPr>
                                  <w:color w:val="auto"/>
                                </w:rPr>
                              </w:pPr>
                              <w:r w:rsidRPr="003058A8">
                                <w:rPr>
                                  <w:color w:val="auto"/>
                                </w:rPr>
                                <w:t xml:space="preserve">Figure </w:t>
                              </w:r>
                              <w:r>
                                <w:rPr>
                                  <w:color w:val="auto"/>
                                </w:rPr>
                                <w:t>81</w:t>
                              </w:r>
                              <w:r w:rsidRPr="003058A8">
                                <w:rPr>
                                  <w:color w:val="auto"/>
                                </w:rPr>
                                <w:t>: Path leading to bus stop 4005 with trees behind.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BE16F54" id="Group 316" o:spid="_x0000_s1264" style="position:absolute;left:0;text-align:left;margin-left:-15.6pt;margin-top:23pt;width:246.75pt;height:209.25pt;z-index:252271616" coordorigin="-6" coordsize="34302,275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">
                <v:shape id="Picture 278" o:spid="_x0000_s1265" type="#_x0000_t75" style="position:absolute;width:34296;height:25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">
                  <v:imagedata r:id="rId289" o:title=""/>
                </v:shape>
                <v:shape id="Text Box 315" o:spid="_x0000_s1266" type="#_x0000_t202" style="position:absolute;left:-6;top:26098;width:34296;height:1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" stroked="f">
                  <v:textbox inset="0,0,0,0">
                    <w:txbxContent>
                      <w:p w14:paraId="5513730C" w14:textId="3C30A611" w:rsidR="00283C9B" w:rsidRDefault="00283C9B" w:rsidP="007339C3">
                        <w:pPr>
                          <w:pStyle w:val="Caption"/>
                          <w:rPr>
                            <w:color w:val="auto"/>
                          </w:rPr>
                        </w:pPr>
                        <w:r w:rsidRPr="003058A8">
                          <w:rPr>
                            <w:color w:val="auto"/>
                          </w:rPr>
                          <w:t xml:space="preserve">Figure </w:t>
                        </w:r>
                        <w:r>
                          <w:rPr>
                            <w:color w:val="auto"/>
                          </w:rPr>
                          <w:t>81</w:t>
                        </w:r>
                        <w:r w:rsidRPr="003058A8">
                          <w:rPr>
                            <w:color w:val="auto"/>
                          </w:rPr>
                          <w:t>: Path leading to bus stop 4005 with trees behind.</w:t>
                        </w:r>
                      </w:p>
                    </w:txbxContent>
                  </v:textbox>
                </v:shape>
                <w10:wrap type="tight"/>
              </v:group>
            </w:pict>
          </mc:Fallback>
        </mc:AlternateContent>
      </w:r>
      <w:r>
        <w:rPr>
          <w:rFonts w:eastAsiaTheme="majorEastAsia" w:cstheme="majorBidi"/>
          <w:bCs/>
          <w:noProof/>
          <w:sz w:val="24"/>
          <w:szCs w:val="26"/>
        </w:rPr>
        <mc:AlternateContent>
          <mc:Choice Requires="wpg">
            <w:drawing>
              <wp:anchor distT="0" distB="0" distL="114300" distR="114300" simplePos="0" relativeHeight="252272640" behindDoc="0" locked="0" layoutInCell="1" allowOverlap="1" wp14:anchorId="0B6D2E3B" wp14:editId="761F557A">
                <wp:simplePos x="0" y="0"/>
                <wp:positionH relativeFrom="column">
                  <wp:posOffset>3040284</wp:posOffset>
                </wp:positionH>
                <wp:positionV relativeFrom="paragraph">
                  <wp:posOffset>291874</wp:posOffset>
                </wp:positionV>
                <wp:extent cx="3333750" cy="2647950"/>
                <wp:effectExtent l="0" t="0" r="0" b="0"/>
                <wp:wrapTight wrapText="bothSides">
                  <wp:wrapPolygon edited="0">
                    <wp:start x="0" y="0"/>
                    <wp:lineTo x="0" y="21445"/>
                    <wp:lineTo x="21477" y="21445"/>
                    <wp:lineTo x="21477" y="0"/>
                    <wp:lineTo x="0" y="0"/>
                  </wp:wrapPolygon>
                </wp:wrapTight>
                <wp:docPr id="318" name="Group 318"/>
                <wp:cNvGraphicFramePr/>
                <a:graphic xmlns:a="http://schemas.openxmlformats.org/drawingml/2006/main">
                  <a:graphicData uri="http://schemas.microsoft.com/office/word/2010/wordprocessingGroup">
                    <wpg:wgp>
                      <wpg:cNvGrpSpPr/>
                      <wpg:grpSpPr>
                        <a:xfrm>
                          <a:off x="0" y="0"/>
                          <a:ext cx="3333750" cy="2647950"/>
                          <a:chOff x="0" y="0"/>
                          <a:chExt cx="3263900" cy="2609850"/>
                        </a:xfrm>
                      </wpg:grpSpPr>
                      <pic:pic xmlns:pic="http://schemas.openxmlformats.org/drawingml/2006/picture">
                        <pic:nvPicPr>
                          <pic:cNvPr id="281" name="Picture 281"/>
                          <pic:cNvPicPr>
                            <a:picLocks noChangeAspect="1"/>
                          </pic:cNvPicPr>
                        </pic:nvPicPr>
                        <pic:blipFill>
                          <a:blip r:embed="rId290" cstate="screen">
                            <a:extLst>
                              <a:ext uri="{28A0092B-C50C-407E-A947-70E740481C1C}">
                                <a14:useLocalDpi xmlns:a14="http://schemas.microsoft.com/office/drawing/2010/main"/>
                              </a:ext>
                            </a:extLst>
                          </a:blip>
                          <a:srcRect/>
                          <a:stretch>
                            <a:fillRect/>
                          </a:stretch>
                        </pic:blipFill>
                        <pic:spPr bwMode="auto">
                          <a:xfrm>
                            <a:off x="0" y="0"/>
                            <a:ext cx="3263900" cy="2447925"/>
                          </a:xfrm>
                          <a:prstGeom prst="rect">
                            <a:avLst/>
                          </a:prstGeom>
                          <a:noFill/>
                          <a:ln>
                            <a:noFill/>
                          </a:ln>
                        </pic:spPr>
                      </pic:pic>
                      <wps:wsp>
                        <wps:cNvPr id="317" name="Text Box 317"/>
                        <wps:cNvSpPr txBox="1"/>
                        <wps:spPr>
                          <a:xfrm>
                            <a:off x="0" y="2466975"/>
                            <a:ext cx="3248025" cy="142875"/>
                          </a:xfrm>
                          <a:prstGeom prst="rect">
                            <a:avLst/>
                          </a:prstGeom>
                          <a:solidFill>
                            <a:prstClr val="white"/>
                          </a:solidFill>
                          <a:ln>
                            <a:noFill/>
                          </a:ln>
                        </wps:spPr>
                        <wps:txbx>
                          <w:txbxContent>
                            <w:p w14:paraId="6631809A" w14:textId="3D310A28" w:rsidR="00283C9B" w:rsidRPr="003058A8" w:rsidRDefault="00283C9B" w:rsidP="007339C3">
                              <w:pPr>
                                <w:pStyle w:val="Caption"/>
                                <w:rPr>
                                  <w:color w:val="auto"/>
                                </w:rPr>
                              </w:pPr>
                              <w:r w:rsidRPr="003058A8">
                                <w:rPr>
                                  <w:color w:val="auto"/>
                                </w:rPr>
                                <w:t xml:space="preserve">Figure </w:t>
                              </w:r>
                              <w:r>
                                <w:rPr>
                                  <w:color w:val="auto"/>
                                </w:rPr>
                                <w:t>82</w:t>
                              </w:r>
                              <w:r w:rsidRPr="003058A8">
                                <w:rPr>
                                  <w:color w:val="auto"/>
                                </w:rPr>
                                <w:t>: Bus stop at night.</w:t>
                              </w:r>
                            </w:p>
                            <w:p w14:paraId="141F8DB5" w14:textId="77777777" w:rsidR="00283C9B" w:rsidRPr="00335DE4" w:rsidRDefault="00283C9B" w:rsidP="007339C3">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B6D2E3B" id="Group 318" o:spid="_x0000_s1267" style="position:absolute;left:0;text-align:left;margin-left:239.4pt;margin-top:23pt;width:262.5pt;height:208.5pt;z-index:252272640" coordsize="32639,260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">
                <v:shape id="Picture 281" o:spid="_x0000_s1268" type="#_x0000_t75" style="position:absolute;width:32639;height:24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">
                  <v:imagedata r:id="rId291" o:title=""/>
                </v:shape>
                <v:shape id="Text Box 317" o:spid="_x0000_s1269" type="#_x0000_t202" style="position:absolute;top:24669;width:32480;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" stroked="f">
                  <v:textbox inset="0,0,0,0">
                    <w:txbxContent>
                      <w:p w14:paraId="6631809A" w14:textId="3D310A28" w:rsidR="00283C9B" w:rsidRPr="003058A8" w:rsidRDefault="00283C9B" w:rsidP="007339C3">
                        <w:pPr>
                          <w:pStyle w:val="Caption"/>
                          <w:rPr>
                            <w:color w:val="auto"/>
                          </w:rPr>
                        </w:pPr>
                        <w:r w:rsidRPr="003058A8">
                          <w:rPr>
                            <w:color w:val="auto"/>
                          </w:rPr>
                          <w:t xml:space="preserve">Figure </w:t>
                        </w:r>
                        <w:r>
                          <w:rPr>
                            <w:color w:val="auto"/>
                          </w:rPr>
                          <w:t>82</w:t>
                        </w:r>
                        <w:r w:rsidRPr="003058A8">
                          <w:rPr>
                            <w:color w:val="auto"/>
                          </w:rPr>
                          <w:t>: Bus stop at night.</w:t>
                        </w:r>
                      </w:p>
                      <w:p w14:paraId="141F8DB5" w14:textId="77777777" w:rsidR="00283C9B" w:rsidRPr="00335DE4" w:rsidRDefault="00283C9B" w:rsidP="007339C3">
                        <w:pPr>
                          <w:pStyle w:val="Caption"/>
                          <w:rPr>
                            <w:noProof/>
                          </w:rPr>
                        </w:pPr>
                      </w:p>
                    </w:txbxContent>
                  </v:textbox>
                </v:shape>
                <w10:wrap type="tight"/>
              </v:group>
            </w:pict>
          </mc:Fallback>
        </mc:AlternateContent>
      </w:r>
    </w:p>
    <w:p w14:paraId="3E7C64EC" w14:textId="453892C4" w:rsidR="00550C92" w:rsidRPr="00550C92" w:rsidRDefault="00550C92" w:rsidP="00550C92">
      <w:pPr>
        <w:rPr>
          <w:rFonts w:eastAsiaTheme="majorEastAsia" w:cstheme="majorBidi"/>
          <w:sz w:val="24"/>
          <w:szCs w:val="26"/>
        </w:rPr>
      </w:pPr>
    </w:p>
    <w:p w14:paraId="26634BA9" w14:textId="4A5A5FCC" w:rsidR="00550C92" w:rsidRPr="00550C92" w:rsidRDefault="00550C92" w:rsidP="00550C92">
      <w:pPr>
        <w:rPr>
          <w:rFonts w:eastAsiaTheme="majorEastAsia" w:cstheme="majorBidi"/>
          <w:sz w:val="24"/>
          <w:szCs w:val="26"/>
        </w:rPr>
      </w:pPr>
    </w:p>
    <w:p w14:paraId="52285830" w14:textId="77777777" w:rsidR="00550C92" w:rsidRDefault="00550C92" w:rsidP="00550C92">
      <w:pPr>
        <w:rPr>
          <w:rFonts w:eastAsiaTheme="majorEastAsia" w:cstheme="majorBidi"/>
          <w:sz w:val="24"/>
          <w:szCs w:val="26"/>
        </w:rPr>
        <w:sectPr w:rsidR="00550C92" w:rsidSect="005335B6">
          <w:pgSz w:w="11906" w:h="16838"/>
          <w:pgMar w:top="1440" w:right="1259" w:bottom="1440" w:left="1259" w:header="708" w:footer="708" w:gutter="0"/>
          <w:cols w:space="708"/>
          <w:docGrid w:linePitch="360"/>
        </w:sectPr>
      </w:pPr>
    </w:p>
    <w:p w14:paraId="4D4A2E55" w14:textId="77777777" w:rsidR="00550C92" w:rsidRDefault="00550C92" w:rsidP="00550C92">
      <w:pPr>
        <w:pStyle w:val="Heading1"/>
      </w:pPr>
      <w:r w:rsidRPr="00424111">
        <w:rPr>
          <w:noProof/>
        </w:rPr>
        <w:lastRenderedPageBreak/>
        <w:drawing>
          <wp:anchor distT="0" distB="0" distL="114300" distR="114300" simplePos="0" relativeHeight="252427264" behindDoc="0" locked="0" layoutInCell="1" allowOverlap="1" wp14:anchorId="2375B8AA" wp14:editId="52CB9914">
            <wp:simplePos x="0" y="0"/>
            <wp:positionH relativeFrom="margin">
              <wp:align>left</wp:align>
            </wp:positionH>
            <wp:positionV relativeFrom="paragraph">
              <wp:posOffset>9525</wp:posOffset>
            </wp:positionV>
            <wp:extent cx="473710" cy="975360"/>
            <wp:effectExtent l="0" t="0" r="2540"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2" cstate="screen">
                      <a:extLst>
                        <a:ext uri="{28A0092B-C50C-407E-A947-70E740481C1C}">
                          <a14:useLocalDpi xmlns:a14="http://schemas.microsoft.com/office/drawing/2010/main"/>
                        </a:ext>
                      </a:extLst>
                    </a:blip>
                    <a:srcRect/>
                    <a:stretch/>
                  </pic:blipFill>
                  <pic:spPr bwMode="auto">
                    <a:xfrm>
                      <a:off x="0" y="0"/>
                      <a:ext cx="473710" cy="975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24111">
        <w:t>Bus stop 1340</w:t>
      </w:r>
    </w:p>
    <w:p w14:paraId="31E05F4D" w14:textId="77777777" w:rsidR="00550C92" w:rsidRDefault="00550C92" w:rsidP="00550C92">
      <w:r>
        <w:t>Bus stop 1340 is located on Sternberg Crescent in Wanniassa.</w:t>
      </w:r>
      <w:r>
        <w:rPr>
          <w:rStyle w:val="FootnoteReference"/>
        </w:rPr>
        <w:footnoteReference w:id="40"/>
      </w:r>
      <w:r>
        <w:t xml:space="preserve"> The four-lane road is busy, separated by a thin gravel median strip. This bus stop is on the express route towards the city and behind it is Erindale shopping area.  </w:t>
      </w:r>
    </w:p>
    <w:p w14:paraId="07B4E072" w14:textId="77777777" w:rsidR="00550C92" w:rsidRPr="00B4608D" w:rsidRDefault="00550C92" w:rsidP="00550C92">
      <w:pPr>
        <w:pStyle w:val="Quote"/>
      </w:pPr>
      <w:r>
        <w:t>“I have to walk all the way down to Erindale shop, where there can be groups of youths from the school, PCYC etc.”</w:t>
      </w:r>
    </w:p>
    <w:p w14:paraId="4113363A" w14:textId="70433286" w:rsidR="00550C92" w:rsidRDefault="00550C92" w:rsidP="00550C92">
      <w:r>
        <w:rPr>
          <w:noProof/>
        </w:rPr>
        <mc:AlternateContent>
          <mc:Choice Requires="wpg">
            <w:drawing>
              <wp:anchor distT="0" distB="0" distL="114300" distR="114300" simplePos="0" relativeHeight="252429312" behindDoc="0" locked="0" layoutInCell="1" allowOverlap="1" wp14:anchorId="2ACAE1C3" wp14:editId="67BC699B">
                <wp:simplePos x="0" y="0"/>
                <wp:positionH relativeFrom="margin">
                  <wp:posOffset>-1270</wp:posOffset>
                </wp:positionH>
                <wp:positionV relativeFrom="paragraph">
                  <wp:posOffset>3598801</wp:posOffset>
                </wp:positionV>
                <wp:extent cx="5961380" cy="3075305"/>
                <wp:effectExtent l="0" t="0" r="1270" b="0"/>
                <wp:wrapSquare wrapText="bothSides"/>
                <wp:docPr id="56" name="Group 56"/>
                <wp:cNvGraphicFramePr/>
                <a:graphic xmlns:a="http://schemas.openxmlformats.org/drawingml/2006/main">
                  <a:graphicData uri="http://schemas.microsoft.com/office/word/2010/wordprocessingGroup">
                    <wpg:wgp>
                      <wpg:cNvGrpSpPr/>
                      <wpg:grpSpPr>
                        <a:xfrm>
                          <a:off x="0" y="0"/>
                          <a:ext cx="5961380" cy="3075305"/>
                          <a:chOff x="0" y="0"/>
                          <a:chExt cx="5961380" cy="3075710"/>
                        </a:xfrm>
                      </wpg:grpSpPr>
                      <pic:pic xmlns:pic="http://schemas.openxmlformats.org/drawingml/2006/picture">
                        <pic:nvPicPr>
                          <pic:cNvPr id="57" name="Picture 57"/>
                          <pic:cNvPicPr>
                            <a:picLocks noChangeAspect="1"/>
                          </pic:cNvPicPr>
                        </pic:nvPicPr>
                        <pic:blipFill>
                          <a:blip r:embed="rId293" cstate="screen">
                            <a:extLst>
                              <a:ext uri="{28A0092B-C50C-407E-A947-70E740481C1C}">
                                <a14:useLocalDpi xmlns:a14="http://schemas.microsoft.com/office/drawing/2010/main"/>
                              </a:ext>
                            </a:extLst>
                          </a:blip>
                          <a:srcRect/>
                          <a:stretch>
                            <a:fillRect/>
                          </a:stretch>
                        </pic:blipFill>
                        <pic:spPr bwMode="auto">
                          <a:xfrm rot="10800000">
                            <a:off x="0" y="0"/>
                            <a:ext cx="5961380" cy="2899410"/>
                          </a:xfrm>
                          <a:prstGeom prst="rect">
                            <a:avLst/>
                          </a:prstGeom>
                          <a:noFill/>
                          <a:ln>
                            <a:noFill/>
                          </a:ln>
                        </pic:spPr>
                      </pic:pic>
                      <wps:wsp>
                        <wps:cNvPr id="58" name="Text Box 58"/>
                        <wps:cNvSpPr txBox="1"/>
                        <wps:spPr>
                          <a:xfrm>
                            <a:off x="0" y="2958466"/>
                            <a:ext cx="5961380" cy="117244"/>
                          </a:xfrm>
                          <a:prstGeom prst="rect">
                            <a:avLst/>
                          </a:prstGeom>
                          <a:solidFill>
                            <a:prstClr val="white"/>
                          </a:solidFill>
                          <a:ln>
                            <a:noFill/>
                          </a:ln>
                        </wps:spPr>
                        <wps:txbx>
                          <w:txbxContent>
                            <w:p w14:paraId="70CC0C31" w14:textId="51C37289" w:rsidR="00283C9B" w:rsidRPr="001F53CF" w:rsidRDefault="00283C9B" w:rsidP="00550C92">
                              <w:pPr>
                                <w:pStyle w:val="Caption"/>
                                <w:rPr>
                                  <w:noProof/>
                                  <w:color w:val="auto"/>
                                </w:rPr>
                              </w:pPr>
                              <w:r w:rsidRPr="001F53CF">
                                <w:rPr>
                                  <w:color w:val="auto"/>
                                </w:rPr>
                                <w:t>Figure</w:t>
                              </w:r>
                              <w:r>
                                <w:rPr>
                                  <w:color w:val="auto"/>
                                </w:rPr>
                                <w:t xml:space="preserve"> 83</w:t>
                              </w:r>
                              <w:r w:rsidRPr="001F53CF">
                                <w:rPr>
                                  <w:noProof/>
                                  <w:color w:val="auto"/>
                                </w:rPr>
                                <w:t>:</w:t>
                              </w:r>
                              <w:r w:rsidRPr="001F53CF">
                                <w:rPr>
                                  <w:color w:val="auto"/>
                                </w:rPr>
                                <w:t xml:space="preserve"> Dense hedges (left) line the pathway towards bus stop 1340</w:t>
                              </w:r>
                              <w:r>
                                <w:rPr>
                                  <w:color w:val="auto"/>
                                </w:rPr>
                                <w:t xml:space="preserve"> on Sternberg Cres</w:t>
                              </w:r>
                              <w:r w:rsidRPr="001F53CF">
                                <w:rPr>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ACAE1C3" id="Group 56" o:spid="_x0000_s1270" style="position:absolute;left:0;text-align:left;margin-left:-.1pt;margin-top:283.35pt;width:469.4pt;height:242.15pt;z-index:252429312;mso-position-horizontal-relative:margin;mso-height-relative:margin" coordsize="59613,307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">
                <v:shape id="Picture 57" o:spid="_x0000_s1271" type="#_x0000_t75" style="position:absolute;width:59613;height:28994;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">
                  <v:imagedata r:id="rId294" o:title=""/>
                </v:shape>
                <v:shape id="Text Box 58" o:spid="_x0000_s1272" type="#_x0000_t202" style="position:absolute;top:29584;width:59613;height:1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" stroked="f">
                  <v:textbox inset="0,0,0,0">
                    <w:txbxContent>
                      <w:p w14:paraId="70CC0C31" w14:textId="51C37289" w:rsidR="00283C9B" w:rsidRPr="001F53CF" w:rsidRDefault="00283C9B" w:rsidP="00550C92">
                        <w:pPr>
                          <w:pStyle w:val="Caption"/>
                          <w:rPr>
                            <w:noProof/>
                            <w:color w:val="auto"/>
                          </w:rPr>
                        </w:pPr>
                        <w:r w:rsidRPr="001F53CF">
                          <w:rPr>
                            <w:color w:val="auto"/>
                          </w:rPr>
                          <w:t>Figure</w:t>
                        </w:r>
                        <w:r>
                          <w:rPr>
                            <w:color w:val="auto"/>
                          </w:rPr>
                          <w:t xml:space="preserve"> 83</w:t>
                        </w:r>
                        <w:r w:rsidRPr="001F53CF">
                          <w:rPr>
                            <w:noProof/>
                            <w:color w:val="auto"/>
                          </w:rPr>
                          <w:t>:</w:t>
                        </w:r>
                        <w:r w:rsidRPr="001F53CF">
                          <w:rPr>
                            <w:color w:val="auto"/>
                          </w:rPr>
                          <w:t xml:space="preserve"> Dense hedges (left) line the pathway towards bus stop 1340</w:t>
                        </w:r>
                        <w:r>
                          <w:rPr>
                            <w:color w:val="auto"/>
                          </w:rPr>
                          <w:t xml:space="preserve"> on Sternberg Cres</w:t>
                        </w:r>
                        <w:r w:rsidRPr="001F53CF">
                          <w:rPr>
                            <w:color w:val="auto"/>
                          </w:rPr>
                          <w:t>.</w:t>
                        </w:r>
                      </w:p>
                    </w:txbxContent>
                  </v:textbox>
                </v:shape>
                <w10:wrap type="square" anchorx="margin"/>
              </v:group>
            </w:pict>
          </mc:Fallback>
        </mc:AlternateContent>
      </w:r>
      <w:r>
        <w:t xml:space="preserve">This bus stop has no seating or shelter, it is only marked by a pole as shown in Figure </w:t>
      </w:r>
      <w:r w:rsidR="00091331">
        <w:t>8</w:t>
      </w:r>
      <w:r w:rsidR="00437DFC">
        <w:t>3</w:t>
      </w:r>
      <w:r>
        <w:t xml:space="preserve">. There is street lighting beside the bus stand and along Stenberg Cres. Directly behind bus stop 1340 are dense hedges lining the side of a building which at the time of audit, had evidence of vandalism and secret hangout area where passers-by may not notice to assist without entering the confined area between the hedge and building as shown in Figure </w:t>
      </w:r>
      <w:r w:rsidR="00091331">
        <w:t>8</w:t>
      </w:r>
      <w:r w:rsidR="00437DFC">
        <w:t>4</w:t>
      </w:r>
      <w:r>
        <w:t xml:space="preserve">. Immediately to the left of the bus stop is a bridge over an underpass (Figure </w:t>
      </w:r>
      <w:r w:rsidR="00091331">
        <w:t>8</w:t>
      </w:r>
      <w:r w:rsidR="00437DFC">
        <w:t>5</w:t>
      </w:r>
      <w:r>
        <w:t xml:space="preserve">). There is a well-lit declining pathway from the bus stop that diverts </w:t>
      </w:r>
      <w:r w:rsidR="00F71432">
        <w:t xml:space="preserve">in </w:t>
      </w:r>
      <w:r>
        <w:t>three directions: (1) the shopping area that is well-lit and high visibility, (2) towards Erindale College which is through green space among some trees a</w:t>
      </w:r>
      <w:r w:rsidR="00F71432">
        <w:t>nd has</w:t>
      </w:r>
      <w:r>
        <w:t xml:space="preserve"> no lighting, and (3) to the underpass to reach opposite side of road. However, the slope is quite steep, and the walking distance would be more than jaywalking straight across Sternberg Cres</w:t>
      </w:r>
      <w:r w:rsidR="00F71432">
        <w:t>,</w:t>
      </w:r>
      <w:r>
        <w:t xml:space="preserve"> so it is highly likely women would not choose to use the underpass that has broken glass, i</w:t>
      </w:r>
      <w:r w:rsidR="00F71432">
        <w:t>s isolated,</w:t>
      </w:r>
      <w:r>
        <w:t xml:space="preserve"> and cannot be seen by passers-by at street level. However, travelling straight beyond the opposite side of the road means walking more than 150 metres before reaching a residential area</w:t>
      </w:r>
      <w:r w:rsidR="00F71432">
        <w:t>,</w:t>
      </w:r>
      <w:r>
        <w:t xml:space="preserve"> and is below</w:t>
      </w:r>
      <w:r w:rsidR="00F71432">
        <w:t xml:space="preserve"> </w:t>
      </w:r>
      <w:r>
        <w:t>street level between green spaces with bushy trees and housing</w:t>
      </w:r>
      <w:r w:rsidR="00F71432">
        <w:t xml:space="preserve"> back fences</w:t>
      </w:r>
      <w:r>
        <w:t xml:space="preserve"> on a pathway that only has a streetlamp at the exit of the underpass. For those travelling left or right on the opposite side of the bus stop and parallel to Sternberg Cres, the pathway is lined with trees and hous</w:t>
      </w:r>
      <w:r w:rsidR="00F71432">
        <w:t>ing back fencing</w:t>
      </w:r>
      <w:r>
        <w:t xml:space="preserve"> or green spaces for at least 120 metres before reaching </w:t>
      </w:r>
      <w:r w:rsidR="00F71432">
        <w:t>the front yards of</w:t>
      </w:r>
      <w:r>
        <w:t xml:space="preserve"> houses. </w:t>
      </w:r>
    </w:p>
    <w:p w14:paraId="19142D7C" w14:textId="6E1A7F2E" w:rsidR="00550C92" w:rsidRDefault="00550C92" w:rsidP="00550C92">
      <w:r>
        <w:rPr>
          <w:noProof/>
        </w:rPr>
        <w:lastRenderedPageBreak/>
        <mc:AlternateContent>
          <mc:Choice Requires="wpg">
            <w:drawing>
              <wp:anchor distT="0" distB="0" distL="114300" distR="114300" simplePos="0" relativeHeight="252430336" behindDoc="0" locked="0" layoutInCell="1" allowOverlap="1" wp14:anchorId="78DF13BE" wp14:editId="422C5B3D">
                <wp:simplePos x="0" y="0"/>
                <wp:positionH relativeFrom="margin">
                  <wp:posOffset>2917190</wp:posOffset>
                </wp:positionH>
                <wp:positionV relativeFrom="paragraph">
                  <wp:posOffset>11430</wp:posOffset>
                </wp:positionV>
                <wp:extent cx="3129915" cy="4274820"/>
                <wp:effectExtent l="0" t="0" r="0" b="0"/>
                <wp:wrapSquare wrapText="bothSides"/>
                <wp:docPr id="331" name="Group 331"/>
                <wp:cNvGraphicFramePr/>
                <a:graphic xmlns:a="http://schemas.openxmlformats.org/drawingml/2006/main">
                  <a:graphicData uri="http://schemas.microsoft.com/office/word/2010/wordprocessingGroup">
                    <wpg:wgp>
                      <wpg:cNvGrpSpPr/>
                      <wpg:grpSpPr>
                        <a:xfrm>
                          <a:off x="0" y="0"/>
                          <a:ext cx="3129915" cy="4274820"/>
                          <a:chOff x="-33659" y="-2429051"/>
                          <a:chExt cx="3415665" cy="5041283"/>
                        </a:xfrm>
                      </wpg:grpSpPr>
                      <pic:pic xmlns:pic="http://schemas.openxmlformats.org/drawingml/2006/picture">
                        <pic:nvPicPr>
                          <pic:cNvPr id="332" name="Picture 332"/>
                          <pic:cNvPicPr>
                            <a:picLocks noChangeAspect="1"/>
                          </pic:cNvPicPr>
                        </pic:nvPicPr>
                        <pic:blipFill>
                          <a:blip r:embed="rId295" cstate="screen">
                            <a:extLst>
                              <a:ext uri="{28A0092B-C50C-407E-A947-70E740481C1C}">
                                <a14:useLocalDpi xmlns:a14="http://schemas.microsoft.com/office/drawing/2010/main"/>
                              </a:ext>
                            </a:extLst>
                          </a:blip>
                          <a:srcRect/>
                          <a:stretch>
                            <a:fillRect/>
                          </a:stretch>
                        </pic:blipFill>
                        <pic:spPr bwMode="auto">
                          <a:xfrm rot="5400000">
                            <a:off x="-602301" y="-1860409"/>
                            <a:ext cx="4552950" cy="3415665"/>
                          </a:xfrm>
                          <a:prstGeom prst="rect">
                            <a:avLst/>
                          </a:prstGeom>
                          <a:noFill/>
                          <a:ln>
                            <a:noFill/>
                          </a:ln>
                        </pic:spPr>
                      </pic:pic>
                      <wps:wsp>
                        <wps:cNvPr id="333" name="Text Box 333"/>
                        <wps:cNvSpPr txBox="1"/>
                        <wps:spPr>
                          <a:xfrm>
                            <a:off x="-33659" y="2123899"/>
                            <a:ext cx="3415665" cy="488333"/>
                          </a:xfrm>
                          <a:prstGeom prst="rect">
                            <a:avLst/>
                          </a:prstGeom>
                          <a:solidFill>
                            <a:prstClr val="white"/>
                          </a:solidFill>
                          <a:ln>
                            <a:noFill/>
                          </a:ln>
                        </wps:spPr>
                        <wps:txbx>
                          <w:txbxContent>
                            <w:p w14:paraId="1C22C3B0" w14:textId="75A238D7" w:rsidR="00283C9B" w:rsidRPr="007F6EF0" w:rsidRDefault="00283C9B" w:rsidP="00550C92">
                              <w:pPr>
                                <w:pStyle w:val="Caption"/>
                                <w:rPr>
                                  <w:b/>
                                  <w:noProof/>
                                  <w:color w:val="auto"/>
                                  <w:sz w:val="24"/>
                                </w:rPr>
                              </w:pPr>
                              <w:r w:rsidRPr="007F6EF0">
                                <w:rPr>
                                  <w:color w:val="auto"/>
                                </w:rPr>
                                <w:t>Figure</w:t>
                              </w:r>
                              <w:r>
                                <w:rPr>
                                  <w:color w:val="auto"/>
                                </w:rPr>
                                <w:t xml:space="preserve"> 84</w:t>
                              </w:r>
                              <w:r w:rsidRPr="007F6EF0">
                                <w:rPr>
                                  <w:color w:val="auto"/>
                                </w:rPr>
                                <w:t>: Confined area between hedge and building near bus stop 1340</w:t>
                              </w:r>
                              <w:r>
                                <w:rPr>
                                  <w:color w:val="auto"/>
                                </w:rPr>
                                <w:t xml:space="preserve"> where vandalism and secret hangout area was found</w:t>
                              </w:r>
                              <w:r w:rsidRPr="007F6EF0">
                                <w:rPr>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DF13BE" id="Group 331" o:spid="_x0000_s1273" style="position:absolute;left:0;text-align:left;margin-left:229.7pt;margin-top:.9pt;width:246.45pt;height:336.6pt;z-index:252430336;mso-position-horizontal-relative:margin;mso-width-relative:margin;mso-height-relative:margin" coordorigin="-336,-24290" coordsize="34156,504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">
                <v:shape id="Picture 332" o:spid="_x0000_s1274" type="#_x0000_t75" style="position:absolute;left:-6022;top:-18604;width:45528;height:3415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">
                  <v:imagedata r:id="rId296" o:title=""/>
                </v:shape>
                <v:shape id="Text Box 333" o:spid="_x0000_s1275" type="#_x0000_t202" style="position:absolute;left:-336;top:21238;width:34156;height:4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" stroked="f">
                  <v:textbox inset="0,0,0,0">
                    <w:txbxContent>
                      <w:p w14:paraId="1C22C3B0" w14:textId="75A238D7" w:rsidR="00283C9B" w:rsidRPr="007F6EF0" w:rsidRDefault="00283C9B" w:rsidP="00550C92">
                        <w:pPr>
                          <w:pStyle w:val="Caption"/>
                          <w:rPr>
                            <w:b/>
                            <w:noProof/>
                            <w:color w:val="auto"/>
                            <w:sz w:val="24"/>
                          </w:rPr>
                        </w:pPr>
                        <w:r w:rsidRPr="007F6EF0">
                          <w:rPr>
                            <w:color w:val="auto"/>
                          </w:rPr>
                          <w:t>Figure</w:t>
                        </w:r>
                        <w:r>
                          <w:rPr>
                            <w:color w:val="auto"/>
                          </w:rPr>
                          <w:t xml:space="preserve"> 84</w:t>
                        </w:r>
                        <w:r w:rsidRPr="007F6EF0">
                          <w:rPr>
                            <w:color w:val="auto"/>
                          </w:rPr>
                          <w:t>: Confined area between hedge and building near bus stop 1340</w:t>
                        </w:r>
                        <w:r>
                          <w:rPr>
                            <w:color w:val="auto"/>
                          </w:rPr>
                          <w:t xml:space="preserve"> where vandalism and secret hangout area was found</w:t>
                        </w:r>
                        <w:r w:rsidRPr="007F6EF0">
                          <w:rPr>
                            <w:color w:val="auto"/>
                          </w:rPr>
                          <w:t>.</w:t>
                        </w:r>
                      </w:p>
                    </w:txbxContent>
                  </v:textbox>
                </v:shape>
                <w10:wrap type="square" anchorx="margin"/>
              </v:group>
            </w:pict>
          </mc:Fallback>
        </mc:AlternateContent>
      </w:r>
      <w:r>
        <w:t xml:space="preserve">As this bus stop has lighting and is near a busy area with diverse groups visiting, it can provide a sense of safety in the daytime. However, at night there would be less road and foot traffic that would require women to take more caution in the area. Women may choose to jaywalk across the street rather than loop through the underpass to reach the opposite side of </w:t>
      </w:r>
      <w:r w:rsidR="00F71432">
        <w:t xml:space="preserve">the </w:t>
      </w:r>
      <w:r>
        <w:t xml:space="preserve">road for safety and efficiency reasons. However, those with accessibility issues may have difficulty </w:t>
      </w:r>
      <w:r w:rsidR="00F71432">
        <w:t>with</w:t>
      </w:r>
      <w:r>
        <w:t xml:space="preserve"> either option due to the steepness of reaching the underpass</w:t>
      </w:r>
      <w:r w:rsidR="00F71432">
        <w:t>.</w:t>
      </w:r>
    </w:p>
    <w:p w14:paraId="36219C6E" w14:textId="5BA2DE0F" w:rsidR="00550C92" w:rsidRDefault="00550C92" w:rsidP="00550C92"/>
    <w:p w14:paraId="427AEC25" w14:textId="77777777" w:rsidR="00550C92" w:rsidRDefault="00550C92" w:rsidP="00550C92"/>
    <w:p w14:paraId="00C22C86" w14:textId="77777777" w:rsidR="00550C92" w:rsidRDefault="00550C92" w:rsidP="00550C92"/>
    <w:p w14:paraId="3432C56E" w14:textId="77777777" w:rsidR="00550C92" w:rsidRDefault="00550C92" w:rsidP="00550C92"/>
    <w:p w14:paraId="1ACCE202" w14:textId="179E5FD6" w:rsidR="00550C92" w:rsidRDefault="00550C92" w:rsidP="00550C92"/>
    <w:p w14:paraId="41072BEC" w14:textId="2923DCF5" w:rsidR="00550C92" w:rsidRDefault="00550C92" w:rsidP="00550C92"/>
    <w:p w14:paraId="4B2CDFFA" w14:textId="122DD971" w:rsidR="00550C92" w:rsidRDefault="00705AF7" w:rsidP="00550C92">
      <w:r>
        <w:rPr>
          <w:noProof/>
        </w:rPr>
        <mc:AlternateContent>
          <mc:Choice Requires="wpg">
            <w:drawing>
              <wp:anchor distT="0" distB="0" distL="114300" distR="114300" simplePos="0" relativeHeight="252428288" behindDoc="0" locked="0" layoutInCell="1" allowOverlap="1" wp14:anchorId="63B4408F" wp14:editId="060C5835">
                <wp:simplePos x="0" y="0"/>
                <wp:positionH relativeFrom="margin">
                  <wp:posOffset>-1270</wp:posOffset>
                </wp:positionH>
                <wp:positionV relativeFrom="paragraph">
                  <wp:posOffset>288290</wp:posOffset>
                </wp:positionV>
                <wp:extent cx="5961380" cy="3216910"/>
                <wp:effectExtent l="0" t="0" r="1270" b="2540"/>
                <wp:wrapSquare wrapText="bothSides"/>
                <wp:docPr id="53" name="Group 53"/>
                <wp:cNvGraphicFramePr/>
                <a:graphic xmlns:a="http://schemas.openxmlformats.org/drawingml/2006/main">
                  <a:graphicData uri="http://schemas.microsoft.com/office/word/2010/wordprocessingGroup">
                    <wpg:wgp>
                      <wpg:cNvGrpSpPr/>
                      <wpg:grpSpPr>
                        <a:xfrm>
                          <a:off x="0" y="0"/>
                          <a:ext cx="5961380" cy="3216910"/>
                          <a:chOff x="0" y="0"/>
                          <a:chExt cx="5961380" cy="3216910"/>
                        </a:xfrm>
                      </wpg:grpSpPr>
                      <pic:pic xmlns:pic="http://schemas.openxmlformats.org/drawingml/2006/picture">
                        <pic:nvPicPr>
                          <pic:cNvPr id="54" name="Picture 54"/>
                          <pic:cNvPicPr>
                            <a:picLocks noChangeAspect="1"/>
                          </pic:cNvPicPr>
                        </pic:nvPicPr>
                        <pic:blipFill>
                          <a:blip r:embed="rId297" cstate="screen">
                            <a:extLst>
                              <a:ext uri="{28A0092B-C50C-407E-A947-70E740481C1C}">
                                <a14:useLocalDpi xmlns:a14="http://schemas.microsoft.com/office/drawing/2010/main"/>
                              </a:ext>
                            </a:extLst>
                          </a:blip>
                          <a:srcRect/>
                          <a:stretch>
                            <a:fillRect/>
                          </a:stretch>
                        </pic:blipFill>
                        <pic:spPr bwMode="auto">
                          <a:xfrm>
                            <a:off x="0" y="0"/>
                            <a:ext cx="5961380" cy="2899410"/>
                          </a:xfrm>
                          <a:prstGeom prst="rect">
                            <a:avLst/>
                          </a:prstGeom>
                          <a:noFill/>
                          <a:ln>
                            <a:noFill/>
                          </a:ln>
                        </pic:spPr>
                      </pic:pic>
                      <wps:wsp>
                        <wps:cNvPr id="55" name="Text Box 55"/>
                        <wps:cNvSpPr txBox="1"/>
                        <wps:spPr>
                          <a:xfrm>
                            <a:off x="0" y="2958465"/>
                            <a:ext cx="5961380" cy="258445"/>
                          </a:xfrm>
                          <a:prstGeom prst="rect">
                            <a:avLst/>
                          </a:prstGeom>
                          <a:solidFill>
                            <a:prstClr val="white"/>
                          </a:solidFill>
                          <a:ln>
                            <a:noFill/>
                          </a:ln>
                        </wps:spPr>
                        <wps:txbx>
                          <w:txbxContent>
                            <w:p w14:paraId="039F1378" w14:textId="19CDE9F7" w:rsidR="00283C9B" w:rsidRPr="001F53CF" w:rsidRDefault="00283C9B" w:rsidP="00550C92">
                              <w:pPr>
                                <w:pStyle w:val="Caption"/>
                                <w:rPr>
                                  <w:noProof/>
                                  <w:color w:val="auto"/>
                                </w:rPr>
                              </w:pPr>
                              <w:r w:rsidRPr="001F53CF">
                                <w:rPr>
                                  <w:color w:val="auto"/>
                                </w:rPr>
                                <w:t>Figure</w:t>
                              </w:r>
                              <w:r>
                                <w:rPr>
                                  <w:color w:val="auto"/>
                                </w:rPr>
                                <w:t xml:space="preserve"> 85</w:t>
                              </w:r>
                              <w:r w:rsidRPr="001F53CF">
                                <w:rPr>
                                  <w:noProof/>
                                  <w:color w:val="auto"/>
                                </w:rPr>
                                <w:t>:</w:t>
                              </w:r>
                              <w:r w:rsidRPr="001F53CF">
                                <w:rPr>
                                  <w:color w:val="auto"/>
                                </w:rPr>
                                <w:t xml:space="preserve"> Pathway diversion including underpass entrance is well-lit behind bus stop 1340.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3B4408F" id="Group 53" o:spid="_x0000_s1276" style="position:absolute;left:0;text-align:left;margin-left:-.1pt;margin-top:22.7pt;width:469.4pt;height:253.3pt;z-index:252428288;mso-position-horizontal-relative:margin;mso-width-relative:margin;mso-height-relative:margin" coordsize="59613,321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">
                <v:shape id="Picture 54" o:spid="_x0000_s1277" type="#_x0000_t75" style="position:absolute;width:59613;height:28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">
                  <v:imagedata r:id="rId298" o:title=""/>
                </v:shape>
                <v:shape id="Text Box 55" o:spid="_x0000_s1278" type="#_x0000_t202" style="position:absolute;top:29584;width:59613;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" stroked="f">
                  <v:textbox style="mso-fit-shape-to-text:t" inset="0,0,0,0">
                    <w:txbxContent>
                      <w:p w14:paraId="039F1378" w14:textId="19CDE9F7" w:rsidR="00283C9B" w:rsidRPr="001F53CF" w:rsidRDefault="00283C9B" w:rsidP="00550C92">
                        <w:pPr>
                          <w:pStyle w:val="Caption"/>
                          <w:rPr>
                            <w:noProof/>
                            <w:color w:val="auto"/>
                          </w:rPr>
                        </w:pPr>
                        <w:r w:rsidRPr="001F53CF">
                          <w:rPr>
                            <w:color w:val="auto"/>
                          </w:rPr>
                          <w:t>Figure</w:t>
                        </w:r>
                        <w:r>
                          <w:rPr>
                            <w:color w:val="auto"/>
                          </w:rPr>
                          <w:t xml:space="preserve"> 85</w:t>
                        </w:r>
                        <w:r w:rsidRPr="001F53CF">
                          <w:rPr>
                            <w:noProof/>
                            <w:color w:val="auto"/>
                          </w:rPr>
                          <w:t>:</w:t>
                        </w:r>
                        <w:r w:rsidRPr="001F53CF">
                          <w:rPr>
                            <w:color w:val="auto"/>
                          </w:rPr>
                          <w:t xml:space="preserve"> Pathway diversion including underpass entrance is well-lit behind bus stop 1340.</w:t>
                        </w:r>
                      </w:p>
                    </w:txbxContent>
                  </v:textbox>
                </v:shape>
                <w10:wrap type="square" anchorx="margin"/>
              </v:group>
            </w:pict>
          </mc:Fallback>
        </mc:AlternateContent>
      </w:r>
    </w:p>
    <w:p w14:paraId="139956E2" w14:textId="77777777" w:rsidR="00550C92" w:rsidRDefault="00550C92" w:rsidP="00550C92"/>
    <w:p w14:paraId="7CA6E681" w14:textId="77777777" w:rsidR="00550C92" w:rsidRPr="001126F0" w:rsidRDefault="00550C92" w:rsidP="00550C92">
      <w:pPr>
        <w:sectPr w:rsidR="00550C92" w:rsidRPr="001126F0" w:rsidSect="005335B6">
          <w:pgSz w:w="11906" w:h="16838"/>
          <w:pgMar w:top="1440" w:right="1259" w:bottom="1440" w:left="1259" w:header="708" w:footer="708" w:gutter="0"/>
          <w:cols w:space="708"/>
          <w:docGrid w:linePitch="360"/>
        </w:sectPr>
      </w:pPr>
    </w:p>
    <w:p w14:paraId="29E5CADE" w14:textId="77777777" w:rsidR="00550C92" w:rsidRDefault="00550C92" w:rsidP="00550C92">
      <w:pPr>
        <w:pStyle w:val="Heading1"/>
      </w:pPr>
      <w:r>
        <w:rPr>
          <w:noProof/>
        </w:rPr>
        <w:lastRenderedPageBreak/>
        <w:drawing>
          <wp:anchor distT="0" distB="0" distL="114300" distR="114300" simplePos="0" relativeHeight="252433408" behindDoc="0" locked="0" layoutInCell="1" allowOverlap="1" wp14:anchorId="2DF9C7FD" wp14:editId="513EADF6">
            <wp:simplePos x="0" y="0"/>
            <wp:positionH relativeFrom="margin">
              <wp:align>left</wp:align>
            </wp:positionH>
            <wp:positionV relativeFrom="paragraph">
              <wp:posOffset>11331</wp:posOffset>
            </wp:positionV>
            <wp:extent cx="493200" cy="1043067"/>
            <wp:effectExtent l="0" t="0" r="2540" b="5080"/>
            <wp:wrapSquare wrapText="bothSides"/>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9" cstate="screen">
                      <a:extLst>
                        <a:ext uri="{28A0092B-C50C-407E-A947-70E740481C1C}">
                          <a14:useLocalDpi xmlns:a14="http://schemas.microsoft.com/office/drawing/2010/main"/>
                        </a:ext>
                      </a:extLst>
                    </a:blip>
                    <a:srcRect/>
                    <a:stretch/>
                  </pic:blipFill>
                  <pic:spPr bwMode="auto">
                    <a:xfrm>
                      <a:off x="0" y="0"/>
                      <a:ext cx="493200" cy="10430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Bus stop 2650</w:t>
      </w:r>
    </w:p>
    <w:p w14:paraId="6FA45E9E" w14:textId="77777777" w:rsidR="00550C92" w:rsidRDefault="00550C92" w:rsidP="00550C92">
      <w:r>
        <w:t xml:space="preserve">Bus stop 2650 is located on </w:t>
      </w:r>
      <w:proofErr w:type="spellStart"/>
      <w:r>
        <w:t>Athllon</w:t>
      </w:r>
      <w:proofErr w:type="spellEnd"/>
      <w:r>
        <w:t xml:space="preserve"> Drive in Phillip where traffic is busy at 60km/hr all times on four-lane road that is separated by a very thin median strip.</w:t>
      </w:r>
      <w:r>
        <w:rPr>
          <w:rStyle w:val="FootnoteReference"/>
        </w:rPr>
        <w:footnoteReference w:id="41"/>
      </w:r>
      <w:r>
        <w:t xml:space="preserve"> The bus stop is on express route headed from the south to the city with frequent buses. It is diagonally opposite to bus stop 2651 by about 100 metres.</w:t>
      </w:r>
    </w:p>
    <w:p w14:paraId="0FCEC78A" w14:textId="77777777" w:rsidR="00550C92" w:rsidRDefault="00550C92" w:rsidP="00550C92">
      <w:pPr>
        <w:pStyle w:val="Quote"/>
      </w:pPr>
      <w:r>
        <w:t>“On the old system, after dark, I walked to the nearest main road and was not exposed. Now I have to walk through Phillip shops when they’re all closed, past the car yards etc. I am disabled and cannot run to safety if I need to. I no longer go out after dark at all.”</w:t>
      </w:r>
    </w:p>
    <w:p w14:paraId="0AC9C198" w14:textId="32368F47" w:rsidR="00550C92" w:rsidRPr="00CD0269" w:rsidRDefault="00550C92" w:rsidP="00550C92">
      <w:r>
        <w:t>This bus stop has seating and shelter</w:t>
      </w:r>
      <w:r w:rsidR="00F71432">
        <w:t>,</w:t>
      </w:r>
      <w:r>
        <w:t xml:space="preserve"> however no lighting</w:t>
      </w:r>
      <w:r w:rsidR="00F71432">
        <w:t xml:space="preserve"> at the stop</w:t>
      </w:r>
      <w:r>
        <w:t xml:space="preserve"> as shown in Figure 8</w:t>
      </w:r>
      <w:r w:rsidR="00437DFC">
        <w:t>6</w:t>
      </w:r>
      <w:r>
        <w:t xml:space="preserve">. Street lighting is evenly spaced out on </w:t>
      </w:r>
      <w:proofErr w:type="spellStart"/>
      <w:r>
        <w:t>Athllon</w:t>
      </w:r>
      <w:proofErr w:type="spellEnd"/>
      <w:r>
        <w:t xml:space="preserve"> Dr</w:t>
      </w:r>
      <w:r w:rsidR="00F71432">
        <w:t>,</w:t>
      </w:r>
      <w:r>
        <w:t xml:space="preserve"> with the closest light from the bus stop around 10 metres to the right. Women travelling home from this bus stop are most likely to go right and turn inwards via Shea St through Phillip shops to reach Chifley. Due to the pathway</w:t>
      </w:r>
      <w:r w:rsidRPr="00424A16">
        <w:t xml:space="preserve"> </w:t>
      </w:r>
      <w:r>
        <w:t xml:space="preserve">of bus stop, either right or left, </w:t>
      </w:r>
      <w:r w:rsidR="00F71432">
        <w:t xml:space="preserve">and </w:t>
      </w:r>
      <w:r>
        <w:t xml:space="preserve">proximity to the road, the path would be illuminated by the street lighting. Although the streets of Phillip shops are well-lit, the businesses are closed after hours and women may feel isolated with low road and pedestrian traffic when going home towards Chifley past Melrose </w:t>
      </w:r>
      <w:r w:rsidR="00F71432">
        <w:t>Drive</w:t>
      </w:r>
      <w:r w:rsidR="00437DFC">
        <w:t xml:space="preserve"> (Figure 87 and 88)</w:t>
      </w:r>
      <w:r>
        <w:t xml:space="preserve">. </w:t>
      </w:r>
    </w:p>
    <w:p w14:paraId="79148A21" w14:textId="77777777" w:rsidR="00550C92" w:rsidRDefault="00550C92" w:rsidP="00550C92">
      <w:r>
        <w:rPr>
          <w:noProof/>
        </w:rPr>
        <mc:AlternateContent>
          <mc:Choice Requires="wpg">
            <w:drawing>
              <wp:anchor distT="0" distB="0" distL="114300" distR="114300" simplePos="0" relativeHeight="252425216" behindDoc="0" locked="0" layoutInCell="1" allowOverlap="1" wp14:anchorId="7E2D5D96" wp14:editId="6CA49599">
                <wp:simplePos x="0" y="0"/>
                <wp:positionH relativeFrom="margin">
                  <wp:align>center</wp:align>
                </wp:positionH>
                <wp:positionV relativeFrom="paragraph">
                  <wp:posOffset>12700</wp:posOffset>
                </wp:positionV>
                <wp:extent cx="4441190" cy="3277235"/>
                <wp:effectExtent l="0" t="0" r="0" b="0"/>
                <wp:wrapSquare wrapText="bothSides"/>
                <wp:docPr id="334" name="Group 334"/>
                <wp:cNvGraphicFramePr/>
                <a:graphic xmlns:a="http://schemas.openxmlformats.org/drawingml/2006/main">
                  <a:graphicData uri="http://schemas.microsoft.com/office/word/2010/wordprocessingGroup">
                    <wpg:wgp>
                      <wpg:cNvGrpSpPr/>
                      <wpg:grpSpPr>
                        <a:xfrm>
                          <a:off x="0" y="0"/>
                          <a:ext cx="4441190" cy="3277235"/>
                          <a:chOff x="-36186" y="8254"/>
                          <a:chExt cx="3201001" cy="2188502"/>
                        </a:xfrm>
                      </wpg:grpSpPr>
                      <pic:pic xmlns:pic="http://schemas.openxmlformats.org/drawingml/2006/picture">
                        <pic:nvPicPr>
                          <pic:cNvPr id="335" name="Picture 335"/>
                          <pic:cNvPicPr>
                            <a:picLocks noChangeAspect="1"/>
                          </pic:cNvPicPr>
                        </pic:nvPicPr>
                        <pic:blipFill rotWithShape="1">
                          <a:blip r:embed="rId300" cstate="screen">
                            <a:extLst>
                              <a:ext uri="{28A0092B-C50C-407E-A947-70E740481C1C}">
                                <a14:useLocalDpi xmlns:a14="http://schemas.microsoft.com/office/drawing/2010/main"/>
                              </a:ext>
                            </a:extLst>
                          </a:blip>
                          <a:srcRect/>
                          <a:stretch/>
                        </pic:blipFill>
                        <pic:spPr bwMode="auto">
                          <a:xfrm>
                            <a:off x="-36186" y="8254"/>
                            <a:ext cx="3201001" cy="1828771"/>
                          </a:xfrm>
                          <a:prstGeom prst="rect">
                            <a:avLst/>
                          </a:prstGeom>
                          <a:noFill/>
                          <a:ln>
                            <a:noFill/>
                          </a:ln>
                          <a:extLst>
                            <a:ext uri="{53640926-AAD7-44D8-BBD7-CCE9431645EC}">
                              <a14:shadowObscured xmlns:a14="http://schemas.microsoft.com/office/drawing/2010/main"/>
                            </a:ext>
                          </a:extLst>
                        </pic:spPr>
                      </pic:pic>
                      <wps:wsp>
                        <wps:cNvPr id="336" name="Text Box 336"/>
                        <wps:cNvSpPr txBox="1"/>
                        <wps:spPr>
                          <a:xfrm>
                            <a:off x="-23" y="1885582"/>
                            <a:ext cx="3028855" cy="311174"/>
                          </a:xfrm>
                          <a:prstGeom prst="rect">
                            <a:avLst/>
                          </a:prstGeom>
                          <a:solidFill>
                            <a:prstClr val="white"/>
                          </a:solidFill>
                          <a:ln>
                            <a:noFill/>
                          </a:ln>
                        </wps:spPr>
                        <wps:txbx>
                          <w:txbxContent>
                            <w:p w14:paraId="779513CC" w14:textId="1F2E9297" w:rsidR="00283C9B" w:rsidRPr="00CF43CE" w:rsidRDefault="00283C9B" w:rsidP="00550C92">
                              <w:pPr>
                                <w:pStyle w:val="Caption"/>
                                <w:rPr>
                                  <w:noProof/>
                                  <w:color w:val="auto"/>
                                </w:rPr>
                              </w:pPr>
                              <w:r w:rsidRPr="00CF43CE">
                                <w:rPr>
                                  <w:color w:val="auto"/>
                                </w:rPr>
                                <w:t xml:space="preserve">Figure </w:t>
                              </w:r>
                              <w:r>
                                <w:rPr>
                                  <w:color w:val="auto"/>
                                </w:rPr>
                                <w:t>86</w:t>
                              </w:r>
                              <w:r w:rsidRPr="00CF43CE">
                                <w:rPr>
                                  <w:color w:val="auto"/>
                                </w:rPr>
                                <w:t>: Bus stop 2650 without streetlight</w:t>
                              </w:r>
                              <w:r>
                                <w:rPr>
                                  <w:color w:val="auto"/>
                                </w:rPr>
                                <w:t xml:space="preserve"> and pathway and warehouse directly behind.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2D5D96" id="Group 334" o:spid="_x0000_s1279" style="position:absolute;left:0;text-align:left;margin-left:0;margin-top:1pt;width:349.7pt;height:258.05pt;z-index:252425216;mso-position-horizontal:center;mso-position-horizontal-relative:margin;mso-width-relative:margin;mso-height-relative:margin" coordorigin="-361,82" coordsize="32010,218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">
                <v:shape id="Picture 335" o:spid="_x0000_s1280" type="#_x0000_t75" style="position:absolute;left:-361;top:82;width:32009;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">
                  <v:imagedata r:id="rId301" o:title=""/>
                </v:shape>
                <v:shape id="Text Box 336" o:spid="_x0000_s1281" type="#_x0000_t202" style="position:absolute;top:18855;width:30288;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" stroked="f">
                  <v:textbox inset="0,0,0,0">
                    <w:txbxContent>
                      <w:p w14:paraId="779513CC" w14:textId="1F2E9297" w:rsidR="00283C9B" w:rsidRPr="00CF43CE" w:rsidRDefault="00283C9B" w:rsidP="00550C92">
                        <w:pPr>
                          <w:pStyle w:val="Caption"/>
                          <w:rPr>
                            <w:noProof/>
                            <w:color w:val="auto"/>
                          </w:rPr>
                        </w:pPr>
                        <w:r w:rsidRPr="00CF43CE">
                          <w:rPr>
                            <w:color w:val="auto"/>
                          </w:rPr>
                          <w:t xml:space="preserve">Figure </w:t>
                        </w:r>
                        <w:r>
                          <w:rPr>
                            <w:color w:val="auto"/>
                          </w:rPr>
                          <w:t>86</w:t>
                        </w:r>
                        <w:r w:rsidRPr="00CF43CE">
                          <w:rPr>
                            <w:color w:val="auto"/>
                          </w:rPr>
                          <w:t>: Bus stop 2650 without streetlight</w:t>
                        </w:r>
                        <w:r>
                          <w:rPr>
                            <w:color w:val="auto"/>
                          </w:rPr>
                          <w:t xml:space="preserve"> and pathway and warehouse directly behind.</w:t>
                        </w:r>
                      </w:p>
                    </w:txbxContent>
                  </v:textbox>
                </v:shape>
                <w10:wrap type="square" anchorx="margin"/>
              </v:group>
            </w:pict>
          </mc:Fallback>
        </mc:AlternateContent>
      </w:r>
    </w:p>
    <w:p w14:paraId="240410BF" w14:textId="77777777" w:rsidR="00550C92" w:rsidRDefault="00550C92" w:rsidP="00550C92"/>
    <w:p w14:paraId="4B03337F" w14:textId="77777777" w:rsidR="00550C92" w:rsidRDefault="00550C92" w:rsidP="00550C92">
      <w:r>
        <w:rPr>
          <w:noProof/>
        </w:rPr>
        <w:lastRenderedPageBreak/>
        <mc:AlternateContent>
          <mc:Choice Requires="wpg">
            <w:drawing>
              <wp:anchor distT="0" distB="0" distL="114300" distR="114300" simplePos="0" relativeHeight="252435456" behindDoc="0" locked="0" layoutInCell="1" allowOverlap="1" wp14:anchorId="2A125C02" wp14:editId="010C099E">
                <wp:simplePos x="0" y="0"/>
                <wp:positionH relativeFrom="column">
                  <wp:posOffset>198062</wp:posOffset>
                </wp:positionH>
                <wp:positionV relativeFrom="paragraph">
                  <wp:posOffset>3253839</wp:posOffset>
                </wp:positionV>
                <wp:extent cx="5555615" cy="4485640"/>
                <wp:effectExtent l="0" t="0" r="6985" b="0"/>
                <wp:wrapSquare wrapText="bothSides"/>
                <wp:docPr id="337" name="Group 337"/>
                <wp:cNvGraphicFramePr/>
                <a:graphic xmlns:a="http://schemas.openxmlformats.org/drawingml/2006/main">
                  <a:graphicData uri="http://schemas.microsoft.com/office/word/2010/wordprocessingGroup">
                    <wpg:wgp>
                      <wpg:cNvGrpSpPr/>
                      <wpg:grpSpPr>
                        <a:xfrm>
                          <a:off x="0" y="0"/>
                          <a:ext cx="5555615" cy="4485640"/>
                          <a:chOff x="0" y="0"/>
                          <a:chExt cx="5555615" cy="4485640"/>
                        </a:xfrm>
                      </wpg:grpSpPr>
                      <pic:pic xmlns:pic="http://schemas.openxmlformats.org/drawingml/2006/picture">
                        <pic:nvPicPr>
                          <pic:cNvPr id="338" name="Picture 338"/>
                          <pic:cNvPicPr>
                            <a:picLocks noChangeAspect="1"/>
                          </pic:cNvPicPr>
                        </pic:nvPicPr>
                        <pic:blipFill>
                          <a:blip r:embed="rId302" cstate="screen">
                            <a:extLst>
                              <a:ext uri="{28A0092B-C50C-407E-A947-70E740481C1C}">
                                <a14:useLocalDpi xmlns:a14="http://schemas.microsoft.com/office/drawing/2010/main"/>
                              </a:ext>
                            </a:extLst>
                          </a:blip>
                          <a:srcRect/>
                          <a:stretch>
                            <a:fillRect/>
                          </a:stretch>
                        </pic:blipFill>
                        <pic:spPr bwMode="auto">
                          <a:xfrm>
                            <a:off x="0" y="0"/>
                            <a:ext cx="5555615" cy="4168140"/>
                          </a:xfrm>
                          <a:prstGeom prst="rect">
                            <a:avLst/>
                          </a:prstGeom>
                          <a:noFill/>
                          <a:ln>
                            <a:noFill/>
                          </a:ln>
                        </pic:spPr>
                      </pic:pic>
                      <wps:wsp>
                        <wps:cNvPr id="339" name="Text Box 339"/>
                        <wps:cNvSpPr txBox="1"/>
                        <wps:spPr>
                          <a:xfrm>
                            <a:off x="0" y="4227195"/>
                            <a:ext cx="5555615" cy="258445"/>
                          </a:xfrm>
                          <a:prstGeom prst="rect">
                            <a:avLst/>
                          </a:prstGeom>
                          <a:solidFill>
                            <a:prstClr val="white"/>
                          </a:solidFill>
                          <a:ln>
                            <a:noFill/>
                          </a:ln>
                        </wps:spPr>
                        <wps:txbx>
                          <w:txbxContent>
                            <w:p w14:paraId="0F5B9E74" w14:textId="60F9DADB" w:rsidR="00283C9B" w:rsidRPr="00091331" w:rsidRDefault="00283C9B" w:rsidP="00550C92">
                              <w:pPr>
                                <w:pStyle w:val="Caption"/>
                                <w:rPr>
                                  <w:noProof/>
                                  <w:color w:val="auto"/>
                                </w:rPr>
                              </w:pPr>
                              <w:r w:rsidRPr="00091331">
                                <w:rPr>
                                  <w:color w:val="auto"/>
                                </w:rPr>
                                <w:t>Figure 8</w:t>
                              </w:r>
                              <w:r>
                                <w:rPr>
                                  <w:color w:val="auto"/>
                                </w:rPr>
                                <w:t>8</w:t>
                              </w:r>
                              <w:r w:rsidRPr="00091331">
                                <w:rPr>
                                  <w:color w:val="auto"/>
                                </w:rPr>
                                <w:t>: Shea St towards Chifley with nearby businesses and street lighting.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A125C02" id="Group 337" o:spid="_x0000_s1282" style="position:absolute;left:0;text-align:left;margin-left:15.6pt;margin-top:256.2pt;width:437.45pt;height:353.2pt;z-index:252435456;mso-width-relative:margin;mso-height-relative:margin" coordsize="55556,448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">
                <v:shape id="Picture 338" o:spid="_x0000_s1283" type="#_x0000_t75" style="position:absolute;width:55556;height:41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">
                  <v:imagedata r:id="rId303" o:title=""/>
                </v:shape>
                <v:shape id="Text Box 339" o:spid="_x0000_s1284" type="#_x0000_t202" style="position:absolute;top:42271;width:5555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" stroked="f">
                  <v:textbox style="mso-fit-shape-to-text:t" inset="0,0,0,0">
                    <w:txbxContent>
                      <w:p w14:paraId="0F5B9E74" w14:textId="60F9DADB" w:rsidR="00283C9B" w:rsidRPr="00091331" w:rsidRDefault="00283C9B" w:rsidP="00550C92">
                        <w:pPr>
                          <w:pStyle w:val="Caption"/>
                          <w:rPr>
                            <w:noProof/>
                            <w:color w:val="auto"/>
                          </w:rPr>
                        </w:pPr>
                        <w:r w:rsidRPr="00091331">
                          <w:rPr>
                            <w:color w:val="auto"/>
                          </w:rPr>
                          <w:t>Figure 8</w:t>
                        </w:r>
                        <w:r>
                          <w:rPr>
                            <w:color w:val="auto"/>
                          </w:rPr>
                          <w:t>8</w:t>
                        </w:r>
                        <w:r w:rsidRPr="00091331">
                          <w:rPr>
                            <w:color w:val="auto"/>
                          </w:rPr>
                          <w:t>: Shea St towards Chifley with nearby businesses and street lighting.</w:t>
                        </w:r>
                      </w:p>
                    </w:txbxContent>
                  </v:textbox>
                </v:shape>
                <w10:wrap type="square"/>
              </v:group>
            </w:pict>
          </mc:Fallback>
        </mc:AlternateContent>
      </w:r>
      <w:r>
        <w:rPr>
          <w:noProof/>
        </w:rPr>
        <mc:AlternateContent>
          <mc:Choice Requires="wpg">
            <w:drawing>
              <wp:anchor distT="0" distB="0" distL="114300" distR="114300" simplePos="0" relativeHeight="252434432" behindDoc="0" locked="0" layoutInCell="1" allowOverlap="1" wp14:anchorId="17C1F174" wp14:editId="45D9AFC4">
                <wp:simplePos x="0" y="0"/>
                <wp:positionH relativeFrom="margin">
                  <wp:align>center</wp:align>
                </wp:positionH>
                <wp:positionV relativeFrom="paragraph">
                  <wp:posOffset>0</wp:posOffset>
                </wp:positionV>
                <wp:extent cx="5676265" cy="3040083"/>
                <wp:effectExtent l="0" t="0" r="635" b="8255"/>
                <wp:wrapSquare wrapText="bothSides"/>
                <wp:docPr id="341" name="Group 341"/>
                <wp:cNvGraphicFramePr/>
                <a:graphic xmlns:a="http://schemas.openxmlformats.org/drawingml/2006/main">
                  <a:graphicData uri="http://schemas.microsoft.com/office/word/2010/wordprocessingGroup">
                    <wpg:wgp>
                      <wpg:cNvGrpSpPr/>
                      <wpg:grpSpPr>
                        <a:xfrm>
                          <a:off x="0" y="0"/>
                          <a:ext cx="5676265" cy="3040083"/>
                          <a:chOff x="0" y="0"/>
                          <a:chExt cx="5676265" cy="3040083"/>
                        </a:xfrm>
                      </wpg:grpSpPr>
                      <pic:pic xmlns:pic="http://schemas.openxmlformats.org/drawingml/2006/picture">
                        <pic:nvPicPr>
                          <pic:cNvPr id="342" name="Picture 342"/>
                          <pic:cNvPicPr>
                            <a:picLocks noChangeAspect="1"/>
                          </pic:cNvPicPr>
                        </pic:nvPicPr>
                        <pic:blipFill rotWithShape="1">
                          <a:blip r:embed="rId304" cstate="screen">
                            <a:extLst>
                              <a:ext uri="{28A0092B-C50C-407E-A947-70E740481C1C}">
                                <a14:useLocalDpi xmlns:a14="http://schemas.microsoft.com/office/drawing/2010/main"/>
                              </a:ext>
                            </a:extLst>
                          </a:blip>
                          <a:srcRect/>
                          <a:stretch/>
                        </pic:blipFill>
                        <pic:spPr bwMode="auto">
                          <a:xfrm>
                            <a:off x="0" y="0"/>
                            <a:ext cx="5676265" cy="2719070"/>
                          </a:xfrm>
                          <a:prstGeom prst="rect">
                            <a:avLst/>
                          </a:prstGeom>
                          <a:noFill/>
                          <a:ln>
                            <a:noFill/>
                          </a:ln>
                          <a:extLst>
                            <a:ext uri="{53640926-AAD7-44D8-BBD7-CCE9431645EC}">
                              <a14:shadowObscured xmlns:a14="http://schemas.microsoft.com/office/drawing/2010/main"/>
                            </a:ext>
                          </a:extLst>
                        </pic:spPr>
                      </pic:pic>
                      <wps:wsp>
                        <wps:cNvPr id="343" name="Text Box 343"/>
                        <wps:cNvSpPr txBox="1"/>
                        <wps:spPr>
                          <a:xfrm>
                            <a:off x="11875" y="2731149"/>
                            <a:ext cx="5664200" cy="308934"/>
                          </a:xfrm>
                          <a:prstGeom prst="rect">
                            <a:avLst/>
                          </a:prstGeom>
                          <a:solidFill>
                            <a:prstClr val="white"/>
                          </a:solidFill>
                          <a:ln>
                            <a:noFill/>
                          </a:ln>
                        </wps:spPr>
                        <wps:txbx>
                          <w:txbxContent>
                            <w:p w14:paraId="027CFA4A" w14:textId="00BBF4D0" w:rsidR="00283C9B" w:rsidRPr="00091331" w:rsidRDefault="00283C9B" w:rsidP="00550C92">
                              <w:pPr>
                                <w:pStyle w:val="Caption"/>
                                <w:rPr>
                                  <w:noProof/>
                                  <w:color w:val="auto"/>
                                </w:rPr>
                              </w:pPr>
                              <w:r w:rsidRPr="00091331">
                                <w:rPr>
                                  <w:color w:val="auto"/>
                                </w:rPr>
                                <w:t>Figure 8</w:t>
                              </w:r>
                              <w:r>
                                <w:rPr>
                                  <w:color w:val="auto"/>
                                </w:rPr>
                                <w:t>7</w:t>
                              </w:r>
                              <w:r w:rsidRPr="00091331">
                                <w:rPr>
                                  <w:color w:val="auto"/>
                                </w:rPr>
                                <w:t xml:space="preserve">: Intersection of </w:t>
                              </w:r>
                              <w:r w:rsidRPr="00091331">
                                <w:rPr>
                                  <w:color w:val="auto"/>
                                </w:rPr>
                                <w:t>Athllon Dr and Shea St with nearby businesses.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7C1F174" id="Group 341" o:spid="_x0000_s1285" style="position:absolute;left:0;text-align:left;margin-left:0;margin-top:0;width:446.95pt;height:239.4pt;z-index:252434432;mso-position-horizontal:center;mso-position-horizontal-relative:margin;mso-height-relative:margin" coordsize="56762,304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">
                <v:shape id="Picture 342" o:spid="_x0000_s1286" type="#_x0000_t75" style="position:absolute;width:56762;height:27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">
                  <v:imagedata r:id="rId305" o:title=""/>
                </v:shape>
                <v:shape id="Text Box 343" o:spid="_x0000_s1287" type="#_x0000_t202" style="position:absolute;left:118;top:27311;width:56642;height:3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" stroked="f">
                  <v:textbox inset="0,0,0,0">
                    <w:txbxContent>
                      <w:p w14:paraId="027CFA4A" w14:textId="00BBF4D0" w:rsidR="00283C9B" w:rsidRPr="00091331" w:rsidRDefault="00283C9B" w:rsidP="00550C92">
                        <w:pPr>
                          <w:pStyle w:val="Caption"/>
                          <w:rPr>
                            <w:noProof/>
                            <w:color w:val="auto"/>
                          </w:rPr>
                        </w:pPr>
                        <w:r w:rsidRPr="00091331">
                          <w:rPr>
                            <w:color w:val="auto"/>
                          </w:rPr>
                          <w:t>Figure 8</w:t>
                        </w:r>
                        <w:r>
                          <w:rPr>
                            <w:color w:val="auto"/>
                          </w:rPr>
                          <w:t>7</w:t>
                        </w:r>
                        <w:r w:rsidRPr="00091331">
                          <w:rPr>
                            <w:color w:val="auto"/>
                          </w:rPr>
                          <w:t xml:space="preserve">: Intersection of </w:t>
                        </w:r>
                        <w:r w:rsidRPr="00091331">
                          <w:rPr>
                            <w:color w:val="auto"/>
                          </w:rPr>
                          <w:t>Athllon Dr and Shea St with nearby businesses.</w:t>
                        </w:r>
                      </w:p>
                    </w:txbxContent>
                  </v:textbox>
                </v:shape>
                <w10:wrap type="square" anchorx="margin"/>
              </v:group>
            </w:pict>
          </mc:Fallback>
        </mc:AlternateContent>
      </w:r>
    </w:p>
    <w:p w14:paraId="54DB6D3F" w14:textId="77777777" w:rsidR="00550C92" w:rsidRDefault="00550C92" w:rsidP="00550C92"/>
    <w:p w14:paraId="00FAE920" w14:textId="77777777" w:rsidR="00550C92" w:rsidRDefault="00550C92" w:rsidP="00550C92"/>
    <w:p w14:paraId="34CE1EEF" w14:textId="77777777" w:rsidR="00550C92" w:rsidRDefault="00550C92" w:rsidP="00550C92">
      <w:pPr>
        <w:pStyle w:val="Heading1"/>
        <w:sectPr w:rsidR="00550C92" w:rsidSect="005335B6">
          <w:pgSz w:w="11906" w:h="16838"/>
          <w:pgMar w:top="1440" w:right="1259" w:bottom="1440" w:left="1259" w:header="708" w:footer="708" w:gutter="0"/>
          <w:cols w:space="708"/>
          <w:docGrid w:linePitch="360"/>
        </w:sectPr>
      </w:pPr>
    </w:p>
    <w:p w14:paraId="6285740A" w14:textId="77777777" w:rsidR="00550C92" w:rsidRDefault="00550C92" w:rsidP="00550C92">
      <w:pPr>
        <w:pStyle w:val="Heading1"/>
      </w:pPr>
      <w:r>
        <w:rPr>
          <w:noProof/>
        </w:rPr>
        <w:lastRenderedPageBreak/>
        <w:drawing>
          <wp:anchor distT="0" distB="0" distL="114300" distR="114300" simplePos="0" relativeHeight="252431360" behindDoc="0" locked="0" layoutInCell="1" allowOverlap="1" wp14:anchorId="11D933C5" wp14:editId="4B38C2FA">
            <wp:simplePos x="0" y="0"/>
            <wp:positionH relativeFrom="margin">
              <wp:align>left</wp:align>
            </wp:positionH>
            <wp:positionV relativeFrom="paragraph">
              <wp:posOffset>73322</wp:posOffset>
            </wp:positionV>
            <wp:extent cx="492125" cy="1001395"/>
            <wp:effectExtent l="0" t="0" r="3175" b="8255"/>
            <wp:wrapSquare wrapText="bothSides"/>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06" cstate="screen">
                      <a:extLst>
                        <a:ext uri="{28A0092B-C50C-407E-A947-70E740481C1C}">
                          <a14:useLocalDpi xmlns:a14="http://schemas.microsoft.com/office/drawing/2010/main"/>
                        </a:ext>
                      </a:extLst>
                    </a:blip>
                    <a:srcRect/>
                    <a:stretch/>
                  </pic:blipFill>
                  <pic:spPr bwMode="auto">
                    <a:xfrm>
                      <a:off x="0" y="0"/>
                      <a:ext cx="492125" cy="1001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Bus stop 2651</w:t>
      </w:r>
    </w:p>
    <w:p w14:paraId="34C19856" w14:textId="17A09863" w:rsidR="00550C92" w:rsidRDefault="00550C92" w:rsidP="00550C92">
      <w:r>
        <w:t xml:space="preserve">Bus stop 2651 is located on </w:t>
      </w:r>
      <w:proofErr w:type="spellStart"/>
      <w:r>
        <w:t>Athllon</w:t>
      </w:r>
      <w:proofErr w:type="spellEnd"/>
      <w:r>
        <w:t xml:space="preserve"> Drive in Phillip where traffic is busy at </w:t>
      </w:r>
      <w:proofErr w:type="spellStart"/>
      <w:r w:rsidR="00F71432">
        <w:t>at</w:t>
      </w:r>
      <w:proofErr w:type="spellEnd"/>
      <w:r w:rsidR="00F71432">
        <w:t xml:space="preserve"> all times, at speeds </w:t>
      </w:r>
      <w:proofErr w:type="spellStart"/>
      <w:r w:rsidR="00F71432">
        <w:t>od</w:t>
      </w:r>
      <w:proofErr w:type="spellEnd"/>
      <w:r w:rsidR="00F71432">
        <w:t xml:space="preserve"> </w:t>
      </w:r>
      <w:r>
        <w:t xml:space="preserve">60km/hr on </w:t>
      </w:r>
      <w:r w:rsidR="00F71432">
        <w:t xml:space="preserve">a </w:t>
      </w:r>
      <w:r>
        <w:t>four-lane road that is separated by a concrete median strip.</w:t>
      </w:r>
      <w:r>
        <w:rPr>
          <w:rStyle w:val="FootnoteReference"/>
        </w:rPr>
        <w:footnoteReference w:id="42"/>
      </w:r>
      <w:r>
        <w:t xml:space="preserve"> The bus stop is on express route headed from the city to the south with frequent buses. It is diagonally opposite to bus stop 2650 by about 100 metres.</w:t>
      </w:r>
    </w:p>
    <w:p w14:paraId="01FDDE3B" w14:textId="65BEBC6D" w:rsidR="00550C92" w:rsidRDefault="00550C92" w:rsidP="00550C92">
      <w:r>
        <w:rPr>
          <w:noProof/>
        </w:rPr>
        <mc:AlternateContent>
          <mc:Choice Requires="wpg">
            <w:drawing>
              <wp:anchor distT="0" distB="0" distL="114300" distR="114300" simplePos="0" relativeHeight="252438528" behindDoc="0" locked="0" layoutInCell="1" allowOverlap="1" wp14:anchorId="2C66B100" wp14:editId="5B9CCEC7">
                <wp:simplePos x="0" y="0"/>
                <wp:positionH relativeFrom="margin">
                  <wp:align>center</wp:align>
                </wp:positionH>
                <wp:positionV relativeFrom="paragraph">
                  <wp:posOffset>2296358</wp:posOffset>
                </wp:positionV>
                <wp:extent cx="5497830" cy="3395980"/>
                <wp:effectExtent l="0" t="0" r="7620" b="0"/>
                <wp:wrapSquare wrapText="bothSides"/>
                <wp:docPr id="344" name="Group 344"/>
                <wp:cNvGraphicFramePr/>
                <a:graphic xmlns:a="http://schemas.openxmlformats.org/drawingml/2006/main">
                  <a:graphicData uri="http://schemas.microsoft.com/office/word/2010/wordprocessingGroup">
                    <wpg:wgp>
                      <wpg:cNvGrpSpPr/>
                      <wpg:grpSpPr>
                        <a:xfrm>
                          <a:off x="0" y="0"/>
                          <a:ext cx="5497830" cy="3395980"/>
                          <a:chOff x="0" y="0"/>
                          <a:chExt cx="3205500" cy="1978671"/>
                        </a:xfrm>
                      </wpg:grpSpPr>
                      <pic:pic xmlns:pic="http://schemas.openxmlformats.org/drawingml/2006/picture">
                        <pic:nvPicPr>
                          <pic:cNvPr id="345" name="Picture 345"/>
                          <pic:cNvPicPr>
                            <a:picLocks noChangeAspect="1"/>
                          </pic:cNvPicPr>
                        </pic:nvPicPr>
                        <pic:blipFill rotWithShape="1">
                          <a:blip r:embed="rId307" cstate="screen">
                            <a:extLst>
                              <a:ext uri="{28A0092B-C50C-407E-A947-70E740481C1C}">
                                <a14:useLocalDpi xmlns:a14="http://schemas.microsoft.com/office/drawing/2010/main"/>
                              </a:ext>
                            </a:extLst>
                          </a:blip>
                          <a:srcRect/>
                          <a:stretch/>
                        </pic:blipFill>
                        <pic:spPr bwMode="auto">
                          <a:xfrm>
                            <a:off x="0" y="0"/>
                            <a:ext cx="3205480" cy="1837055"/>
                          </a:xfrm>
                          <a:prstGeom prst="rect">
                            <a:avLst/>
                          </a:prstGeom>
                          <a:noFill/>
                          <a:ln>
                            <a:noFill/>
                          </a:ln>
                          <a:extLst>
                            <a:ext uri="{53640926-AAD7-44D8-BBD7-CCE9431645EC}">
                              <a14:shadowObscured xmlns:a14="http://schemas.microsoft.com/office/drawing/2010/main"/>
                            </a:ext>
                          </a:extLst>
                        </pic:spPr>
                      </pic:pic>
                      <wps:wsp>
                        <wps:cNvPr id="346" name="Text Box 346"/>
                        <wps:cNvSpPr txBox="1"/>
                        <wps:spPr>
                          <a:xfrm>
                            <a:off x="0" y="1854552"/>
                            <a:ext cx="3205500" cy="124119"/>
                          </a:xfrm>
                          <a:prstGeom prst="rect">
                            <a:avLst/>
                          </a:prstGeom>
                          <a:solidFill>
                            <a:prstClr val="white"/>
                          </a:solidFill>
                          <a:ln>
                            <a:noFill/>
                          </a:ln>
                        </wps:spPr>
                        <wps:txbx>
                          <w:txbxContent>
                            <w:p w14:paraId="36DB04B6" w14:textId="352962E8" w:rsidR="00283C9B" w:rsidRPr="00CF43CE" w:rsidRDefault="00283C9B" w:rsidP="00550C92">
                              <w:pPr>
                                <w:pStyle w:val="Caption"/>
                                <w:rPr>
                                  <w:noProof/>
                                  <w:color w:val="auto"/>
                                </w:rPr>
                              </w:pPr>
                              <w:r w:rsidRPr="00CF43CE">
                                <w:rPr>
                                  <w:color w:val="auto"/>
                                </w:rPr>
                                <w:t xml:space="preserve">Figure </w:t>
                              </w:r>
                              <w:r>
                                <w:rPr>
                                  <w:color w:val="auto"/>
                                </w:rPr>
                                <w:t>89</w:t>
                              </w:r>
                              <w:r w:rsidRPr="00CF43CE">
                                <w:rPr>
                                  <w:color w:val="auto"/>
                                </w:rPr>
                                <w:t>: Bus stop 2651 with streetlight</w:t>
                              </w:r>
                              <w:r>
                                <w:rPr>
                                  <w:color w:val="auto"/>
                                </w:rPr>
                                <w:t xml:space="preserve"> and aqueduct (behind)</w:t>
                              </w:r>
                              <w:r w:rsidRPr="00CF43CE">
                                <w:rPr>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C66B100" id="Group 344" o:spid="_x0000_s1288" style="position:absolute;left:0;text-align:left;margin-left:0;margin-top:180.8pt;width:432.9pt;height:267.4pt;z-index:252438528;mso-position-horizontal:center;mso-position-horizontal-relative:margin" coordsize="32055,197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">
                <v:shape id="Picture 345" o:spid="_x0000_s1289" type="#_x0000_t75" style="position:absolute;width:32054;height:18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">
                  <v:imagedata r:id="rId308" o:title=""/>
                </v:shape>
                <v:shape id="Text Box 346" o:spid="_x0000_s1290" type="#_x0000_t202" style="position:absolute;top:18545;width:32055;height:1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" stroked="f">
                  <v:textbox inset="0,0,0,0">
                    <w:txbxContent>
                      <w:p w14:paraId="36DB04B6" w14:textId="352962E8" w:rsidR="00283C9B" w:rsidRPr="00CF43CE" w:rsidRDefault="00283C9B" w:rsidP="00550C92">
                        <w:pPr>
                          <w:pStyle w:val="Caption"/>
                          <w:rPr>
                            <w:noProof/>
                            <w:color w:val="auto"/>
                          </w:rPr>
                        </w:pPr>
                        <w:r w:rsidRPr="00CF43CE">
                          <w:rPr>
                            <w:color w:val="auto"/>
                          </w:rPr>
                          <w:t xml:space="preserve">Figure </w:t>
                        </w:r>
                        <w:r>
                          <w:rPr>
                            <w:color w:val="auto"/>
                          </w:rPr>
                          <w:t>89</w:t>
                        </w:r>
                        <w:r w:rsidRPr="00CF43CE">
                          <w:rPr>
                            <w:color w:val="auto"/>
                          </w:rPr>
                          <w:t>: Bus stop 2651 with streetlight</w:t>
                        </w:r>
                        <w:r>
                          <w:rPr>
                            <w:color w:val="auto"/>
                          </w:rPr>
                          <w:t xml:space="preserve"> and aqueduct (behind)</w:t>
                        </w:r>
                        <w:r w:rsidRPr="00CF43CE">
                          <w:rPr>
                            <w:color w:val="auto"/>
                          </w:rPr>
                          <w:t>.</w:t>
                        </w:r>
                      </w:p>
                    </w:txbxContent>
                  </v:textbox>
                </v:shape>
                <w10:wrap type="square" anchorx="margin"/>
              </v:group>
            </w:pict>
          </mc:Fallback>
        </mc:AlternateContent>
      </w:r>
      <w:r>
        <w:t>The bus stop is sheltered with seating and a streetlight as shown in Figure 8</w:t>
      </w:r>
      <w:r w:rsidR="00437DFC">
        <w:t>9</w:t>
      </w:r>
      <w:r>
        <w:t xml:space="preserve">. </w:t>
      </w:r>
      <w:proofErr w:type="spellStart"/>
      <w:r>
        <w:t>Athllon</w:t>
      </w:r>
      <w:proofErr w:type="spellEnd"/>
      <w:r>
        <w:t xml:space="preserve"> Dr is a well-lit road with spaced out lighting along the road. As shown in Figure </w:t>
      </w:r>
      <w:r w:rsidR="00437DFC">
        <w:t>90</w:t>
      </w:r>
      <w:r>
        <w:t>, women travelling from this bus stop would cross the street either by following the designated pathway on the right towards the traffic lights to Shea St and head west towards Chifley residential area (see bus stop 2651)</w:t>
      </w:r>
      <w:r w:rsidR="00F71432">
        <w:t>,</w:t>
      </w:r>
      <w:r>
        <w:t xml:space="preserve"> or jaywalk across the concrete median strip and walk through an alley between the Woden Bus Depot and business building (Figure </w:t>
      </w:r>
      <w:r w:rsidR="00437DFC">
        <w:t>91</w:t>
      </w:r>
      <w:r>
        <w:t>). This alleyway could be particularly isolat</w:t>
      </w:r>
      <w:r w:rsidR="00F71432">
        <w:t>ed</w:t>
      </w:r>
      <w:r>
        <w:t xml:space="preserve"> at night due to the narrowness and nearby businesses being closed after hours. Directly behind the bus stop is very large green space with trees and a long aqueduct </w:t>
      </w:r>
      <w:r w:rsidR="00F71432">
        <w:t>(</w:t>
      </w:r>
      <w:r>
        <w:t>Yarralumla Creek</w:t>
      </w:r>
      <w:r w:rsidR="00F71432">
        <w:t>)</w:t>
      </w:r>
      <w:r>
        <w:t xml:space="preserve"> which cannot be seen at street level. Women waiting at this bus stop may feel vulnerable </w:t>
      </w:r>
      <w:r w:rsidR="00F71432">
        <w:t>due to</w:t>
      </w:r>
      <w:r>
        <w:t xml:space="preserve"> not being seen or heard by passing motorists if trapped in</w:t>
      </w:r>
      <w:r w:rsidR="00437DFC">
        <w:t xml:space="preserve"> the</w:t>
      </w:r>
      <w:r>
        <w:t xml:space="preserve"> aqueduct as shown in Figure </w:t>
      </w:r>
      <w:r w:rsidR="00437DFC">
        <w:t>89, 90</w:t>
      </w:r>
      <w:r>
        <w:t xml:space="preserve">, </w:t>
      </w:r>
      <w:r w:rsidR="00091331">
        <w:t>9</w:t>
      </w:r>
      <w:r w:rsidR="00437DFC">
        <w:t>2</w:t>
      </w:r>
      <w:r>
        <w:t xml:space="preserve"> and 9</w:t>
      </w:r>
      <w:r w:rsidR="00437DFC">
        <w:t>3</w:t>
      </w:r>
      <w:r>
        <w:t>.</w:t>
      </w:r>
    </w:p>
    <w:p w14:paraId="03433FC0" w14:textId="77777777" w:rsidR="00550C92" w:rsidRDefault="00550C92" w:rsidP="00550C92">
      <w:r>
        <w:t xml:space="preserve"> </w:t>
      </w:r>
    </w:p>
    <w:p w14:paraId="45F152B6" w14:textId="77777777" w:rsidR="00550C92" w:rsidRDefault="00550C92" w:rsidP="00550C92"/>
    <w:p w14:paraId="55FEF62A" w14:textId="77777777" w:rsidR="00550C92" w:rsidRDefault="00550C92" w:rsidP="00550C92"/>
    <w:p w14:paraId="31368A97" w14:textId="77777777" w:rsidR="00550C92" w:rsidRDefault="00550C92" w:rsidP="00550C92">
      <w:r>
        <w:rPr>
          <w:noProof/>
        </w:rPr>
        <w:lastRenderedPageBreak/>
        <mc:AlternateContent>
          <mc:Choice Requires="wpg">
            <w:drawing>
              <wp:anchor distT="0" distB="0" distL="114300" distR="114300" simplePos="0" relativeHeight="252436480" behindDoc="0" locked="0" layoutInCell="1" allowOverlap="1" wp14:anchorId="129B4072" wp14:editId="29B59FF5">
                <wp:simplePos x="0" y="0"/>
                <wp:positionH relativeFrom="margin">
                  <wp:align>center</wp:align>
                </wp:positionH>
                <wp:positionV relativeFrom="paragraph">
                  <wp:posOffset>42326</wp:posOffset>
                </wp:positionV>
                <wp:extent cx="5236845" cy="3099435"/>
                <wp:effectExtent l="0" t="0" r="1905" b="5715"/>
                <wp:wrapSquare wrapText="bothSides"/>
                <wp:docPr id="347" name="Group 347"/>
                <wp:cNvGraphicFramePr/>
                <a:graphic xmlns:a="http://schemas.openxmlformats.org/drawingml/2006/main">
                  <a:graphicData uri="http://schemas.microsoft.com/office/word/2010/wordprocessingGroup">
                    <wpg:wgp>
                      <wpg:cNvGrpSpPr/>
                      <wpg:grpSpPr>
                        <a:xfrm>
                          <a:off x="0" y="0"/>
                          <a:ext cx="5236845" cy="3099435"/>
                          <a:chOff x="0" y="23750"/>
                          <a:chExt cx="5022850" cy="2859785"/>
                        </a:xfrm>
                      </wpg:grpSpPr>
                      <pic:pic xmlns:pic="http://schemas.openxmlformats.org/drawingml/2006/picture">
                        <pic:nvPicPr>
                          <pic:cNvPr id="348" name="Picture 348"/>
                          <pic:cNvPicPr>
                            <a:picLocks noChangeAspect="1"/>
                          </pic:cNvPicPr>
                        </pic:nvPicPr>
                        <pic:blipFill>
                          <a:blip r:embed="rId309" cstate="screen">
                            <a:extLst>
                              <a:ext uri="{28A0092B-C50C-407E-A947-70E740481C1C}">
                                <a14:useLocalDpi xmlns:a14="http://schemas.microsoft.com/office/drawing/2010/main"/>
                              </a:ext>
                            </a:extLst>
                          </a:blip>
                          <a:srcRect/>
                          <a:stretch>
                            <a:fillRect/>
                          </a:stretch>
                        </pic:blipFill>
                        <pic:spPr bwMode="auto">
                          <a:xfrm rot="10800000">
                            <a:off x="0" y="23750"/>
                            <a:ext cx="5022850" cy="2440940"/>
                          </a:xfrm>
                          <a:prstGeom prst="rect">
                            <a:avLst/>
                          </a:prstGeom>
                          <a:noFill/>
                          <a:ln>
                            <a:noFill/>
                          </a:ln>
                        </pic:spPr>
                      </pic:pic>
                      <wps:wsp>
                        <wps:cNvPr id="349" name="Text Box 349"/>
                        <wps:cNvSpPr txBox="1"/>
                        <wps:spPr>
                          <a:xfrm>
                            <a:off x="0" y="2493645"/>
                            <a:ext cx="5022850" cy="389890"/>
                          </a:xfrm>
                          <a:prstGeom prst="rect">
                            <a:avLst/>
                          </a:prstGeom>
                          <a:solidFill>
                            <a:prstClr val="white"/>
                          </a:solidFill>
                          <a:ln>
                            <a:noFill/>
                          </a:ln>
                        </wps:spPr>
                        <wps:txbx>
                          <w:txbxContent>
                            <w:p w14:paraId="2E5CE343" w14:textId="65C91C3B" w:rsidR="00283C9B" w:rsidRPr="00091331" w:rsidRDefault="00283C9B" w:rsidP="00550C92">
                              <w:pPr>
                                <w:pStyle w:val="Caption"/>
                                <w:rPr>
                                  <w:noProof/>
                                  <w:color w:val="auto"/>
                                </w:rPr>
                              </w:pPr>
                              <w:r w:rsidRPr="00091331">
                                <w:rPr>
                                  <w:color w:val="auto"/>
                                </w:rPr>
                                <w:t xml:space="preserve">Figure </w:t>
                              </w:r>
                              <w:r>
                                <w:rPr>
                                  <w:color w:val="auto"/>
                                </w:rPr>
                                <w:t>90</w:t>
                              </w:r>
                              <w:r w:rsidRPr="00091331">
                                <w:rPr>
                                  <w:color w:val="auto"/>
                                </w:rPr>
                                <w:t xml:space="preserve">: Pathway from bus stop 2651 to traffic lights at Shea St is parallel to </w:t>
                              </w:r>
                              <w:r w:rsidRPr="00091331">
                                <w:rPr>
                                  <w:color w:val="auto"/>
                                </w:rPr>
                                <w:t>Athllon Dr on the left, and green space and aqueduct to the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9B4072" id="Group 347" o:spid="_x0000_s1291" style="position:absolute;left:0;text-align:left;margin-left:0;margin-top:3.35pt;width:412.35pt;height:244.05pt;z-index:252436480;mso-position-horizontal:center;mso-position-horizontal-relative:margin;mso-width-relative:margin;mso-height-relative:margin" coordorigin=",237" coordsize="50228,285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">
                <v:shape id="Picture 348" o:spid="_x0000_s1292" type="#_x0000_t75" style="position:absolute;top:237;width:50228;height:24409;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">
                  <v:imagedata r:id="rId310" o:title=""/>
                </v:shape>
                <v:shape id="Text Box 349" o:spid="_x0000_s1293" type="#_x0000_t202" style="position:absolute;top:24936;width:50228;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" stroked="f">
                  <v:textbox inset="0,0,0,0">
                    <w:txbxContent>
                      <w:p w14:paraId="2E5CE343" w14:textId="65C91C3B" w:rsidR="00283C9B" w:rsidRPr="00091331" w:rsidRDefault="00283C9B" w:rsidP="00550C92">
                        <w:pPr>
                          <w:pStyle w:val="Caption"/>
                          <w:rPr>
                            <w:noProof/>
                            <w:color w:val="auto"/>
                          </w:rPr>
                        </w:pPr>
                        <w:r w:rsidRPr="00091331">
                          <w:rPr>
                            <w:color w:val="auto"/>
                          </w:rPr>
                          <w:t xml:space="preserve">Figure </w:t>
                        </w:r>
                        <w:r>
                          <w:rPr>
                            <w:color w:val="auto"/>
                          </w:rPr>
                          <w:t>90</w:t>
                        </w:r>
                        <w:r w:rsidRPr="00091331">
                          <w:rPr>
                            <w:color w:val="auto"/>
                          </w:rPr>
                          <w:t xml:space="preserve">: Pathway from bus stop 2651 to traffic lights at Shea St is parallel to </w:t>
                        </w:r>
                        <w:r w:rsidRPr="00091331">
                          <w:rPr>
                            <w:color w:val="auto"/>
                          </w:rPr>
                          <w:t>Athllon Dr on the left, and green space and aqueduct to the right.</w:t>
                        </w:r>
                      </w:p>
                    </w:txbxContent>
                  </v:textbox>
                </v:shape>
                <w10:wrap type="square" anchorx="margin"/>
              </v:group>
            </w:pict>
          </mc:Fallback>
        </mc:AlternateContent>
      </w:r>
    </w:p>
    <w:p w14:paraId="146F9AD3" w14:textId="77777777" w:rsidR="00550C92" w:rsidRDefault="00550C92" w:rsidP="00550C92"/>
    <w:p w14:paraId="18934D92" w14:textId="77777777" w:rsidR="00550C92" w:rsidRDefault="00550C92" w:rsidP="00550C92"/>
    <w:p w14:paraId="6613A75D" w14:textId="77777777" w:rsidR="00550C92" w:rsidRDefault="00550C92" w:rsidP="00550C92"/>
    <w:p w14:paraId="1B088603" w14:textId="77777777" w:rsidR="00550C92" w:rsidRDefault="00550C92" w:rsidP="00550C92"/>
    <w:p w14:paraId="3109D1CB" w14:textId="77777777" w:rsidR="00550C92" w:rsidRDefault="00550C92" w:rsidP="00550C92"/>
    <w:p w14:paraId="60C23522" w14:textId="77777777" w:rsidR="00550C92" w:rsidRDefault="00550C92" w:rsidP="00550C92"/>
    <w:p w14:paraId="157D31C5" w14:textId="77777777" w:rsidR="00550C92" w:rsidRDefault="00550C92" w:rsidP="00550C92"/>
    <w:p w14:paraId="7EEB12ED" w14:textId="77777777" w:rsidR="00550C92" w:rsidRDefault="00550C92" w:rsidP="00550C92">
      <w:pPr>
        <w:pStyle w:val="Heading2"/>
      </w:pPr>
    </w:p>
    <w:p w14:paraId="1B420F6D" w14:textId="77777777" w:rsidR="00550C92" w:rsidRDefault="00550C92" w:rsidP="00550C92"/>
    <w:p w14:paraId="50568FDB" w14:textId="77777777" w:rsidR="00550C92" w:rsidRDefault="00550C92" w:rsidP="00550C92"/>
    <w:p w14:paraId="23D9946F" w14:textId="77777777" w:rsidR="00550C92" w:rsidRDefault="00550C92" w:rsidP="00550C92">
      <w:r>
        <w:rPr>
          <w:noProof/>
        </w:rPr>
        <mc:AlternateContent>
          <mc:Choice Requires="wpg">
            <w:drawing>
              <wp:anchor distT="0" distB="0" distL="114300" distR="114300" simplePos="0" relativeHeight="252437504" behindDoc="0" locked="0" layoutInCell="1" allowOverlap="1" wp14:anchorId="5BE9D815" wp14:editId="37C6308D">
                <wp:simplePos x="0" y="0"/>
                <wp:positionH relativeFrom="margin">
                  <wp:posOffset>-1270</wp:posOffset>
                </wp:positionH>
                <wp:positionV relativeFrom="paragraph">
                  <wp:posOffset>38100</wp:posOffset>
                </wp:positionV>
                <wp:extent cx="5961380" cy="4914265"/>
                <wp:effectExtent l="0" t="0" r="1270" b="635"/>
                <wp:wrapSquare wrapText="bothSides"/>
                <wp:docPr id="350" name="Group 350"/>
                <wp:cNvGraphicFramePr/>
                <a:graphic xmlns:a="http://schemas.openxmlformats.org/drawingml/2006/main">
                  <a:graphicData uri="http://schemas.microsoft.com/office/word/2010/wordprocessingGroup">
                    <wpg:wgp>
                      <wpg:cNvGrpSpPr/>
                      <wpg:grpSpPr>
                        <a:xfrm>
                          <a:off x="0" y="0"/>
                          <a:ext cx="5961380" cy="4914265"/>
                          <a:chOff x="0" y="0"/>
                          <a:chExt cx="5961380" cy="4914265"/>
                        </a:xfrm>
                      </wpg:grpSpPr>
                      <pic:pic xmlns:pic="http://schemas.openxmlformats.org/drawingml/2006/picture">
                        <pic:nvPicPr>
                          <pic:cNvPr id="351" name="Picture 351"/>
                          <pic:cNvPicPr>
                            <a:picLocks noChangeAspect="1"/>
                          </pic:cNvPicPr>
                        </pic:nvPicPr>
                        <pic:blipFill>
                          <a:blip r:embed="rId311" cstate="screen">
                            <a:extLst>
                              <a:ext uri="{28A0092B-C50C-407E-A947-70E740481C1C}">
                                <a14:useLocalDpi xmlns:a14="http://schemas.microsoft.com/office/drawing/2010/main"/>
                              </a:ext>
                            </a:extLst>
                          </a:blip>
                          <a:srcRect/>
                          <a:stretch>
                            <a:fillRect/>
                          </a:stretch>
                        </pic:blipFill>
                        <pic:spPr bwMode="auto">
                          <a:xfrm>
                            <a:off x="0" y="0"/>
                            <a:ext cx="5961380" cy="4472305"/>
                          </a:xfrm>
                          <a:prstGeom prst="rect">
                            <a:avLst/>
                          </a:prstGeom>
                          <a:noFill/>
                          <a:ln>
                            <a:noFill/>
                          </a:ln>
                        </pic:spPr>
                      </pic:pic>
                      <wps:wsp>
                        <wps:cNvPr id="352" name="Text Box 352"/>
                        <wps:cNvSpPr txBox="1"/>
                        <wps:spPr>
                          <a:xfrm>
                            <a:off x="0" y="4524375"/>
                            <a:ext cx="5961380" cy="389890"/>
                          </a:xfrm>
                          <a:prstGeom prst="rect">
                            <a:avLst/>
                          </a:prstGeom>
                          <a:solidFill>
                            <a:prstClr val="white"/>
                          </a:solidFill>
                          <a:ln>
                            <a:noFill/>
                          </a:ln>
                        </wps:spPr>
                        <wps:txbx>
                          <w:txbxContent>
                            <w:p w14:paraId="2DE49ADA" w14:textId="7F5F6FFC" w:rsidR="00283C9B" w:rsidRPr="00091331" w:rsidRDefault="00283C9B" w:rsidP="00550C92">
                              <w:pPr>
                                <w:pStyle w:val="Caption"/>
                                <w:rPr>
                                  <w:noProof/>
                                  <w:color w:val="auto"/>
                                </w:rPr>
                              </w:pPr>
                              <w:r w:rsidRPr="00091331">
                                <w:rPr>
                                  <w:color w:val="auto"/>
                                </w:rPr>
                                <w:t xml:space="preserve">Figure </w:t>
                              </w:r>
                              <w:r>
                                <w:rPr>
                                  <w:color w:val="auto"/>
                                </w:rPr>
                                <w:t>91</w:t>
                              </w:r>
                              <w:r w:rsidRPr="00091331">
                                <w:rPr>
                                  <w:color w:val="auto"/>
                                </w:rPr>
                                <w:t>: Directly opposite bus stop 2651 is an alleyway between the maroon business building (right) and fenced Woden Bus Depot (left).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BE9D815" id="Group 350" o:spid="_x0000_s1294" style="position:absolute;left:0;text-align:left;margin-left:-.1pt;margin-top:3pt;width:469.4pt;height:386.95pt;z-index:252437504;mso-position-horizontal-relative:margin" coordsize="59613,491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">
                <v:shape id="Picture 351" o:spid="_x0000_s1295" type="#_x0000_t75" style="position:absolute;width:59613;height:44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">
                  <v:imagedata r:id="rId312" o:title=""/>
                </v:shape>
                <v:shape id="Text Box 352" o:spid="_x0000_s1296" type="#_x0000_t202" style="position:absolute;top:45243;width:59613;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" stroked="f">
                  <v:textbox style="mso-fit-shape-to-text:t" inset="0,0,0,0">
                    <w:txbxContent>
                      <w:p w14:paraId="2DE49ADA" w14:textId="7F5F6FFC" w:rsidR="00283C9B" w:rsidRPr="00091331" w:rsidRDefault="00283C9B" w:rsidP="00550C92">
                        <w:pPr>
                          <w:pStyle w:val="Caption"/>
                          <w:rPr>
                            <w:noProof/>
                            <w:color w:val="auto"/>
                          </w:rPr>
                        </w:pPr>
                        <w:r w:rsidRPr="00091331">
                          <w:rPr>
                            <w:color w:val="auto"/>
                          </w:rPr>
                          <w:t xml:space="preserve">Figure </w:t>
                        </w:r>
                        <w:r>
                          <w:rPr>
                            <w:color w:val="auto"/>
                          </w:rPr>
                          <w:t>91</w:t>
                        </w:r>
                        <w:r w:rsidRPr="00091331">
                          <w:rPr>
                            <w:color w:val="auto"/>
                          </w:rPr>
                          <w:t>: Directly opposite bus stop 2651 is an alleyway between the maroon business building (right) and fenced Woden Bus Depot (left).</w:t>
                        </w:r>
                      </w:p>
                    </w:txbxContent>
                  </v:textbox>
                </v:shape>
                <w10:wrap type="square" anchorx="margin"/>
              </v:group>
            </w:pict>
          </mc:Fallback>
        </mc:AlternateContent>
      </w:r>
    </w:p>
    <w:p w14:paraId="6D2031ED" w14:textId="77777777" w:rsidR="00550C92" w:rsidRDefault="00550C92" w:rsidP="00550C92"/>
    <w:p w14:paraId="07283581" w14:textId="444C311A" w:rsidR="00550C92" w:rsidRDefault="00550C92" w:rsidP="00550C92">
      <w:r>
        <w:rPr>
          <w:noProof/>
        </w:rPr>
        <mc:AlternateContent>
          <mc:Choice Requires="wpg">
            <w:drawing>
              <wp:anchor distT="0" distB="0" distL="114300" distR="114300" simplePos="0" relativeHeight="252432384" behindDoc="0" locked="0" layoutInCell="1" allowOverlap="1" wp14:anchorId="4ABD9B85" wp14:editId="4941740E">
                <wp:simplePos x="0" y="0"/>
                <wp:positionH relativeFrom="margin">
                  <wp:posOffset>-1270</wp:posOffset>
                </wp:positionH>
                <wp:positionV relativeFrom="paragraph">
                  <wp:posOffset>2540</wp:posOffset>
                </wp:positionV>
                <wp:extent cx="5960110" cy="2683510"/>
                <wp:effectExtent l="0" t="0" r="2540" b="2540"/>
                <wp:wrapSquare wrapText="bothSides"/>
                <wp:docPr id="353" name="Group 353"/>
                <wp:cNvGraphicFramePr/>
                <a:graphic xmlns:a="http://schemas.openxmlformats.org/drawingml/2006/main">
                  <a:graphicData uri="http://schemas.microsoft.com/office/word/2010/wordprocessingGroup">
                    <wpg:wgp>
                      <wpg:cNvGrpSpPr/>
                      <wpg:grpSpPr>
                        <a:xfrm>
                          <a:off x="0" y="0"/>
                          <a:ext cx="5960110" cy="2683510"/>
                          <a:chOff x="0" y="0"/>
                          <a:chExt cx="5960110" cy="2684541"/>
                        </a:xfrm>
                      </wpg:grpSpPr>
                      <pic:pic xmlns:pic="http://schemas.openxmlformats.org/drawingml/2006/picture">
                        <pic:nvPicPr>
                          <pic:cNvPr id="354" name="Picture 354"/>
                          <pic:cNvPicPr>
                            <a:picLocks noChangeAspect="1"/>
                          </pic:cNvPicPr>
                        </pic:nvPicPr>
                        <pic:blipFill rotWithShape="1">
                          <a:blip r:embed="rId313" cstate="screen">
                            <a:extLst>
                              <a:ext uri="{28A0092B-C50C-407E-A947-70E740481C1C}">
                                <a14:useLocalDpi xmlns:a14="http://schemas.microsoft.com/office/drawing/2010/main"/>
                              </a:ext>
                            </a:extLst>
                          </a:blip>
                          <a:srcRect/>
                          <a:stretch/>
                        </pic:blipFill>
                        <pic:spPr bwMode="auto">
                          <a:xfrm rot="10800000">
                            <a:off x="0" y="0"/>
                            <a:ext cx="5960110" cy="2337435"/>
                          </a:xfrm>
                          <a:prstGeom prst="rect">
                            <a:avLst/>
                          </a:prstGeom>
                          <a:noFill/>
                          <a:ln>
                            <a:noFill/>
                          </a:ln>
                          <a:extLst>
                            <a:ext uri="{53640926-AAD7-44D8-BBD7-CCE9431645EC}">
                              <a14:shadowObscured xmlns:a14="http://schemas.microsoft.com/office/drawing/2010/main"/>
                            </a:ext>
                          </a:extLst>
                        </pic:spPr>
                      </pic:pic>
                      <wps:wsp>
                        <wps:cNvPr id="355" name="Text Box 355"/>
                        <wps:cNvSpPr txBox="1"/>
                        <wps:spPr>
                          <a:xfrm>
                            <a:off x="0" y="2393315"/>
                            <a:ext cx="5902036" cy="291226"/>
                          </a:xfrm>
                          <a:prstGeom prst="rect">
                            <a:avLst/>
                          </a:prstGeom>
                          <a:solidFill>
                            <a:prstClr val="white"/>
                          </a:solidFill>
                          <a:ln>
                            <a:noFill/>
                          </a:ln>
                        </wps:spPr>
                        <wps:txbx>
                          <w:txbxContent>
                            <w:p w14:paraId="6F7BF1D6" w14:textId="4BA1AA30" w:rsidR="00283C9B" w:rsidRPr="00084832" w:rsidRDefault="00283C9B" w:rsidP="00550C92">
                              <w:pPr>
                                <w:pStyle w:val="Caption"/>
                                <w:rPr>
                                  <w:noProof/>
                                  <w:color w:val="auto"/>
                                </w:rPr>
                              </w:pPr>
                              <w:r w:rsidRPr="00084832">
                                <w:rPr>
                                  <w:color w:val="auto"/>
                                </w:rPr>
                                <w:t xml:space="preserve">Figure </w:t>
                              </w:r>
                              <w:r>
                                <w:rPr>
                                  <w:color w:val="auto"/>
                                </w:rPr>
                                <w:t>92</w:t>
                              </w:r>
                              <w:r w:rsidRPr="00084832">
                                <w:rPr>
                                  <w:color w:val="auto"/>
                                </w:rPr>
                                <w:t>: Green</w:t>
                              </w:r>
                              <w:r>
                                <w:rPr>
                                  <w:color w:val="auto"/>
                                </w:rPr>
                                <w:t xml:space="preserve"> </w:t>
                              </w:r>
                              <w:r w:rsidRPr="00084832">
                                <w:rPr>
                                  <w:color w:val="auto"/>
                                </w:rPr>
                                <w:t xml:space="preserve">space </w:t>
                              </w:r>
                              <w:r>
                                <w:rPr>
                                  <w:color w:val="auto"/>
                                </w:rPr>
                                <w:t>behind</w:t>
                              </w:r>
                              <w:r w:rsidRPr="00084832">
                                <w:rPr>
                                  <w:color w:val="auto"/>
                                </w:rPr>
                                <w:t xml:space="preserve"> bus stop 2651</w:t>
                              </w:r>
                              <w:r>
                                <w:rPr>
                                  <w:color w:val="auto"/>
                                </w:rPr>
                                <w:t>(far right</w:t>
                              </w:r>
                              <w:r w:rsidRPr="00084832">
                                <w:rPr>
                                  <w:color w:val="auto"/>
                                </w:rPr>
                                <w:t xml:space="preserve">) with aqueduct that is below street level and invisible to </w:t>
                              </w:r>
                              <w:r>
                                <w:rPr>
                                  <w:color w:val="auto"/>
                                </w:rPr>
                                <w:t>motorists.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ABD9B85" id="Group 353" o:spid="_x0000_s1297" style="position:absolute;left:0;text-align:left;margin-left:-.1pt;margin-top:.2pt;width:469.3pt;height:211.3pt;z-index:252432384;mso-position-horizontal-relative:margin;mso-height-relative:margin" coordsize="59601,268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">
                <v:shape id="Picture 354" o:spid="_x0000_s1298" type="#_x0000_t75" style="position:absolute;width:59601;height:23374;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">
                  <v:imagedata r:id="rId314" o:title=""/>
                </v:shape>
                <v:shape id="Text Box 355" o:spid="_x0000_s1299" type="#_x0000_t202" style="position:absolute;top:23933;width:59020;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" stroked="f">
                  <v:textbox inset="0,0,0,0">
                    <w:txbxContent>
                      <w:p w14:paraId="6F7BF1D6" w14:textId="4BA1AA30" w:rsidR="00283C9B" w:rsidRPr="00084832" w:rsidRDefault="00283C9B" w:rsidP="00550C92">
                        <w:pPr>
                          <w:pStyle w:val="Caption"/>
                          <w:rPr>
                            <w:noProof/>
                            <w:color w:val="auto"/>
                          </w:rPr>
                        </w:pPr>
                        <w:r w:rsidRPr="00084832">
                          <w:rPr>
                            <w:color w:val="auto"/>
                          </w:rPr>
                          <w:t xml:space="preserve">Figure </w:t>
                        </w:r>
                        <w:r>
                          <w:rPr>
                            <w:color w:val="auto"/>
                          </w:rPr>
                          <w:t>92</w:t>
                        </w:r>
                        <w:r w:rsidRPr="00084832">
                          <w:rPr>
                            <w:color w:val="auto"/>
                          </w:rPr>
                          <w:t>: Green</w:t>
                        </w:r>
                        <w:r>
                          <w:rPr>
                            <w:color w:val="auto"/>
                          </w:rPr>
                          <w:t xml:space="preserve"> </w:t>
                        </w:r>
                        <w:r w:rsidRPr="00084832">
                          <w:rPr>
                            <w:color w:val="auto"/>
                          </w:rPr>
                          <w:t xml:space="preserve">space </w:t>
                        </w:r>
                        <w:r>
                          <w:rPr>
                            <w:color w:val="auto"/>
                          </w:rPr>
                          <w:t>behind</w:t>
                        </w:r>
                        <w:r w:rsidRPr="00084832">
                          <w:rPr>
                            <w:color w:val="auto"/>
                          </w:rPr>
                          <w:t xml:space="preserve"> bus stop 2651</w:t>
                        </w:r>
                        <w:r>
                          <w:rPr>
                            <w:color w:val="auto"/>
                          </w:rPr>
                          <w:t>(far right</w:t>
                        </w:r>
                        <w:r w:rsidRPr="00084832">
                          <w:rPr>
                            <w:color w:val="auto"/>
                          </w:rPr>
                          <w:t xml:space="preserve">) with aqueduct that is below street level and invisible to </w:t>
                        </w:r>
                        <w:r>
                          <w:rPr>
                            <w:color w:val="auto"/>
                          </w:rPr>
                          <w:t>motorists.</w:t>
                        </w:r>
                      </w:p>
                    </w:txbxContent>
                  </v:textbox>
                </v:shape>
                <w10:wrap type="square" anchorx="margin"/>
              </v:group>
            </w:pict>
          </mc:Fallback>
        </mc:AlternateContent>
      </w:r>
    </w:p>
    <w:p w14:paraId="2C9958A0" w14:textId="3A0DA2D8" w:rsidR="00550C92" w:rsidRDefault="00550C92" w:rsidP="00550C92">
      <w:r>
        <w:rPr>
          <w:noProof/>
        </w:rPr>
        <mc:AlternateContent>
          <mc:Choice Requires="wpg">
            <w:drawing>
              <wp:anchor distT="0" distB="0" distL="114300" distR="114300" simplePos="0" relativeHeight="252426240" behindDoc="0" locked="0" layoutInCell="1" allowOverlap="1" wp14:anchorId="21F0B71A" wp14:editId="6F0E06F6">
                <wp:simplePos x="0" y="0"/>
                <wp:positionH relativeFrom="margin">
                  <wp:align>center</wp:align>
                </wp:positionH>
                <wp:positionV relativeFrom="paragraph">
                  <wp:posOffset>10795</wp:posOffset>
                </wp:positionV>
                <wp:extent cx="4910455" cy="2931795"/>
                <wp:effectExtent l="0" t="0" r="4445" b="1905"/>
                <wp:wrapSquare wrapText="bothSides"/>
                <wp:docPr id="356" name="Group 356"/>
                <wp:cNvGraphicFramePr/>
                <a:graphic xmlns:a="http://schemas.openxmlformats.org/drawingml/2006/main">
                  <a:graphicData uri="http://schemas.microsoft.com/office/word/2010/wordprocessingGroup">
                    <wpg:wgp>
                      <wpg:cNvGrpSpPr/>
                      <wpg:grpSpPr>
                        <a:xfrm>
                          <a:off x="0" y="0"/>
                          <a:ext cx="4910455" cy="2931795"/>
                          <a:chOff x="0" y="0"/>
                          <a:chExt cx="4185945" cy="2300522"/>
                        </a:xfrm>
                      </wpg:grpSpPr>
                      <pic:pic xmlns:pic="http://schemas.openxmlformats.org/drawingml/2006/picture">
                        <pic:nvPicPr>
                          <pic:cNvPr id="357" name="Picture 357"/>
                          <pic:cNvPicPr>
                            <a:picLocks noChangeAspect="1"/>
                          </pic:cNvPicPr>
                        </pic:nvPicPr>
                        <pic:blipFill>
                          <a:blip r:embed="rId315" cstate="screen">
                            <a:extLst>
                              <a:ext uri="{28A0092B-C50C-407E-A947-70E740481C1C}">
                                <a14:useLocalDpi xmlns:a14="http://schemas.microsoft.com/office/drawing/2010/main"/>
                              </a:ext>
                            </a:extLst>
                          </a:blip>
                          <a:srcRect/>
                          <a:stretch>
                            <a:fillRect/>
                          </a:stretch>
                        </pic:blipFill>
                        <pic:spPr bwMode="auto">
                          <a:xfrm>
                            <a:off x="0" y="0"/>
                            <a:ext cx="4179570" cy="2031365"/>
                          </a:xfrm>
                          <a:prstGeom prst="rect">
                            <a:avLst/>
                          </a:prstGeom>
                          <a:noFill/>
                          <a:ln>
                            <a:noFill/>
                          </a:ln>
                        </pic:spPr>
                      </pic:pic>
                      <wps:wsp>
                        <wps:cNvPr id="358" name="Text Box 358"/>
                        <wps:cNvSpPr txBox="1"/>
                        <wps:spPr>
                          <a:xfrm>
                            <a:off x="7949" y="2042015"/>
                            <a:ext cx="4177996" cy="258507"/>
                          </a:xfrm>
                          <a:prstGeom prst="rect">
                            <a:avLst/>
                          </a:prstGeom>
                          <a:solidFill>
                            <a:prstClr val="white"/>
                          </a:solidFill>
                          <a:ln>
                            <a:noFill/>
                          </a:ln>
                        </wps:spPr>
                        <wps:txbx>
                          <w:txbxContent>
                            <w:p w14:paraId="0295C433" w14:textId="7F7FF6CB" w:rsidR="00283C9B" w:rsidRPr="0092677A" w:rsidRDefault="00283C9B" w:rsidP="00550C92">
                              <w:pPr>
                                <w:pStyle w:val="Caption"/>
                                <w:rPr>
                                  <w:noProof/>
                                  <w:color w:val="auto"/>
                                </w:rPr>
                              </w:pPr>
                              <w:r w:rsidRPr="0092677A">
                                <w:rPr>
                                  <w:color w:val="auto"/>
                                </w:rPr>
                                <w:t xml:space="preserve">Figure </w:t>
                              </w:r>
                              <w:r>
                                <w:rPr>
                                  <w:color w:val="auto"/>
                                </w:rPr>
                                <w:t>93</w:t>
                              </w:r>
                              <w:r w:rsidRPr="0092677A">
                                <w:rPr>
                                  <w:color w:val="auto"/>
                                </w:rPr>
                                <w:t>: Aqueduct and green</w:t>
                              </w:r>
                              <w:r>
                                <w:rPr>
                                  <w:color w:val="auto"/>
                                </w:rPr>
                                <w:t xml:space="preserve"> </w:t>
                              </w:r>
                              <w:r w:rsidRPr="0092677A">
                                <w:rPr>
                                  <w:color w:val="auto"/>
                                </w:rPr>
                                <w:t>space behind bus stop 2651.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F0B71A" id="Group 356" o:spid="_x0000_s1300" style="position:absolute;left:0;text-align:left;margin-left:0;margin-top:.85pt;width:386.65pt;height:230.85pt;z-index:252426240;mso-position-horizontal:center;mso-position-horizontal-relative:margin;mso-width-relative:margin;mso-height-relative:margin" coordsize="41859,230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">
                <v:shape id="Picture 357" o:spid="_x0000_s1301" type="#_x0000_t75" style="position:absolute;width:41795;height:20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">
                  <v:imagedata r:id="rId316" o:title=""/>
                </v:shape>
                <v:shape id="Text Box 358" o:spid="_x0000_s1302" type="#_x0000_t202" style="position:absolute;left:79;top:20420;width:41780;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" stroked="f">
                  <v:textbox inset="0,0,0,0">
                    <w:txbxContent>
                      <w:p w14:paraId="0295C433" w14:textId="7F7FF6CB" w:rsidR="00283C9B" w:rsidRPr="0092677A" w:rsidRDefault="00283C9B" w:rsidP="00550C92">
                        <w:pPr>
                          <w:pStyle w:val="Caption"/>
                          <w:rPr>
                            <w:noProof/>
                            <w:color w:val="auto"/>
                          </w:rPr>
                        </w:pPr>
                        <w:r w:rsidRPr="0092677A">
                          <w:rPr>
                            <w:color w:val="auto"/>
                          </w:rPr>
                          <w:t xml:space="preserve">Figure </w:t>
                        </w:r>
                        <w:r>
                          <w:rPr>
                            <w:color w:val="auto"/>
                          </w:rPr>
                          <w:t>93</w:t>
                        </w:r>
                        <w:r w:rsidRPr="0092677A">
                          <w:rPr>
                            <w:color w:val="auto"/>
                          </w:rPr>
                          <w:t>: Aqueduct and green</w:t>
                        </w:r>
                        <w:r>
                          <w:rPr>
                            <w:color w:val="auto"/>
                          </w:rPr>
                          <w:t xml:space="preserve"> </w:t>
                        </w:r>
                        <w:r w:rsidRPr="0092677A">
                          <w:rPr>
                            <w:color w:val="auto"/>
                          </w:rPr>
                          <w:t>space behind bus stop 2651.</w:t>
                        </w:r>
                      </w:p>
                    </w:txbxContent>
                  </v:textbox>
                </v:shape>
                <w10:wrap type="square" anchorx="margin"/>
              </v:group>
            </w:pict>
          </mc:Fallback>
        </mc:AlternateContent>
      </w:r>
    </w:p>
    <w:p w14:paraId="11E9C5E6" w14:textId="4F262E47" w:rsidR="00550C92" w:rsidRPr="004707DD" w:rsidRDefault="00550C92" w:rsidP="00550C92"/>
    <w:p w14:paraId="5059BEE1" w14:textId="6A1C8C65" w:rsidR="00550C92" w:rsidRPr="004707DD" w:rsidRDefault="00550C92" w:rsidP="00550C92"/>
    <w:p w14:paraId="1DFC8BAB" w14:textId="62CEFEB0" w:rsidR="00550C92" w:rsidRPr="004707DD" w:rsidRDefault="00550C92" w:rsidP="00550C92"/>
    <w:p w14:paraId="7C86CEFF" w14:textId="77777777" w:rsidR="00550C92" w:rsidRPr="004707DD" w:rsidRDefault="00550C92" w:rsidP="00550C92"/>
    <w:p w14:paraId="5AC00F76" w14:textId="77777777" w:rsidR="00550C92" w:rsidRPr="004707DD" w:rsidRDefault="00550C92" w:rsidP="00550C92"/>
    <w:p w14:paraId="151E0167" w14:textId="77777777" w:rsidR="00550C92" w:rsidRPr="004707DD" w:rsidRDefault="00550C92" w:rsidP="00550C92"/>
    <w:p w14:paraId="3B289699" w14:textId="77777777" w:rsidR="00550C92" w:rsidRPr="004707DD" w:rsidRDefault="00550C92" w:rsidP="00550C92"/>
    <w:p w14:paraId="1F263EAE" w14:textId="77777777" w:rsidR="00550C92" w:rsidRPr="004707DD" w:rsidRDefault="00550C92" w:rsidP="00550C92"/>
    <w:p w14:paraId="73B6415C" w14:textId="77777777" w:rsidR="00550C92" w:rsidRPr="00550C92" w:rsidRDefault="00550C92" w:rsidP="00550C92">
      <w:pPr>
        <w:rPr>
          <w:rFonts w:eastAsiaTheme="majorEastAsia" w:cstheme="majorBidi"/>
          <w:sz w:val="24"/>
          <w:szCs w:val="26"/>
        </w:rPr>
      </w:pPr>
    </w:p>
    <w:sectPr w:rsidR="00550C92" w:rsidRPr="00550C92" w:rsidSect="005335B6">
      <w:pgSz w:w="11906" w:h="16838"/>
      <w:pgMar w:top="1440" w:right="1259" w:bottom="1440" w:left="1259"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600A3BA" w14:textId="77777777" w:rsidR="00C43E37" w:rsidRDefault="00C43E37" w:rsidP="00E001F1">
      <w:pPr>
        <w:spacing w:after="0" w:line="240" w:lineRule="auto"/>
      </w:pPr>
      <w:r>
        <w:separator/>
      </w:r>
    </w:p>
  </w:endnote>
  <w:endnote w:type="continuationSeparator" w:id="0">
    <w:p w14:paraId="42E69EDA" w14:textId="77777777" w:rsidR="00C43E37" w:rsidRDefault="00C43E37" w:rsidP="00E001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Arial Unicode MS">
    <w:altName w:val="Arial"/>
    <w:panose1 w:val="020B0604020202020204"/>
    <w:charset w:val="00"/>
    <w:family w:val="roman"/>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S Reference Sans Serif">
    <w:panose1 w:val="020B0604030504040204"/>
    <w:charset w:val="00"/>
    <w:family w:val="swiss"/>
    <w:pitch w:val="variable"/>
    <w:sig w:usb0="20000287" w:usb1="00000000" w:usb2="00000000" w:usb3="00000000" w:csb0="0000019F" w:csb1="00000000"/>
  </w:font>
  <w:font w:name="Estrangelo Edessa">
    <w:panose1 w:val="00000000000000000000"/>
    <w:charset w:val="00"/>
    <w:family w:val="script"/>
    <w:pitch w:val="variable"/>
    <w:sig w:usb0="80002043" w:usb1="00000000" w:usb2="0000008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32133062"/>
      <w:docPartObj>
        <w:docPartGallery w:val="Page Numbers (Bottom of Page)"/>
        <w:docPartUnique/>
      </w:docPartObj>
    </w:sdtPr>
    <w:sdtEndPr>
      <w:rPr>
        <w:noProof/>
      </w:rPr>
    </w:sdtEndPr>
    <w:sdtContent>
      <w:p w14:paraId="5F312F5D" w14:textId="0E0660C8" w:rsidR="00283C9B" w:rsidRDefault="00283C9B">
        <w:pPr>
          <w:pStyle w:val="Footer"/>
        </w:pPr>
        <w:r>
          <w:fldChar w:fldCharType="begin"/>
        </w:r>
        <w:r>
          <w:instrText xml:space="preserve"> PAGE   \* MERGEFORMAT </w:instrText>
        </w:r>
        <w:r>
          <w:fldChar w:fldCharType="separate"/>
        </w:r>
        <w:r>
          <w:rPr>
            <w:noProof/>
          </w:rPr>
          <w:t>2</w:t>
        </w:r>
        <w:r>
          <w:rPr>
            <w:noProof/>
          </w:rPr>
          <w:fldChar w:fldCharType="end"/>
        </w:r>
      </w:p>
    </w:sdtContent>
  </w:sdt>
  <w:p w14:paraId="20593B26" w14:textId="77777777" w:rsidR="00283C9B" w:rsidRDefault="00283C9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48351185"/>
      <w:docPartObj>
        <w:docPartGallery w:val="Page Numbers (Bottom of Page)"/>
        <w:docPartUnique/>
      </w:docPartObj>
    </w:sdtPr>
    <w:sdtEndPr>
      <w:rPr>
        <w:noProof/>
      </w:rPr>
    </w:sdtEndPr>
    <w:sdtContent>
      <w:p w14:paraId="75EE7E56" w14:textId="772DFB5D" w:rsidR="00283C9B" w:rsidRDefault="00283C9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FEF5D27" w14:textId="77777777" w:rsidR="00283C9B" w:rsidRDefault="00283C9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4D805F" w14:textId="5D5AE9E6" w:rsidR="00283C9B" w:rsidRDefault="00283C9B">
    <w:pPr>
      <w:pStyle w:val="Footer"/>
    </w:pPr>
  </w:p>
  <w:p w14:paraId="04A15D08" w14:textId="77777777" w:rsidR="00283C9B" w:rsidRDefault="00283C9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0D03293" w14:textId="77777777" w:rsidR="00C43E37" w:rsidRDefault="00C43E37" w:rsidP="00E001F1">
      <w:pPr>
        <w:spacing w:after="0" w:line="240" w:lineRule="auto"/>
      </w:pPr>
      <w:r>
        <w:separator/>
      </w:r>
    </w:p>
  </w:footnote>
  <w:footnote w:type="continuationSeparator" w:id="0">
    <w:p w14:paraId="43A70A79" w14:textId="77777777" w:rsidR="00C43E37" w:rsidRDefault="00C43E37" w:rsidP="00E001F1">
      <w:pPr>
        <w:spacing w:after="0" w:line="240" w:lineRule="auto"/>
      </w:pPr>
      <w:r>
        <w:continuationSeparator/>
      </w:r>
    </w:p>
  </w:footnote>
  <w:footnote w:id="1">
    <w:p w14:paraId="478BFCD3" w14:textId="77777777" w:rsidR="00283C9B" w:rsidRDefault="00283C9B" w:rsidP="000C225B">
      <w:pPr>
        <w:pStyle w:val="FootnoteText"/>
      </w:pPr>
      <w:r>
        <w:rPr>
          <w:rStyle w:val="FootnoteReference"/>
        </w:rPr>
        <w:footnoteRef/>
      </w:r>
      <w:r>
        <w:t xml:space="preserve"> </w:t>
      </w:r>
      <w:proofErr w:type="spellStart"/>
      <w:r w:rsidRPr="001018BC">
        <w:rPr>
          <w:sz w:val="16"/>
          <w:szCs w:val="16"/>
        </w:rPr>
        <w:t>LawLink</w:t>
      </w:r>
      <w:proofErr w:type="spellEnd"/>
      <w:r w:rsidRPr="001018BC">
        <w:rPr>
          <w:sz w:val="16"/>
          <w:szCs w:val="16"/>
        </w:rPr>
        <w:t xml:space="preserve"> NSW 1999, Plan It Safe: A Guide For Making Public Places Safer For Women, p.3, retrieved 18 February 2011, </w:t>
      </w:r>
      <w:hyperlink r:id="rId1" w:history="1">
        <w:r w:rsidRPr="008E7278">
          <w:rPr>
            <w:rStyle w:val="Hyperlink"/>
            <w:sz w:val="16"/>
            <w:szCs w:val="16"/>
          </w:rPr>
          <w:t>http://www.lawlink.nsw.gov.au/swp/swp.nsf/pages/swp_intro</w:t>
        </w:r>
      </w:hyperlink>
    </w:p>
  </w:footnote>
  <w:footnote w:id="2">
    <w:p w14:paraId="606EF761" w14:textId="77777777" w:rsidR="00283C9B" w:rsidRPr="009D35C3" w:rsidRDefault="00283C9B" w:rsidP="000C225B">
      <w:pPr>
        <w:pStyle w:val="FootnoteText"/>
        <w:jc w:val="left"/>
        <w:rPr>
          <w:rStyle w:val="FootnoteReference"/>
          <w:sz w:val="16"/>
          <w:szCs w:val="16"/>
        </w:rPr>
      </w:pPr>
      <w:r w:rsidRPr="009D35C3">
        <w:rPr>
          <w:rStyle w:val="FootnoteReference"/>
          <w:sz w:val="16"/>
          <w:szCs w:val="16"/>
        </w:rPr>
        <w:footnoteRef/>
      </w:r>
      <w:r w:rsidRPr="009D35C3">
        <w:rPr>
          <w:rStyle w:val="FootnoteReference"/>
          <w:sz w:val="16"/>
          <w:szCs w:val="16"/>
        </w:rPr>
        <w:t xml:space="preserve"> </w:t>
      </w:r>
      <w:r w:rsidRPr="00424111">
        <w:rPr>
          <w:rStyle w:val="FootnoteReference"/>
          <w:sz w:val="16"/>
          <w:szCs w:val="16"/>
          <w:vertAlign w:val="baseline"/>
        </w:rPr>
        <w:t xml:space="preserve">E Davidson, </w:t>
      </w:r>
      <w:r w:rsidRPr="00424111">
        <w:rPr>
          <w:rStyle w:val="FootnoteReference"/>
          <w:i/>
          <w:iCs/>
          <w:sz w:val="16"/>
          <w:szCs w:val="16"/>
          <w:vertAlign w:val="baseline"/>
        </w:rPr>
        <w:t>What makes public spaces safer for ACT women?</w:t>
      </w:r>
      <w:r w:rsidRPr="00424111">
        <w:rPr>
          <w:rStyle w:val="FootnoteReference"/>
          <w:sz w:val="16"/>
          <w:szCs w:val="16"/>
          <w:vertAlign w:val="baseline"/>
        </w:rPr>
        <w:t xml:space="preserve"> Women’s Centre for Health Matters, Canberra, 2019.</w:t>
      </w:r>
    </w:p>
  </w:footnote>
  <w:footnote w:id="3">
    <w:p w14:paraId="1C151E14" w14:textId="77777777" w:rsidR="00283C9B" w:rsidRPr="009D35C3" w:rsidRDefault="00283C9B" w:rsidP="000C225B">
      <w:pPr>
        <w:pStyle w:val="FootnoteText"/>
        <w:jc w:val="left"/>
        <w:rPr>
          <w:sz w:val="16"/>
          <w:szCs w:val="16"/>
        </w:rPr>
      </w:pPr>
      <w:r w:rsidRPr="009D35C3">
        <w:rPr>
          <w:rStyle w:val="FootnoteReference"/>
          <w:sz w:val="16"/>
          <w:szCs w:val="16"/>
        </w:rPr>
        <w:footnoteRef/>
      </w:r>
      <w:r w:rsidRPr="009D35C3">
        <w:rPr>
          <w:rStyle w:val="FootnoteReference"/>
          <w:sz w:val="16"/>
          <w:szCs w:val="16"/>
        </w:rPr>
        <w:t xml:space="preserve"> </w:t>
      </w:r>
      <w:r w:rsidRPr="00424111">
        <w:rPr>
          <w:rStyle w:val="FootnoteReference"/>
          <w:sz w:val="16"/>
          <w:szCs w:val="16"/>
          <w:vertAlign w:val="baseline"/>
        </w:rPr>
        <w:t xml:space="preserve">Women’s Centre for Health Matters, </w:t>
      </w:r>
      <w:r w:rsidRPr="00424111">
        <w:rPr>
          <w:rStyle w:val="FootnoteReference"/>
          <w:i/>
          <w:iCs/>
          <w:sz w:val="16"/>
          <w:szCs w:val="16"/>
          <w:vertAlign w:val="baseline"/>
        </w:rPr>
        <w:t>Where do older women feel unsafe and why?,</w:t>
      </w:r>
      <w:r w:rsidRPr="00424111">
        <w:rPr>
          <w:rStyle w:val="FootnoteReference"/>
          <w:sz w:val="16"/>
          <w:szCs w:val="16"/>
          <w:vertAlign w:val="baseline"/>
        </w:rPr>
        <w:t xml:space="preserve"> Canberra, 2015, retrieved on the 29th of October 2019.</w:t>
      </w:r>
    </w:p>
  </w:footnote>
  <w:footnote w:id="4">
    <w:p w14:paraId="712FB6EF" w14:textId="77777777" w:rsidR="00283C9B" w:rsidRPr="009D35C3" w:rsidRDefault="00283C9B" w:rsidP="000C225B">
      <w:pPr>
        <w:pStyle w:val="FootnoteText"/>
        <w:jc w:val="left"/>
        <w:rPr>
          <w:rStyle w:val="FootnoteReference"/>
          <w:sz w:val="16"/>
          <w:szCs w:val="16"/>
        </w:rPr>
      </w:pPr>
      <w:r w:rsidRPr="009D35C3">
        <w:rPr>
          <w:rStyle w:val="FootnoteReference"/>
          <w:sz w:val="16"/>
          <w:szCs w:val="16"/>
        </w:rPr>
        <w:footnoteRef/>
      </w:r>
      <w:r w:rsidRPr="009D35C3">
        <w:rPr>
          <w:rStyle w:val="FootnoteReference"/>
          <w:sz w:val="16"/>
          <w:szCs w:val="16"/>
        </w:rPr>
        <w:t xml:space="preserve"> </w:t>
      </w:r>
      <w:r w:rsidRPr="00424111">
        <w:rPr>
          <w:rStyle w:val="FootnoteReference"/>
          <w:sz w:val="16"/>
          <w:szCs w:val="16"/>
          <w:vertAlign w:val="baseline"/>
        </w:rPr>
        <w:t xml:space="preserve">E Davidson, </w:t>
      </w:r>
      <w:r w:rsidRPr="00424111">
        <w:rPr>
          <w:rStyle w:val="FootnoteReference"/>
          <w:i/>
          <w:iCs/>
          <w:sz w:val="16"/>
          <w:szCs w:val="16"/>
          <w:vertAlign w:val="baseline"/>
        </w:rPr>
        <w:t xml:space="preserve">What makes public spaces safer for ACT women? </w:t>
      </w:r>
      <w:r w:rsidRPr="00424111">
        <w:rPr>
          <w:rStyle w:val="FootnoteReference"/>
          <w:sz w:val="16"/>
          <w:szCs w:val="16"/>
          <w:vertAlign w:val="baseline"/>
        </w:rPr>
        <w:t>Women’s Centre for Health Matters, Canberra, 2019.</w:t>
      </w:r>
    </w:p>
  </w:footnote>
  <w:footnote w:id="5">
    <w:p w14:paraId="4E89EE94" w14:textId="77777777" w:rsidR="00283C9B" w:rsidRPr="009D35C3" w:rsidRDefault="00283C9B" w:rsidP="000C225B">
      <w:pPr>
        <w:pStyle w:val="FootnoteText"/>
        <w:jc w:val="left"/>
        <w:rPr>
          <w:sz w:val="16"/>
          <w:szCs w:val="16"/>
        </w:rPr>
      </w:pPr>
      <w:r w:rsidRPr="009D35C3">
        <w:rPr>
          <w:rStyle w:val="FootnoteReference"/>
          <w:sz w:val="16"/>
          <w:szCs w:val="16"/>
        </w:rPr>
        <w:footnoteRef/>
      </w:r>
      <w:r w:rsidRPr="009D35C3">
        <w:rPr>
          <w:rStyle w:val="FootnoteReference"/>
          <w:sz w:val="16"/>
          <w:szCs w:val="16"/>
        </w:rPr>
        <w:t xml:space="preserve"> </w:t>
      </w:r>
      <w:r w:rsidRPr="00424111">
        <w:rPr>
          <w:rStyle w:val="FootnoteReference"/>
          <w:sz w:val="16"/>
          <w:szCs w:val="16"/>
          <w:vertAlign w:val="baseline"/>
        </w:rPr>
        <w:t>Women’s Centre for Health Matters, Where do older women feel unsafe and why?, Canberra, 2015, retrieved on the 29th of October 2019.</w:t>
      </w:r>
    </w:p>
  </w:footnote>
  <w:footnote w:id="6">
    <w:p w14:paraId="1C927211" w14:textId="77777777" w:rsidR="00283C9B" w:rsidRPr="009D35C3" w:rsidRDefault="00283C9B" w:rsidP="000C225B">
      <w:pPr>
        <w:pStyle w:val="FootnoteText"/>
        <w:jc w:val="left"/>
        <w:rPr>
          <w:sz w:val="16"/>
          <w:szCs w:val="16"/>
        </w:rPr>
      </w:pPr>
      <w:r w:rsidRPr="009D35C3">
        <w:rPr>
          <w:rStyle w:val="FootnoteReference"/>
          <w:sz w:val="16"/>
          <w:szCs w:val="16"/>
        </w:rPr>
        <w:footnoteRef/>
      </w:r>
      <w:r w:rsidRPr="009D35C3">
        <w:rPr>
          <w:sz w:val="16"/>
          <w:szCs w:val="16"/>
        </w:rPr>
        <w:t xml:space="preserve"> The legislative assembly for Australian Capital Territory, The ACT Women’s Plan, Canberra, 2016, retrieved on the 29</w:t>
      </w:r>
      <w:r w:rsidRPr="009D35C3">
        <w:rPr>
          <w:sz w:val="16"/>
          <w:szCs w:val="16"/>
          <w:vertAlign w:val="superscript"/>
        </w:rPr>
        <w:t>th</w:t>
      </w:r>
      <w:r w:rsidRPr="009D35C3">
        <w:rPr>
          <w:sz w:val="16"/>
          <w:szCs w:val="16"/>
        </w:rPr>
        <w:t xml:space="preserve"> of October 2019; </w:t>
      </w:r>
      <w:hyperlink r:id="rId2" w:history="1">
        <w:r w:rsidRPr="009D35C3">
          <w:rPr>
            <w:rStyle w:val="Hyperlink"/>
            <w:sz w:val="16"/>
            <w:szCs w:val="16"/>
          </w:rPr>
          <w:t>https://www.communityservices.act.gov.au/__data/assets/pdf_file/0019/1108306/ACT-Womens-Plan_Report_2016_2026.pdf</w:t>
        </w:r>
      </w:hyperlink>
    </w:p>
  </w:footnote>
  <w:footnote w:id="7">
    <w:p w14:paraId="505BFFB6" w14:textId="2F1BC3CD" w:rsidR="00283C9B" w:rsidRDefault="00283C9B" w:rsidP="00877134">
      <w:pPr>
        <w:pStyle w:val="Footnote"/>
      </w:pPr>
      <w:r>
        <w:rPr>
          <w:rStyle w:val="FootnoteReference"/>
        </w:rPr>
        <w:footnoteRef/>
      </w:r>
      <w:r>
        <w:t xml:space="preserve"> </w:t>
      </w:r>
      <w:r w:rsidRPr="0016226E">
        <w:t xml:space="preserve">Foster S, Hooper P, </w:t>
      </w:r>
      <w:proofErr w:type="spellStart"/>
      <w:r w:rsidRPr="0016226E">
        <w:t>Knuiman</w:t>
      </w:r>
      <w:proofErr w:type="spellEnd"/>
      <w:r w:rsidRPr="0016226E">
        <w:t xml:space="preserve"> M, Christian H, Bull F and Giles-</w:t>
      </w:r>
      <w:proofErr w:type="spellStart"/>
      <w:r w:rsidRPr="0016226E">
        <w:t>Corti</w:t>
      </w:r>
      <w:proofErr w:type="spellEnd"/>
      <w:r w:rsidRPr="0016226E">
        <w:t xml:space="preserve"> B, </w:t>
      </w:r>
      <w:r w:rsidRPr="0016226E">
        <w:rPr>
          <w:i/>
        </w:rPr>
        <w:t xml:space="preserve">“Safe </w:t>
      </w:r>
      <w:proofErr w:type="spellStart"/>
      <w:r w:rsidRPr="0016226E">
        <w:rPr>
          <w:i/>
        </w:rPr>
        <w:t>RESIDential</w:t>
      </w:r>
      <w:proofErr w:type="spellEnd"/>
      <w:r w:rsidRPr="0016226E">
        <w:rPr>
          <w:i/>
        </w:rPr>
        <w:t xml:space="preserve"> Environments? A longitudinal analysis of the influence of crime-related safety on walking</w:t>
      </w:r>
      <w:r w:rsidRPr="0016226E">
        <w:t xml:space="preserve">, International Journal of </w:t>
      </w:r>
      <w:proofErr w:type="spellStart"/>
      <w:r w:rsidRPr="0016226E">
        <w:t>Behavioral</w:t>
      </w:r>
      <w:proofErr w:type="spellEnd"/>
      <w:r w:rsidRPr="0016226E">
        <w:t xml:space="preserve"> Nutrition and Physical Activity, 2016, p 5, </w:t>
      </w:r>
      <w:r>
        <w:t>viewed</w:t>
      </w:r>
      <w:r w:rsidRPr="0016226E">
        <w:t xml:space="preserve"> 11 December 2018: </w:t>
      </w:r>
      <w:hyperlink r:id="rId3" w:history="1">
        <w:r w:rsidRPr="0016226E">
          <w:rPr>
            <w:rStyle w:val="Hyperlink"/>
          </w:rPr>
          <w:t>https://ijbnpa.biomedcentral.com/track/pdf/10.1186/s12966-016-0343-4</w:t>
        </w:r>
      </w:hyperlink>
      <w:r w:rsidRPr="0016226E">
        <w:t xml:space="preserve"> </w:t>
      </w:r>
    </w:p>
  </w:footnote>
  <w:footnote w:id="8">
    <w:p w14:paraId="65499D4D" w14:textId="203750D8" w:rsidR="00283C9B" w:rsidRPr="00485319" w:rsidRDefault="00283C9B" w:rsidP="00485319">
      <w:pPr>
        <w:pStyle w:val="Footnote"/>
      </w:pPr>
      <w:r>
        <w:rPr>
          <w:rStyle w:val="FootnoteReference"/>
        </w:rPr>
        <w:footnoteRef/>
      </w:r>
      <w:r>
        <w:t xml:space="preserve"> </w:t>
      </w:r>
      <w:r w:rsidRPr="0016226E">
        <w:t xml:space="preserve">Women's Centre for Health Matters, </w:t>
      </w:r>
      <w:r w:rsidRPr="0016226E">
        <w:rPr>
          <w:i/>
          <w:iCs/>
        </w:rPr>
        <w:t>Where do older women feel unsafe and why?</w:t>
      </w:r>
      <w:r w:rsidRPr="0016226E">
        <w:t xml:space="preserve">, 2015, Canberra, </w:t>
      </w:r>
      <w:r>
        <w:t>viewed</w:t>
      </w:r>
      <w:r w:rsidRPr="0016226E">
        <w:t xml:space="preserve"> 14 December 2018: </w:t>
      </w:r>
      <w:hyperlink r:id="rId4" w:history="1">
        <w:r w:rsidRPr="0016226E">
          <w:rPr>
            <w:rStyle w:val="Hyperlink"/>
          </w:rPr>
          <w:t>http://www.wchm.org.au/resources/resources-for-women/draft-womens-safety-matters/</w:t>
        </w:r>
      </w:hyperlink>
      <w:r w:rsidRPr="0016226E">
        <w:t xml:space="preserve"> </w:t>
      </w:r>
    </w:p>
  </w:footnote>
  <w:footnote w:id="9">
    <w:p w14:paraId="68E4BB45" w14:textId="750D3B42" w:rsidR="00283C9B" w:rsidRPr="00D33B9B" w:rsidRDefault="00283C9B" w:rsidP="00D33B9B">
      <w:pPr>
        <w:pStyle w:val="Footnote"/>
      </w:pPr>
      <w:r>
        <w:rPr>
          <w:rStyle w:val="FootnoteReference"/>
        </w:rPr>
        <w:footnoteRef/>
      </w:r>
      <w:r>
        <w:t xml:space="preserve"> E Davidson, </w:t>
      </w:r>
      <w:r>
        <w:rPr>
          <w:i/>
          <w:iCs/>
        </w:rPr>
        <w:t>What makes public spaces safer for ACT women?</w:t>
      </w:r>
      <w:r>
        <w:t xml:space="preserve">, Women’s Centre for Health Matters, January 2019, Canberra, viewed 28 November 2019: </w:t>
      </w:r>
      <w:hyperlink r:id="rId5" w:history="1">
        <w:r>
          <w:rPr>
            <w:rStyle w:val="Hyperlink"/>
          </w:rPr>
          <w:t>http://www.wchm.org.au/what-makes-public-spaces-safer-for-act-women/</w:t>
        </w:r>
      </w:hyperlink>
    </w:p>
  </w:footnote>
  <w:footnote w:id="10">
    <w:p w14:paraId="09320BB7" w14:textId="425A6A63" w:rsidR="00283C9B" w:rsidRDefault="00283C9B" w:rsidP="005A7529">
      <w:pPr>
        <w:pStyle w:val="Footnote"/>
      </w:pPr>
      <w:r>
        <w:rPr>
          <w:rStyle w:val="FootnoteReference"/>
        </w:rPr>
        <w:footnoteRef/>
      </w:r>
      <w:r>
        <w:t xml:space="preserve"> ibid, p 18</w:t>
      </w:r>
    </w:p>
  </w:footnote>
  <w:footnote w:id="11">
    <w:p w14:paraId="10B51066" w14:textId="1DE054AF" w:rsidR="00283C9B" w:rsidRPr="002C5F71" w:rsidRDefault="00283C9B" w:rsidP="002C5F71">
      <w:pPr>
        <w:pStyle w:val="Footnote"/>
      </w:pPr>
      <w:r>
        <w:rPr>
          <w:rStyle w:val="FootnoteReference"/>
        </w:rPr>
        <w:footnoteRef/>
      </w:r>
      <w:r>
        <w:t xml:space="preserve"> ACT Government, </w:t>
      </w:r>
      <w:r>
        <w:rPr>
          <w:i/>
          <w:iCs/>
        </w:rPr>
        <w:t>Summary of Context Analysis: Data, Community Feedback and Gender Analysis</w:t>
      </w:r>
      <w:r>
        <w:t xml:space="preserve">, October 2019, Canberra, viewed 28 November 2019: </w:t>
      </w:r>
      <w:hyperlink r:id="rId6" w:history="1">
        <w:r>
          <w:rPr>
            <w:rStyle w:val="Hyperlink"/>
          </w:rPr>
          <w:t>https://www.communityservices.act.gov.au/women/resources</w:t>
        </w:r>
      </w:hyperlink>
    </w:p>
  </w:footnote>
  <w:footnote w:id="12">
    <w:p w14:paraId="3ACE42B8" w14:textId="4ED2FAFB" w:rsidR="00283C9B" w:rsidRPr="00B2790D" w:rsidRDefault="00283C9B" w:rsidP="00B2790D">
      <w:pPr>
        <w:pStyle w:val="Footnote"/>
      </w:pPr>
      <w:r>
        <w:rPr>
          <w:rStyle w:val="FootnoteReference"/>
        </w:rPr>
        <w:footnoteRef/>
      </w:r>
      <w:r>
        <w:t xml:space="preserve"> ACT Government, </w:t>
      </w:r>
      <w:r>
        <w:rPr>
          <w:i/>
          <w:iCs/>
        </w:rPr>
        <w:t>City and Gateway Urban Design Framework</w:t>
      </w:r>
      <w:r>
        <w:t xml:space="preserve">, Canberra, December 2018, p 16, viewed 28 November 2019: </w:t>
      </w:r>
      <w:hyperlink r:id="rId7" w:history="1">
        <w:r>
          <w:rPr>
            <w:rStyle w:val="Hyperlink"/>
          </w:rPr>
          <w:t>https://www.nca.gov.au/planning-and-heritage/policy-and-strategy/city-and-gateway-urban-design-framework/city-and-gateway</w:t>
        </w:r>
      </w:hyperlink>
    </w:p>
  </w:footnote>
  <w:footnote w:id="13">
    <w:p w14:paraId="5A98AFD8" w14:textId="366DE5C8" w:rsidR="00283C9B" w:rsidRPr="00B2790D" w:rsidRDefault="00283C9B" w:rsidP="00B2790D">
      <w:pPr>
        <w:pStyle w:val="Footnote"/>
      </w:pPr>
      <w:r>
        <w:rPr>
          <w:rStyle w:val="FootnoteReference"/>
        </w:rPr>
        <w:footnoteRef/>
      </w:r>
      <w:r>
        <w:t xml:space="preserve"> ACT Government, </w:t>
      </w:r>
      <w:r>
        <w:rPr>
          <w:i/>
          <w:iCs/>
        </w:rPr>
        <w:t>ACT Crime Prevention &amp; Urban Design Resource Manual</w:t>
      </w:r>
      <w:r>
        <w:t>, Canberra, 2000.</w:t>
      </w:r>
    </w:p>
  </w:footnote>
  <w:footnote w:id="14">
    <w:p w14:paraId="07D91E46" w14:textId="29D14730" w:rsidR="00877134" w:rsidRPr="009075FC" w:rsidRDefault="00877134">
      <w:pPr>
        <w:pStyle w:val="FootnoteText"/>
        <w:rPr>
          <w:rStyle w:val="Hyperlink"/>
          <w:rFonts w:eastAsia="Arial Unicode MS" w:cs="Arial Unicode MS"/>
          <w:kern w:val="3"/>
          <w:sz w:val="16"/>
          <w:lang w:eastAsia="zh-CN" w:bidi="hi-IN"/>
        </w:rPr>
      </w:pPr>
      <w:r>
        <w:rPr>
          <w:rStyle w:val="FootnoteReference"/>
        </w:rPr>
        <w:footnoteRef/>
      </w:r>
      <w:r>
        <w:t xml:space="preserve"> </w:t>
      </w:r>
      <w:r w:rsidRPr="009075FC">
        <w:rPr>
          <w:rFonts w:eastAsia="Arial Unicode MS" w:cs="Arial Unicode MS"/>
          <w:kern w:val="3"/>
          <w:sz w:val="16"/>
          <w:lang w:eastAsia="zh-CN" w:bidi="hi-IN"/>
        </w:rPr>
        <w:t xml:space="preserve">Department of Sustainability and Environment, </w:t>
      </w:r>
      <w:r w:rsidRPr="009075FC">
        <w:rPr>
          <w:rFonts w:eastAsia="Arial Unicode MS" w:cs="Arial Unicode MS"/>
          <w:i/>
          <w:iCs/>
          <w:kern w:val="3"/>
          <w:sz w:val="16"/>
          <w:lang w:eastAsia="zh-CN" w:bidi="hi-IN"/>
        </w:rPr>
        <w:t xml:space="preserve">Safer Design Guidelines </w:t>
      </w:r>
      <w:r w:rsidR="009075FC">
        <w:rPr>
          <w:rFonts w:eastAsia="Arial Unicode MS" w:cs="Arial Unicode MS"/>
          <w:i/>
          <w:iCs/>
          <w:kern w:val="3"/>
          <w:sz w:val="16"/>
          <w:lang w:eastAsia="zh-CN" w:bidi="hi-IN"/>
        </w:rPr>
        <w:t>f</w:t>
      </w:r>
      <w:r w:rsidRPr="009075FC">
        <w:rPr>
          <w:rFonts w:eastAsia="Arial Unicode MS" w:cs="Arial Unicode MS"/>
          <w:i/>
          <w:iCs/>
          <w:kern w:val="3"/>
          <w:sz w:val="16"/>
          <w:lang w:eastAsia="zh-CN" w:bidi="hi-IN"/>
        </w:rPr>
        <w:t>or Victoria</w:t>
      </w:r>
      <w:r w:rsidRPr="009075FC">
        <w:rPr>
          <w:rFonts w:eastAsia="Arial Unicode MS" w:cs="Arial Unicode MS"/>
          <w:kern w:val="3"/>
          <w:sz w:val="16"/>
          <w:lang w:eastAsia="zh-CN" w:bidi="hi-IN"/>
        </w:rPr>
        <w:t xml:space="preserve">, Victorian Government, </w:t>
      </w:r>
      <w:r w:rsidR="009075FC" w:rsidRPr="009075FC">
        <w:rPr>
          <w:rFonts w:eastAsia="Arial Unicode MS" w:cs="Arial Unicode MS"/>
          <w:kern w:val="3"/>
          <w:sz w:val="16"/>
          <w:lang w:eastAsia="zh-CN" w:bidi="hi-IN"/>
        </w:rPr>
        <w:t xml:space="preserve">Victoria, </w:t>
      </w:r>
      <w:r w:rsidRPr="009075FC">
        <w:rPr>
          <w:rFonts w:eastAsia="Arial Unicode MS" w:cs="Arial Unicode MS"/>
          <w:kern w:val="3"/>
          <w:sz w:val="16"/>
          <w:lang w:eastAsia="zh-CN" w:bidi="hi-IN"/>
        </w:rPr>
        <w:t>June 2005</w:t>
      </w:r>
      <w:r w:rsidR="009075FC">
        <w:rPr>
          <w:rFonts w:eastAsia="Arial Unicode MS" w:cs="Arial Unicode MS"/>
          <w:kern w:val="3"/>
          <w:sz w:val="16"/>
          <w:lang w:eastAsia="zh-CN" w:bidi="hi-IN"/>
        </w:rPr>
        <w:t>,</w:t>
      </w:r>
      <w:r w:rsidR="009075FC" w:rsidRPr="009075FC">
        <w:t xml:space="preserve"> </w:t>
      </w:r>
      <w:r w:rsidR="009075FC" w:rsidRPr="009075FC">
        <w:rPr>
          <w:rFonts w:eastAsia="Arial Unicode MS" w:cs="Arial Unicode MS"/>
          <w:kern w:val="3"/>
          <w:sz w:val="16"/>
          <w:lang w:eastAsia="zh-CN" w:bidi="hi-IN"/>
        </w:rPr>
        <w:t>viewed 28 November 2019</w:t>
      </w:r>
      <w:r w:rsidR="009075FC">
        <w:t xml:space="preserve"> </w:t>
      </w:r>
      <w:hyperlink r:id="rId8" w:history="1">
        <w:r w:rsidR="009075FC" w:rsidRPr="00CD6867">
          <w:rPr>
            <w:rStyle w:val="Hyperlink"/>
            <w:rFonts w:eastAsia="Arial Unicode MS" w:cs="Arial Unicode MS"/>
            <w:kern w:val="3"/>
            <w:sz w:val="16"/>
            <w:lang w:eastAsia="zh-CN" w:bidi="hi-IN"/>
          </w:rPr>
          <w:t>https://www.healthyplaces.org.au/userfiles/file/Safer+Design+Guidelines%20Victoria.pdf</w:t>
        </w:r>
      </w:hyperlink>
    </w:p>
  </w:footnote>
  <w:footnote w:id="15">
    <w:p w14:paraId="04109B1E" w14:textId="77777777" w:rsidR="00283C9B" w:rsidRPr="00132972" w:rsidRDefault="00283C9B" w:rsidP="007B4FB8">
      <w:pPr>
        <w:pStyle w:val="Footnote"/>
        <w:rPr>
          <w:szCs w:val="16"/>
        </w:rPr>
      </w:pPr>
      <w:r>
        <w:rPr>
          <w:rStyle w:val="FootnoteReference"/>
        </w:rPr>
        <w:footnoteRef/>
      </w:r>
      <w:hyperlink r:id="rId9" w:history="1">
        <w:r>
          <w:rPr>
            <w:rStyle w:val="Hyperlink"/>
          </w:rPr>
          <w:t>https://www.google.com.au/maps/place/35%C2%B010'14.2%22S+149%C2%B007'00.1%22E/@-35.170604,149.1144983,17z/data=!3m1!4b1!4m5!3m4!1s0x0:0x0!8m2!3d-35.170604!4d149.116687</w:t>
        </w:r>
      </w:hyperlink>
    </w:p>
  </w:footnote>
  <w:footnote w:id="16">
    <w:p w14:paraId="0C1B911D" w14:textId="77777777" w:rsidR="00283C9B" w:rsidRPr="00132972" w:rsidRDefault="00283C9B" w:rsidP="007B4FB8">
      <w:pPr>
        <w:pStyle w:val="Footnote"/>
        <w:rPr>
          <w:szCs w:val="16"/>
        </w:rPr>
      </w:pPr>
      <w:r>
        <w:rPr>
          <w:rStyle w:val="FootnoteReference"/>
        </w:rPr>
        <w:footnoteRef/>
      </w:r>
      <w:hyperlink r:id="rId10" w:history="1">
        <w:r>
          <w:rPr>
            <w:rStyle w:val="Hyperlink"/>
          </w:rPr>
          <w:t>https://www.google.com.au/maps/place/35%C2%B010'11.3%22S+149%C2%B006'58.6%22E/@-35.169793,149.1140743,17z/data=!3m1!4b1!4m5!3m4!1s0x0:0x0!8m2!3d-35.169793!4d149.116263</w:t>
        </w:r>
      </w:hyperlink>
    </w:p>
  </w:footnote>
  <w:footnote w:id="17">
    <w:p w14:paraId="1701479C" w14:textId="225E8298" w:rsidR="00283C9B" w:rsidRDefault="00283C9B" w:rsidP="00A142C4">
      <w:pPr>
        <w:pStyle w:val="Footnote"/>
      </w:pPr>
      <w:r>
        <w:rPr>
          <w:rStyle w:val="FootnoteReference"/>
        </w:rPr>
        <w:footnoteRef/>
      </w:r>
      <w:hyperlink r:id="rId11" w:history="1">
        <w:r w:rsidRPr="004E147A">
          <w:rPr>
            <w:rStyle w:val="Hyperlink"/>
          </w:rPr>
          <w:t>https://www.google.com.au/maps/place/35%C2%B010'08.6%22S+149%C2%B005'59.8%22E/@-35.168803,149.0984126,17.75z/data=!4m5!3m4!1s0x0:0x0!8m2!3d-35.169051!4d149.099937</w:t>
        </w:r>
      </w:hyperlink>
    </w:p>
  </w:footnote>
  <w:footnote w:id="18">
    <w:p w14:paraId="21533B7B" w14:textId="77777777" w:rsidR="00283C9B" w:rsidRDefault="00283C9B" w:rsidP="007B4FB8">
      <w:pPr>
        <w:pStyle w:val="FootnoteText"/>
      </w:pPr>
      <w:r>
        <w:rPr>
          <w:rStyle w:val="FootnoteReference"/>
        </w:rPr>
        <w:footnoteRef/>
      </w:r>
      <w:hyperlink r:id="rId12" w:history="1">
        <w:r w:rsidRPr="00953BDF">
          <w:rPr>
            <w:rStyle w:val="Hyperlink"/>
            <w:sz w:val="16"/>
            <w:szCs w:val="16"/>
          </w:rPr>
          <w:t>https://www.google.com.au/maps/place/Horse+Park+Dr+after+Overall+Av/@-35.1704432,149.0958145,17z/data=!4m13!1m7!3m6!1s0x6b17ab5752bb0eaf:0x85d38715e37a3804!2sOverall+Ave,+Casey+ACT+2913!3b1!8m2!3d-35.1740187!4d149.0911753!3m4!1s0x6b17ab520156ef97:0xfb754e01564a9d65!8m2!3d-35.170485!4d149.0987641</w:t>
        </w:r>
      </w:hyperlink>
    </w:p>
  </w:footnote>
  <w:footnote w:id="19">
    <w:p w14:paraId="111DA099" w14:textId="77777777" w:rsidR="00283C9B" w:rsidRDefault="00283C9B" w:rsidP="007B4FB8">
      <w:pPr>
        <w:pStyle w:val="Footnote"/>
      </w:pPr>
      <w:r>
        <w:rPr>
          <w:rStyle w:val="FootnoteReference"/>
        </w:rPr>
        <w:footnoteRef/>
      </w:r>
      <w:hyperlink r:id="rId13" w:history="1">
        <w:r>
          <w:rPr>
            <w:rStyle w:val="Hyperlink"/>
          </w:rPr>
          <w:t>https://www.google.com.au/maps/place/35%C2%B022'38.5%22S+149%C2%B003'23.7%22E/@-35.377347,149.0544033,17z/data=!3m1!4b1!4m5!3m4!1s0x0:0x0!8m2!3d-35.377347!4d149.056592</w:t>
        </w:r>
      </w:hyperlink>
    </w:p>
  </w:footnote>
  <w:footnote w:id="20">
    <w:p w14:paraId="1D3DAEAD" w14:textId="77777777" w:rsidR="00283C9B" w:rsidRDefault="00283C9B" w:rsidP="00065801">
      <w:pPr>
        <w:pStyle w:val="Footnote"/>
      </w:pPr>
      <w:r>
        <w:rPr>
          <w:rStyle w:val="FootnoteReference"/>
        </w:rPr>
        <w:footnoteRef/>
      </w:r>
      <w:hyperlink r:id="rId14" w:history="1">
        <w:r>
          <w:rPr>
            <w:rStyle w:val="Hyperlink"/>
          </w:rPr>
          <w:t>https://www.google.com.au/maps/place/35%C2%B013'07.6%22S+149%C2%B003'14.3%22E/@-35.218764,149.0517823,17z/data=!3m1!4b1!4m5!3m4!1s0x0:0x0!8m2!3d-35.218764!4d149.053971</w:t>
        </w:r>
      </w:hyperlink>
    </w:p>
  </w:footnote>
  <w:footnote w:id="21">
    <w:p w14:paraId="6262D6EC" w14:textId="77777777" w:rsidR="00283C9B" w:rsidRDefault="00283C9B" w:rsidP="00065801">
      <w:pPr>
        <w:pStyle w:val="Footnote"/>
      </w:pPr>
      <w:r>
        <w:rPr>
          <w:rStyle w:val="FootnoteReference"/>
        </w:rPr>
        <w:footnoteRef/>
      </w:r>
      <w:hyperlink r:id="rId15" w:history="1">
        <w:r>
          <w:rPr>
            <w:rStyle w:val="Hyperlink"/>
          </w:rPr>
          <w:t>https://www.google.com.au/maps/place/35%C2%B013'07.0%22S+149%C2%B003'15.3%22E/@-35.218604,149.0520563,17z/data=!3m1!4b1!4m5!3m4!1s0x0:0x0!8m2!3d-35.218604!4d149.054245</w:t>
        </w:r>
      </w:hyperlink>
    </w:p>
  </w:footnote>
  <w:footnote w:id="22">
    <w:p w14:paraId="39F8C9AE" w14:textId="77777777" w:rsidR="00283C9B" w:rsidRDefault="00283C9B" w:rsidP="009C217C">
      <w:pPr>
        <w:pStyle w:val="FootnoteText"/>
      </w:pPr>
      <w:r>
        <w:rPr>
          <w:rStyle w:val="FootnoteReference"/>
        </w:rPr>
        <w:footnoteRef/>
      </w:r>
      <w:hyperlink r:id="rId16" w:history="1">
        <w:r w:rsidRPr="00B01F21">
          <w:rPr>
            <w:rStyle w:val="Hyperlink"/>
            <w:sz w:val="16"/>
            <w:szCs w:val="16"/>
          </w:rPr>
          <w:t>https://www.google.com/maps/place/Southern+Cross+Dr+after+Kingsford+Smith+Dr/@-35.2256733,149.03307,17z/data=!4m13!1m7!3m6!1s0x6b17adbadb9337c5:0x6918bebfea70bf0e!2sKingsford+Smith+Dr,+Florey+ACT+2615!3b1!8m2!3d-35.2234254!4d149.0390889!3m4!1s0x6b17adec85f97f5b:0x9cbaa58e26f071ec!8m2!3d-35.2267708!4d149.0328381</w:t>
        </w:r>
      </w:hyperlink>
      <w:r w:rsidRPr="00B01F21">
        <w:rPr>
          <w:sz w:val="16"/>
          <w:szCs w:val="16"/>
        </w:rPr>
        <w:t xml:space="preserve"> </w:t>
      </w:r>
    </w:p>
  </w:footnote>
  <w:footnote w:id="23">
    <w:p w14:paraId="185DE2EB" w14:textId="77777777" w:rsidR="00283C9B" w:rsidRDefault="00283C9B" w:rsidP="009C217C">
      <w:pPr>
        <w:pStyle w:val="FootnoteText"/>
      </w:pPr>
      <w:r>
        <w:rPr>
          <w:rStyle w:val="FootnoteReference"/>
        </w:rPr>
        <w:footnoteRef/>
      </w:r>
      <w:hyperlink r:id="rId17" w:history="1">
        <w:r w:rsidRPr="00C347E7">
          <w:rPr>
            <w:rStyle w:val="Hyperlink"/>
            <w:sz w:val="16"/>
            <w:szCs w:val="16"/>
          </w:rPr>
          <w:t>https://www.google.com/maps/place/Southern+Cross+Dr+after+O'Loghlen+St/@-35.2259362,149.0332148,18z/data=!4m13!1m7!3m6!1s0x6b17adbadb9337c5:0x6918bebfea70bf0e!2sKingsford+Smith+Dr,+Canberra+ACT!3b1!8m2!3d-35.2234254!4d149.0390889!3m4!1s0x6b17adec84998b39:0xc550b2fd2b7fdf2d!8m2!3d-35.226573!4d149.033044</w:t>
        </w:r>
      </w:hyperlink>
      <w:r w:rsidRPr="00C347E7">
        <w:rPr>
          <w:sz w:val="16"/>
          <w:szCs w:val="16"/>
        </w:rPr>
        <w:t xml:space="preserve"> </w:t>
      </w:r>
    </w:p>
  </w:footnote>
  <w:footnote w:id="24">
    <w:p w14:paraId="22B1EC58" w14:textId="77777777" w:rsidR="00283C9B" w:rsidRDefault="00283C9B" w:rsidP="00DA6BAA">
      <w:pPr>
        <w:pStyle w:val="Footnote"/>
      </w:pPr>
      <w:r>
        <w:rPr>
          <w:rStyle w:val="FootnoteReference"/>
        </w:rPr>
        <w:footnoteRef/>
      </w:r>
      <w:hyperlink r:id="rId18" w:history="1">
        <w:r w:rsidRPr="00907AD9">
          <w:rPr>
            <w:rStyle w:val="Hyperlink"/>
          </w:rPr>
          <w:t>https://www.google.com.au/maps/place/35%C2%B015'09.5%22S+149%C2%B003'17.0%22E/@-35.252645,149.0525413,17z/data=!3m1!4b1!4m5!3m4!1s0x0:0x0!8m2!3d-35.252645!4d149.05473</w:t>
        </w:r>
      </w:hyperlink>
    </w:p>
  </w:footnote>
  <w:footnote w:id="25">
    <w:p w14:paraId="735B6F8D" w14:textId="77777777" w:rsidR="00283C9B" w:rsidRDefault="00283C9B" w:rsidP="0053789C">
      <w:pPr>
        <w:pStyle w:val="Footnote"/>
      </w:pPr>
      <w:r>
        <w:rPr>
          <w:rStyle w:val="FootnoteReference"/>
        </w:rPr>
        <w:footnoteRef/>
      </w:r>
      <w:hyperlink r:id="rId19" w:history="1">
        <w:r>
          <w:rPr>
            <w:rStyle w:val="Hyperlink"/>
          </w:rPr>
          <w:t>https://www.google.com.au/maps/place/35%C2%B015'09.9%22S+149%C2%B003'16.5%22E/@-35.252735,149.0524013,17z/data=!3m1!4b1!4m5!3m4!1s0x0:0x0!8m2!3d-35.252735!4d149.05459</w:t>
        </w:r>
      </w:hyperlink>
    </w:p>
  </w:footnote>
  <w:footnote w:id="26">
    <w:p w14:paraId="0D59A0BE" w14:textId="77777777" w:rsidR="00283C9B" w:rsidRDefault="00283C9B" w:rsidP="001D5475">
      <w:pPr>
        <w:pStyle w:val="Footnote"/>
      </w:pPr>
      <w:r>
        <w:rPr>
          <w:rStyle w:val="FootnoteReference"/>
        </w:rPr>
        <w:footnoteRef/>
      </w:r>
      <w:hyperlink r:id="rId20" w:history="1">
        <w:r w:rsidRPr="00907AD9">
          <w:rPr>
            <w:rStyle w:val="Hyperlink"/>
          </w:rPr>
          <w:t>https://www.google.com.au/maps/place/35%C2%B015'18.3%22S+149%C2%B003'14.8%22E/@-35.255078,149.0519333,17z/data=!3m1!4b1!4m5!3m4!1s0x0:0x0!8m2!3d-35.255078!4d149.054122</w:t>
        </w:r>
      </w:hyperlink>
    </w:p>
  </w:footnote>
  <w:footnote w:id="27">
    <w:p w14:paraId="38A31E88" w14:textId="77777777" w:rsidR="00283C9B" w:rsidRDefault="00283C9B" w:rsidP="0023578E">
      <w:pPr>
        <w:pStyle w:val="Footnote"/>
      </w:pPr>
      <w:r>
        <w:rPr>
          <w:rStyle w:val="FootnoteReference"/>
        </w:rPr>
        <w:footnoteRef/>
      </w:r>
      <w:hyperlink r:id="rId21" w:history="1">
        <w:r>
          <w:rPr>
            <w:rStyle w:val="Hyperlink"/>
          </w:rPr>
          <w:t>https://www.google.com.au/maps/place/35%C2%B015'18.9%22S+149%C2%B003'14.3%22E/@-35.255246,149.0517893,17z/data=!3m1!4b1!4m5!3m4!1s0x0:0x0!8m2!3d-35.255246!4d149.053978</w:t>
        </w:r>
      </w:hyperlink>
    </w:p>
  </w:footnote>
  <w:footnote w:id="28">
    <w:p w14:paraId="4D517A1A" w14:textId="5AE13BB2" w:rsidR="00283C9B" w:rsidRDefault="00283C9B" w:rsidP="00F167A3">
      <w:pPr>
        <w:pStyle w:val="Footnote"/>
      </w:pPr>
      <w:r>
        <w:rPr>
          <w:rStyle w:val="FootnoteReference"/>
        </w:rPr>
        <w:footnoteRef/>
      </w:r>
      <w:hyperlink r:id="rId22" w:history="1">
        <w:r w:rsidRPr="0090073A">
          <w:rPr>
            <w:rStyle w:val="Hyperlink"/>
          </w:rPr>
          <w:t>https://www.google.com.au/maps/place/35%C2%B013'29.0%22S+149%C2%B003'18.0%22E/@-35.224726,149.0528113,17z/data=!3m1!4b1!4m5!3m4!1s0x0:0x0!8m2!3d-35.224726!4d149.055</w:t>
        </w:r>
      </w:hyperlink>
    </w:p>
  </w:footnote>
  <w:footnote w:id="29">
    <w:p w14:paraId="74388A18" w14:textId="06110233" w:rsidR="00283C9B" w:rsidRDefault="00283C9B" w:rsidP="00EA1E80">
      <w:pPr>
        <w:pStyle w:val="Footnote"/>
      </w:pPr>
      <w:r>
        <w:rPr>
          <w:rStyle w:val="FootnoteReference"/>
        </w:rPr>
        <w:footnoteRef/>
      </w:r>
      <w:hyperlink r:id="rId23" w:history="1">
        <w:r>
          <w:rPr>
            <w:rStyle w:val="Hyperlink"/>
          </w:rPr>
          <w:t>https://www.google.com.au/maps/place/35%C2%B013'29.2%22S+149%C2%B003'18.5%22E/@-35.224788,149.0529543,17z/data=!3m1!4b1!4m5!3m4!1s0x0:0x0!8m2!3d-35.224788!4d149.055143</w:t>
        </w:r>
      </w:hyperlink>
    </w:p>
  </w:footnote>
  <w:footnote w:id="30">
    <w:p w14:paraId="4AD72C4A" w14:textId="77777777" w:rsidR="00283C9B" w:rsidRDefault="00283C9B" w:rsidP="005408A4">
      <w:pPr>
        <w:pStyle w:val="Footnote"/>
      </w:pPr>
      <w:r>
        <w:rPr>
          <w:rStyle w:val="FootnoteReference"/>
        </w:rPr>
        <w:footnoteRef/>
      </w:r>
      <w:hyperlink r:id="rId24" w:history="1">
        <w:r>
          <w:rPr>
            <w:rStyle w:val="Hyperlink"/>
          </w:rPr>
          <w:t>https://www.google.com.au/maps/place/35%C2%B020'12.1%22S+149%C2%B009'12.7%22E/@-35.336696,149.1513273,17z/data=!3m1!4b1!4m5!3m4!1s0x0:0x0!8m2!3d-35.336696!4d149.153516</w:t>
        </w:r>
      </w:hyperlink>
    </w:p>
  </w:footnote>
  <w:footnote w:id="31">
    <w:p w14:paraId="608FA581" w14:textId="77777777" w:rsidR="00283C9B" w:rsidRDefault="00283C9B" w:rsidP="00EA1E80">
      <w:pPr>
        <w:pStyle w:val="Footnote"/>
      </w:pPr>
      <w:r>
        <w:rPr>
          <w:rStyle w:val="FootnoteReference"/>
        </w:rPr>
        <w:footnoteRef/>
      </w:r>
      <w:hyperlink r:id="rId25" w:history="1">
        <w:r>
          <w:rPr>
            <w:rStyle w:val="Hyperlink"/>
          </w:rPr>
          <w:t>https://www.google.com.au/maps/place/35%C2%B020'12.3%22S+149%C2%B009'10.5%22E/@-35.336754,149.1507373,17z/data=!3m1!4b1!4m5!3m4!1s0x0:0x0!8m2!3d-35.336754!4d149.152926</w:t>
        </w:r>
      </w:hyperlink>
    </w:p>
  </w:footnote>
  <w:footnote w:id="32">
    <w:p w14:paraId="0DA2D2FC" w14:textId="77777777" w:rsidR="00283C9B" w:rsidRDefault="00283C9B" w:rsidP="00550C92">
      <w:pPr>
        <w:pStyle w:val="Footnote"/>
      </w:pPr>
      <w:r>
        <w:rPr>
          <w:rStyle w:val="FootnoteReference"/>
        </w:rPr>
        <w:footnoteRef/>
      </w:r>
      <w:hyperlink r:id="rId26" w:history="1">
        <w:r w:rsidRPr="00F07E5A">
          <w:rPr>
            <w:rStyle w:val="Hyperlink"/>
          </w:rPr>
          <w:t>https://www.google.com/maps/place/Carruthers+St+before+Groom+St/@-35.3268637,149.0913697,17z/data=!4m5!3m4!1s0x6b17b35ad4fdbc37:0x95cafccc68aeb1d3!8m2!3d-35.3269167!4d149.0900107</w:t>
        </w:r>
      </w:hyperlink>
      <w:r>
        <w:t xml:space="preserve"> </w:t>
      </w:r>
    </w:p>
  </w:footnote>
  <w:footnote w:id="33">
    <w:p w14:paraId="3A84C272" w14:textId="77777777" w:rsidR="00283C9B" w:rsidRDefault="00283C9B" w:rsidP="00550C92">
      <w:pPr>
        <w:pStyle w:val="FootnoteText"/>
      </w:pPr>
      <w:r w:rsidRPr="00813B64">
        <w:rPr>
          <w:rStyle w:val="FootnoteReference"/>
        </w:rPr>
        <w:footnoteRef/>
      </w:r>
      <w:hyperlink r:id="rId27" w:history="1">
        <w:r w:rsidRPr="00813B64">
          <w:rPr>
            <w:rStyle w:val="Hyperlink"/>
            <w:sz w:val="16"/>
            <w:szCs w:val="16"/>
          </w:rPr>
          <w:t>https://www.google.com/maps/place/Carruthers+St+opp+Groom+St/@-35.3268874,149.0896992,20z/data=!4m22!1m16!4m15!1m6!1m2!1s0x6b17b35b697ebc5b:0x2351f208fc587073!2sSt+Andrews+Village,+Groom+Street,+Hughes+ACT!2m2!1d149.0880327!2d-35.3277794!1m6!1m2!1s0x6b17b35ad4fdbc37:0x95cafccc68aeb1d3!2sCarruthers+St+before+Groom+St,+Hughes+ACT+2605!2m2!1d149.090011!2d-35.326917!3e2!3m4!1s0x6b17b3452ad1f295:0x7b5aaf3a20b61092!8m2!3d-35.326753!4d149.089967</w:t>
        </w:r>
      </w:hyperlink>
      <w:r>
        <w:t xml:space="preserve"> </w:t>
      </w:r>
    </w:p>
  </w:footnote>
  <w:footnote w:id="34">
    <w:p w14:paraId="49CCAF20" w14:textId="77777777" w:rsidR="00283C9B" w:rsidRDefault="00283C9B" w:rsidP="008D7278">
      <w:pPr>
        <w:pStyle w:val="Footnote"/>
      </w:pPr>
      <w:r w:rsidRPr="00A926CC">
        <w:rPr>
          <w:rStyle w:val="Hyperlink"/>
          <w:color w:val="auto"/>
          <w:vertAlign w:val="superscript"/>
        </w:rPr>
        <w:footnoteRef/>
      </w:r>
      <w:hyperlink r:id="rId28" w:history="1">
        <w:r w:rsidRPr="00A926CC">
          <w:rPr>
            <w:rStyle w:val="Hyperlink"/>
          </w:rPr>
          <w:t>https://www.google.com.au/maps/place/35%C2%B018'46.5%22S+149%C2%B007'13.9%22E/@-35.312928,149.1183363,17z/data=!3m1!4b1!4m5!3m4!1s0x0:0x0!8m2!3d-35.312928!4d149.120525</w:t>
        </w:r>
      </w:hyperlink>
    </w:p>
  </w:footnote>
  <w:footnote w:id="35">
    <w:p w14:paraId="05CE1C1E" w14:textId="77777777" w:rsidR="00283C9B" w:rsidRDefault="00283C9B" w:rsidP="00561EEA">
      <w:pPr>
        <w:pStyle w:val="Footnote"/>
      </w:pPr>
      <w:r w:rsidRPr="0055424B">
        <w:rPr>
          <w:rStyle w:val="FootnoteReference"/>
        </w:rPr>
        <w:footnoteRef/>
      </w:r>
      <w:hyperlink r:id="rId29" w:history="1">
        <w:r>
          <w:rPr>
            <w:rStyle w:val="Hyperlink"/>
          </w:rPr>
          <w:t>https://www.google.com.au/maps/place/35%C2%B018'43.8%22S+149%C2%B007'14.0%22E/@-35.312177,149.1183523,17z/data=!3m1!4b1!4m5!3m4!1s0x0:0x0!8m2!3d-35.312177!4d149.120541</w:t>
        </w:r>
      </w:hyperlink>
    </w:p>
  </w:footnote>
  <w:footnote w:id="36">
    <w:p w14:paraId="020A2177" w14:textId="77777777" w:rsidR="00283C9B" w:rsidRDefault="00283C9B" w:rsidP="002708BC">
      <w:pPr>
        <w:pStyle w:val="Footnote"/>
      </w:pPr>
      <w:r>
        <w:rPr>
          <w:rStyle w:val="FootnoteReference"/>
        </w:rPr>
        <w:footnoteRef/>
      </w:r>
      <w:hyperlink r:id="rId30" w:history="1">
        <w:r>
          <w:rPr>
            <w:rStyle w:val="Hyperlink"/>
          </w:rPr>
          <w:t>https://www.google.com.au/maps/place/35%C2%B023'22.5%22S+149%C2%B005'04.9%22E/@-35.389589,149.0824973,17z/data=!3m1!4b1!4m5!3m4!1s0x0:0x0!8m2!3d-35.389589!4d149.084686</w:t>
        </w:r>
      </w:hyperlink>
    </w:p>
  </w:footnote>
  <w:footnote w:id="37">
    <w:p w14:paraId="6E0FD796" w14:textId="77777777" w:rsidR="00283C9B" w:rsidRDefault="00283C9B" w:rsidP="00D93EF9">
      <w:pPr>
        <w:pStyle w:val="Footnote"/>
      </w:pPr>
      <w:r>
        <w:rPr>
          <w:rStyle w:val="FootnoteReference"/>
        </w:rPr>
        <w:footnoteRef/>
      </w:r>
      <w:hyperlink r:id="rId31" w:history="1">
        <w:r w:rsidRPr="009972B8">
          <w:rPr>
            <w:rStyle w:val="Hyperlink"/>
          </w:rPr>
          <w:t>https://www.google.com.au/maps/place/35%C2%B023'24.6%22S+149%C2%B005'00.8%22E/@-35.390179,149.0813703,17z/data=!3m1!4b1!4m5!3m4!1s0x0:0x0!8m2!3d-35.390179!4d149.083559</w:t>
        </w:r>
      </w:hyperlink>
    </w:p>
  </w:footnote>
  <w:footnote w:id="38">
    <w:p w14:paraId="1F6CD2DE" w14:textId="77777777" w:rsidR="00283C9B" w:rsidRDefault="00283C9B" w:rsidP="00550C92">
      <w:pPr>
        <w:pStyle w:val="FootnoteText"/>
      </w:pPr>
      <w:r>
        <w:rPr>
          <w:rStyle w:val="FootnoteReference"/>
        </w:rPr>
        <w:footnoteRef/>
      </w:r>
      <w:hyperlink r:id="rId32" w:history="1">
        <w:r w:rsidRPr="00A5353F">
          <w:rPr>
            <w:rStyle w:val="Hyperlink"/>
            <w:sz w:val="16"/>
            <w:szCs w:val="16"/>
          </w:rPr>
          <w:t>https://www.google.com.au/maps/place/Cotter+Rd+After+Streeton+Dr/@-35.326456,149.0511282,17z/data=!4m5!3m4!1s0x6b17b47f4ce58ad5:0x4cdd8101513fd546!8m2!3d-35.326971!4d149.05264</w:t>
        </w:r>
      </w:hyperlink>
    </w:p>
  </w:footnote>
  <w:footnote w:id="39">
    <w:p w14:paraId="562D7850" w14:textId="77777777" w:rsidR="00283C9B" w:rsidRDefault="00283C9B" w:rsidP="007339C3">
      <w:pPr>
        <w:pStyle w:val="Footnote"/>
      </w:pPr>
      <w:r>
        <w:rPr>
          <w:rStyle w:val="FootnoteReference"/>
        </w:rPr>
        <w:footnoteRef/>
      </w:r>
      <w:hyperlink r:id="rId33" w:history="1">
        <w:r w:rsidRPr="00BF7FEF">
          <w:rPr>
            <w:rStyle w:val="Hyperlink"/>
          </w:rPr>
          <w:t>https://www.google.com/maps/place/Haydon+Dr+opp+Radford+College/@-35.24282,149.090759,15z/data=!4m5!3m4!1s0x0:0xc5be7238adf779df!8m2!3d-35.24282!4d149.090759</w:t>
        </w:r>
      </w:hyperlink>
    </w:p>
  </w:footnote>
  <w:footnote w:id="40">
    <w:p w14:paraId="51E41CBA" w14:textId="77777777" w:rsidR="00283C9B" w:rsidRDefault="00283C9B" w:rsidP="00550C92">
      <w:pPr>
        <w:pStyle w:val="Footnote"/>
      </w:pPr>
      <w:r>
        <w:rPr>
          <w:rStyle w:val="FootnoteReference"/>
        </w:rPr>
        <w:footnoteRef/>
      </w:r>
      <w:hyperlink r:id="rId34" w:history="1">
        <w:r w:rsidRPr="0022210F">
          <w:rPr>
            <w:rStyle w:val="Hyperlink"/>
          </w:rPr>
          <w:t>https://www.google.com.au/maps/place/Sternberg+Cr+after+Comrie+St/@-35.4015654,149.0984977,21z/data=!4m5!3m4!1s0x6b17b54bd71c3a85:0xcf9abda445bac240!8m2!3d-35.401696!4d149.098671</w:t>
        </w:r>
      </w:hyperlink>
    </w:p>
  </w:footnote>
  <w:footnote w:id="41">
    <w:p w14:paraId="372EE868" w14:textId="77777777" w:rsidR="00283C9B" w:rsidRDefault="00283C9B" w:rsidP="00091331">
      <w:pPr>
        <w:pStyle w:val="Footnote"/>
      </w:pPr>
      <w:r>
        <w:rPr>
          <w:rStyle w:val="FootnoteReference"/>
        </w:rPr>
        <w:footnoteRef/>
      </w:r>
      <w:hyperlink r:id="rId35" w:history="1">
        <w:r w:rsidRPr="00492336">
          <w:rPr>
            <w:rStyle w:val="Hyperlink"/>
          </w:rPr>
          <w:t>https://www.google.com/maps/place/Athllon+Dr+after+Shea+St/@-35.3517469,149.0898829,17z/data=!4m13!1m7!3m6!1s0x6b17b4b9843b94fb:0xfcbd21b045a7be33!2sShea+St,+Phillip+ACT+2606!3b1!8m2!3d-35.3519327!4d149.0907387!3m4!1s0x6b17b4ba251928b1:0x8c2890cf048735ed!8m2!3d-35.3512768!4d149.0906947</w:t>
        </w:r>
      </w:hyperlink>
      <w:r>
        <w:t xml:space="preserve"> </w:t>
      </w:r>
    </w:p>
  </w:footnote>
  <w:footnote w:id="42">
    <w:p w14:paraId="1D96B9A5" w14:textId="77777777" w:rsidR="00283C9B" w:rsidRDefault="00283C9B" w:rsidP="00550C92">
      <w:pPr>
        <w:pStyle w:val="FootnoteText"/>
      </w:pPr>
      <w:r>
        <w:rPr>
          <w:rStyle w:val="FootnoteReference"/>
        </w:rPr>
        <w:footnoteRef/>
      </w:r>
      <w:hyperlink r:id="rId36" w:history="1">
        <w:r w:rsidRPr="00F07E5A">
          <w:rPr>
            <w:rStyle w:val="Hyperlink"/>
            <w:sz w:val="16"/>
            <w:szCs w:val="16"/>
          </w:rPr>
          <w:t>https://www.google.com/maps/place/Athllon+Dr+opp+Shea+St/@-35.3524209,149.0912347,3a,75y,41.55h,90t/data=!3m6!1e1!3m4!1seLxhQDqAEmm6mH6MzR6CAw!2e0!7i13312!8i6656!4m13!1m7!3m6!1s0x6b17b4b9843b94fb:0xfcbd21b045a7be33!2sShea+St,+Phillip+ACT+2606!3b1!8m2!3d-35.3519327!4d149.0907387!3m4!1s0x6b17b4b9f335c7f5:0xb4c5bec192245bd4!8m2!3d-35.352368!4d149.0912779</w:t>
        </w:r>
      </w:hyperlink>
      <w:r>
        <w:rPr>
          <w:sz w:val="16"/>
          <w:szCs w:val="16"/>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0A27AF"/>
    <w:multiLevelType w:val="hybridMultilevel"/>
    <w:tmpl w:val="92B007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251E345D"/>
    <w:multiLevelType w:val="hybridMultilevel"/>
    <w:tmpl w:val="E468EA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2EC90C67"/>
    <w:multiLevelType w:val="hybridMultilevel"/>
    <w:tmpl w:val="F0823A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3333674A"/>
    <w:multiLevelType w:val="hybridMultilevel"/>
    <w:tmpl w:val="9E966B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4D27262C"/>
    <w:multiLevelType w:val="hybridMultilevel"/>
    <w:tmpl w:val="44EA50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4DD77DEA"/>
    <w:multiLevelType w:val="hybridMultilevel"/>
    <w:tmpl w:val="855CB6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501863CF"/>
    <w:multiLevelType w:val="hybridMultilevel"/>
    <w:tmpl w:val="907C89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5BB50A16"/>
    <w:multiLevelType w:val="hybridMultilevel"/>
    <w:tmpl w:val="34F6512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5BF17A70"/>
    <w:multiLevelType w:val="hybridMultilevel"/>
    <w:tmpl w:val="EAAEAC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
  </w:num>
  <w:num w:numId="2">
    <w:abstractNumId w:val="7"/>
  </w:num>
  <w:num w:numId="3">
    <w:abstractNumId w:val="4"/>
  </w:num>
  <w:num w:numId="4">
    <w:abstractNumId w:val="0"/>
  </w:num>
  <w:num w:numId="5">
    <w:abstractNumId w:val="1"/>
  </w:num>
  <w:num w:numId="6">
    <w:abstractNumId w:val="6"/>
  </w:num>
  <w:num w:numId="7">
    <w:abstractNumId w:val="5"/>
  </w:num>
  <w:num w:numId="8">
    <w:abstractNumId w:val="2"/>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attachedTemplate r:id="rId1"/>
  <w:linkStyles/>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35B6"/>
    <w:rsid w:val="00001048"/>
    <w:rsid w:val="00002B4D"/>
    <w:rsid w:val="000074DA"/>
    <w:rsid w:val="000247AC"/>
    <w:rsid w:val="00025BFB"/>
    <w:rsid w:val="00026A7B"/>
    <w:rsid w:val="000309DE"/>
    <w:rsid w:val="00031A9C"/>
    <w:rsid w:val="000334DC"/>
    <w:rsid w:val="00036D8E"/>
    <w:rsid w:val="00041FCF"/>
    <w:rsid w:val="00045A6E"/>
    <w:rsid w:val="00046F94"/>
    <w:rsid w:val="00050520"/>
    <w:rsid w:val="00054273"/>
    <w:rsid w:val="0005692E"/>
    <w:rsid w:val="00065801"/>
    <w:rsid w:val="00065B9A"/>
    <w:rsid w:val="00067C52"/>
    <w:rsid w:val="00071982"/>
    <w:rsid w:val="000770B6"/>
    <w:rsid w:val="00084832"/>
    <w:rsid w:val="0009002C"/>
    <w:rsid w:val="00091331"/>
    <w:rsid w:val="00093FF0"/>
    <w:rsid w:val="00094636"/>
    <w:rsid w:val="000B1D86"/>
    <w:rsid w:val="000B2CF9"/>
    <w:rsid w:val="000B5C23"/>
    <w:rsid w:val="000C225B"/>
    <w:rsid w:val="000C7BEC"/>
    <w:rsid w:val="000D6DF4"/>
    <w:rsid w:val="000D71DD"/>
    <w:rsid w:val="000E1C3D"/>
    <w:rsid w:val="000F138F"/>
    <w:rsid w:val="000F3BEA"/>
    <w:rsid w:val="000F67D0"/>
    <w:rsid w:val="00100610"/>
    <w:rsid w:val="00111789"/>
    <w:rsid w:val="00123C32"/>
    <w:rsid w:val="00124E8C"/>
    <w:rsid w:val="00125D4D"/>
    <w:rsid w:val="001275F8"/>
    <w:rsid w:val="0013262E"/>
    <w:rsid w:val="0013319B"/>
    <w:rsid w:val="00137854"/>
    <w:rsid w:val="0014708F"/>
    <w:rsid w:val="00152EA4"/>
    <w:rsid w:val="00160D5F"/>
    <w:rsid w:val="00165CC1"/>
    <w:rsid w:val="00165E13"/>
    <w:rsid w:val="00167999"/>
    <w:rsid w:val="00192613"/>
    <w:rsid w:val="00192682"/>
    <w:rsid w:val="00193AAF"/>
    <w:rsid w:val="00196757"/>
    <w:rsid w:val="001A186F"/>
    <w:rsid w:val="001A3FBB"/>
    <w:rsid w:val="001A447C"/>
    <w:rsid w:val="001A6DAB"/>
    <w:rsid w:val="001B15D4"/>
    <w:rsid w:val="001B58A9"/>
    <w:rsid w:val="001B72B3"/>
    <w:rsid w:val="001C5567"/>
    <w:rsid w:val="001D020B"/>
    <w:rsid w:val="001D042B"/>
    <w:rsid w:val="001D0A76"/>
    <w:rsid w:val="001D252A"/>
    <w:rsid w:val="001D5475"/>
    <w:rsid w:val="001D7B13"/>
    <w:rsid w:val="001E1698"/>
    <w:rsid w:val="001E4D47"/>
    <w:rsid w:val="001E50DD"/>
    <w:rsid w:val="001E65EA"/>
    <w:rsid w:val="001E6983"/>
    <w:rsid w:val="001F39C7"/>
    <w:rsid w:val="001F53CF"/>
    <w:rsid w:val="00200FE5"/>
    <w:rsid w:val="0020185D"/>
    <w:rsid w:val="0020791A"/>
    <w:rsid w:val="002161AB"/>
    <w:rsid w:val="0022178D"/>
    <w:rsid w:val="00222804"/>
    <w:rsid w:val="00223E6B"/>
    <w:rsid w:val="002306D6"/>
    <w:rsid w:val="00232DCE"/>
    <w:rsid w:val="0023578E"/>
    <w:rsid w:val="00242CCC"/>
    <w:rsid w:val="00266ABF"/>
    <w:rsid w:val="002708BC"/>
    <w:rsid w:val="0027605D"/>
    <w:rsid w:val="00281563"/>
    <w:rsid w:val="00283C9B"/>
    <w:rsid w:val="00285C35"/>
    <w:rsid w:val="002A3BAA"/>
    <w:rsid w:val="002B0E30"/>
    <w:rsid w:val="002B2C68"/>
    <w:rsid w:val="002B56BD"/>
    <w:rsid w:val="002B6AAE"/>
    <w:rsid w:val="002C5160"/>
    <w:rsid w:val="002C5F71"/>
    <w:rsid w:val="002C7019"/>
    <w:rsid w:val="002D2003"/>
    <w:rsid w:val="002D39D7"/>
    <w:rsid w:val="002E5101"/>
    <w:rsid w:val="002E6E75"/>
    <w:rsid w:val="003058A8"/>
    <w:rsid w:val="00306EAF"/>
    <w:rsid w:val="003103FF"/>
    <w:rsid w:val="00314BD6"/>
    <w:rsid w:val="00315194"/>
    <w:rsid w:val="0031676F"/>
    <w:rsid w:val="003209D2"/>
    <w:rsid w:val="003222E1"/>
    <w:rsid w:val="0032472E"/>
    <w:rsid w:val="00324BA7"/>
    <w:rsid w:val="00332F5F"/>
    <w:rsid w:val="003350E6"/>
    <w:rsid w:val="00341B5D"/>
    <w:rsid w:val="00345075"/>
    <w:rsid w:val="00346A23"/>
    <w:rsid w:val="0035210A"/>
    <w:rsid w:val="0036030B"/>
    <w:rsid w:val="00361CE3"/>
    <w:rsid w:val="00363386"/>
    <w:rsid w:val="00372656"/>
    <w:rsid w:val="003754E2"/>
    <w:rsid w:val="0037686F"/>
    <w:rsid w:val="003803AD"/>
    <w:rsid w:val="00384C9C"/>
    <w:rsid w:val="00387A26"/>
    <w:rsid w:val="003907F3"/>
    <w:rsid w:val="0039409E"/>
    <w:rsid w:val="00394608"/>
    <w:rsid w:val="00395953"/>
    <w:rsid w:val="00395B41"/>
    <w:rsid w:val="00396A3D"/>
    <w:rsid w:val="003A314A"/>
    <w:rsid w:val="003B059B"/>
    <w:rsid w:val="003B47BA"/>
    <w:rsid w:val="003B6059"/>
    <w:rsid w:val="003C7312"/>
    <w:rsid w:val="003E0D27"/>
    <w:rsid w:val="003E0E3E"/>
    <w:rsid w:val="003E15E5"/>
    <w:rsid w:val="003E2303"/>
    <w:rsid w:val="003F5907"/>
    <w:rsid w:val="00410EB6"/>
    <w:rsid w:val="00420671"/>
    <w:rsid w:val="004223F8"/>
    <w:rsid w:val="0042394F"/>
    <w:rsid w:val="00424111"/>
    <w:rsid w:val="00424A26"/>
    <w:rsid w:val="00437DFC"/>
    <w:rsid w:val="00443856"/>
    <w:rsid w:val="004501FC"/>
    <w:rsid w:val="00455675"/>
    <w:rsid w:val="00456C3E"/>
    <w:rsid w:val="004604CF"/>
    <w:rsid w:val="00467912"/>
    <w:rsid w:val="00473330"/>
    <w:rsid w:val="00475CE2"/>
    <w:rsid w:val="0047600A"/>
    <w:rsid w:val="00481236"/>
    <w:rsid w:val="00485319"/>
    <w:rsid w:val="004862E0"/>
    <w:rsid w:val="00493EC8"/>
    <w:rsid w:val="004A1006"/>
    <w:rsid w:val="004A2842"/>
    <w:rsid w:val="004A35CE"/>
    <w:rsid w:val="004A3C16"/>
    <w:rsid w:val="004B0C22"/>
    <w:rsid w:val="004B4EE1"/>
    <w:rsid w:val="004B51FB"/>
    <w:rsid w:val="004C1EF3"/>
    <w:rsid w:val="004C2EB8"/>
    <w:rsid w:val="004C4AF9"/>
    <w:rsid w:val="004C4CF7"/>
    <w:rsid w:val="004C60E6"/>
    <w:rsid w:val="004C73CE"/>
    <w:rsid w:val="004D1ABF"/>
    <w:rsid w:val="004D3270"/>
    <w:rsid w:val="004D3CAD"/>
    <w:rsid w:val="004D4228"/>
    <w:rsid w:val="004D4401"/>
    <w:rsid w:val="004D666E"/>
    <w:rsid w:val="004E65AF"/>
    <w:rsid w:val="004F1246"/>
    <w:rsid w:val="004F62AA"/>
    <w:rsid w:val="004F6DC3"/>
    <w:rsid w:val="005002B4"/>
    <w:rsid w:val="00504A2B"/>
    <w:rsid w:val="00506AF2"/>
    <w:rsid w:val="0051364F"/>
    <w:rsid w:val="005218A9"/>
    <w:rsid w:val="00525CAE"/>
    <w:rsid w:val="00526A70"/>
    <w:rsid w:val="00526E62"/>
    <w:rsid w:val="00530D96"/>
    <w:rsid w:val="00532D81"/>
    <w:rsid w:val="005335B6"/>
    <w:rsid w:val="0053789C"/>
    <w:rsid w:val="005408A4"/>
    <w:rsid w:val="00550C92"/>
    <w:rsid w:val="0055424B"/>
    <w:rsid w:val="0056004C"/>
    <w:rsid w:val="00560472"/>
    <w:rsid w:val="0056070A"/>
    <w:rsid w:val="00561EEA"/>
    <w:rsid w:val="00561FAC"/>
    <w:rsid w:val="0056490E"/>
    <w:rsid w:val="00566693"/>
    <w:rsid w:val="0059505E"/>
    <w:rsid w:val="00597F16"/>
    <w:rsid w:val="005A270B"/>
    <w:rsid w:val="005A7529"/>
    <w:rsid w:val="005C4C49"/>
    <w:rsid w:val="005C54AC"/>
    <w:rsid w:val="005D03C0"/>
    <w:rsid w:val="005D5859"/>
    <w:rsid w:val="005D74FA"/>
    <w:rsid w:val="005E4765"/>
    <w:rsid w:val="005E4C02"/>
    <w:rsid w:val="005F0872"/>
    <w:rsid w:val="005F0D12"/>
    <w:rsid w:val="005F5E2B"/>
    <w:rsid w:val="00604E66"/>
    <w:rsid w:val="006072D9"/>
    <w:rsid w:val="006073F8"/>
    <w:rsid w:val="00625F9C"/>
    <w:rsid w:val="00634DD0"/>
    <w:rsid w:val="00635DC8"/>
    <w:rsid w:val="00642EAA"/>
    <w:rsid w:val="00650B64"/>
    <w:rsid w:val="0066147E"/>
    <w:rsid w:val="006634E7"/>
    <w:rsid w:val="0067005C"/>
    <w:rsid w:val="0068467C"/>
    <w:rsid w:val="00687B04"/>
    <w:rsid w:val="006A2322"/>
    <w:rsid w:val="006A352E"/>
    <w:rsid w:val="006A4D3C"/>
    <w:rsid w:val="006B4AD1"/>
    <w:rsid w:val="006C3EB1"/>
    <w:rsid w:val="006D154F"/>
    <w:rsid w:val="006D4FA5"/>
    <w:rsid w:val="006E0AD0"/>
    <w:rsid w:val="006F34B9"/>
    <w:rsid w:val="006F47C1"/>
    <w:rsid w:val="007013D3"/>
    <w:rsid w:val="00705AF7"/>
    <w:rsid w:val="00710CA4"/>
    <w:rsid w:val="007134B6"/>
    <w:rsid w:val="00713B25"/>
    <w:rsid w:val="00722AD4"/>
    <w:rsid w:val="00722B8B"/>
    <w:rsid w:val="007309CD"/>
    <w:rsid w:val="00733323"/>
    <w:rsid w:val="00733875"/>
    <w:rsid w:val="007339C3"/>
    <w:rsid w:val="00734066"/>
    <w:rsid w:val="00735A88"/>
    <w:rsid w:val="00745EB1"/>
    <w:rsid w:val="007550C9"/>
    <w:rsid w:val="007574C9"/>
    <w:rsid w:val="007607DC"/>
    <w:rsid w:val="00761636"/>
    <w:rsid w:val="00765186"/>
    <w:rsid w:val="007762F3"/>
    <w:rsid w:val="00783BCE"/>
    <w:rsid w:val="007865C0"/>
    <w:rsid w:val="007873FA"/>
    <w:rsid w:val="00791C21"/>
    <w:rsid w:val="00797625"/>
    <w:rsid w:val="007A5E8D"/>
    <w:rsid w:val="007A6D3A"/>
    <w:rsid w:val="007B1E79"/>
    <w:rsid w:val="007B3D3A"/>
    <w:rsid w:val="007B4FB8"/>
    <w:rsid w:val="007C0389"/>
    <w:rsid w:val="007D2533"/>
    <w:rsid w:val="007D38EF"/>
    <w:rsid w:val="007E424B"/>
    <w:rsid w:val="007E5468"/>
    <w:rsid w:val="007F6EF0"/>
    <w:rsid w:val="00842DC0"/>
    <w:rsid w:val="00844CF6"/>
    <w:rsid w:val="00846DB1"/>
    <w:rsid w:val="0084727F"/>
    <w:rsid w:val="0086143D"/>
    <w:rsid w:val="008701F7"/>
    <w:rsid w:val="00871199"/>
    <w:rsid w:val="00872D7D"/>
    <w:rsid w:val="00874B93"/>
    <w:rsid w:val="00877134"/>
    <w:rsid w:val="00877D4B"/>
    <w:rsid w:val="008817BF"/>
    <w:rsid w:val="008907A1"/>
    <w:rsid w:val="008909C4"/>
    <w:rsid w:val="00891F51"/>
    <w:rsid w:val="00893651"/>
    <w:rsid w:val="00894D97"/>
    <w:rsid w:val="00897B93"/>
    <w:rsid w:val="00897F11"/>
    <w:rsid w:val="008A13AF"/>
    <w:rsid w:val="008A4ECF"/>
    <w:rsid w:val="008B3D75"/>
    <w:rsid w:val="008B4BA5"/>
    <w:rsid w:val="008B554F"/>
    <w:rsid w:val="008C2732"/>
    <w:rsid w:val="008D096C"/>
    <w:rsid w:val="008D1B1C"/>
    <w:rsid w:val="008D7278"/>
    <w:rsid w:val="008D77E7"/>
    <w:rsid w:val="008E2D68"/>
    <w:rsid w:val="008E334C"/>
    <w:rsid w:val="008E7F92"/>
    <w:rsid w:val="008F73EC"/>
    <w:rsid w:val="0090287C"/>
    <w:rsid w:val="009042D7"/>
    <w:rsid w:val="00904C7D"/>
    <w:rsid w:val="00904DD8"/>
    <w:rsid w:val="009075FC"/>
    <w:rsid w:val="00912F46"/>
    <w:rsid w:val="00924CBB"/>
    <w:rsid w:val="0092602A"/>
    <w:rsid w:val="009261CA"/>
    <w:rsid w:val="0092677A"/>
    <w:rsid w:val="00933122"/>
    <w:rsid w:val="00946157"/>
    <w:rsid w:val="0094782F"/>
    <w:rsid w:val="009500FD"/>
    <w:rsid w:val="00951505"/>
    <w:rsid w:val="009529FE"/>
    <w:rsid w:val="00960A82"/>
    <w:rsid w:val="00970320"/>
    <w:rsid w:val="00973979"/>
    <w:rsid w:val="009804A3"/>
    <w:rsid w:val="009813F0"/>
    <w:rsid w:val="00986BB0"/>
    <w:rsid w:val="0099090D"/>
    <w:rsid w:val="009919D0"/>
    <w:rsid w:val="009A0615"/>
    <w:rsid w:val="009A0C82"/>
    <w:rsid w:val="009A4873"/>
    <w:rsid w:val="009B3643"/>
    <w:rsid w:val="009C217C"/>
    <w:rsid w:val="009C2A81"/>
    <w:rsid w:val="009C4A1C"/>
    <w:rsid w:val="009C7C2D"/>
    <w:rsid w:val="009D0F4B"/>
    <w:rsid w:val="009D722E"/>
    <w:rsid w:val="009E4375"/>
    <w:rsid w:val="009E5FA6"/>
    <w:rsid w:val="009E786A"/>
    <w:rsid w:val="009F2600"/>
    <w:rsid w:val="009F6EAD"/>
    <w:rsid w:val="00A07650"/>
    <w:rsid w:val="00A077A2"/>
    <w:rsid w:val="00A13CFC"/>
    <w:rsid w:val="00A142C4"/>
    <w:rsid w:val="00A25F00"/>
    <w:rsid w:val="00A317FB"/>
    <w:rsid w:val="00A33FD4"/>
    <w:rsid w:val="00A471F0"/>
    <w:rsid w:val="00A47E1A"/>
    <w:rsid w:val="00A5353F"/>
    <w:rsid w:val="00A628E9"/>
    <w:rsid w:val="00A656D3"/>
    <w:rsid w:val="00A72CD3"/>
    <w:rsid w:val="00A744E4"/>
    <w:rsid w:val="00A752B6"/>
    <w:rsid w:val="00A839EC"/>
    <w:rsid w:val="00A8434E"/>
    <w:rsid w:val="00A85D4A"/>
    <w:rsid w:val="00A90D40"/>
    <w:rsid w:val="00A926CC"/>
    <w:rsid w:val="00A9672D"/>
    <w:rsid w:val="00A971B0"/>
    <w:rsid w:val="00AA06B2"/>
    <w:rsid w:val="00AA1B51"/>
    <w:rsid w:val="00AA2015"/>
    <w:rsid w:val="00AA45A3"/>
    <w:rsid w:val="00AA578A"/>
    <w:rsid w:val="00AC2946"/>
    <w:rsid w:val="00AC2B91"/>
    <w:rsid w:val="00AC3313"/>
    <w:rsid w:val="00AC55B7"/>
    <w:rsid w:val="00AD2B9B"/>
    <w:rsid w:val="00AD36A1"/>
    <w:rsid w:val="00AD4535"/>
    <w:rsid w:val="00AE42D5"/>
    <w:rsid w:val="00AF2618"/>
    <w:rsid w:val="00AF7E22"/>
    <w:rsid w:val="00B01F21"/>
    <w:rsid w:val="00B051CF"/>
    <w:rsid w:val="00B11C0E"/>
    <w:rsid w:val="00B13822"/>
    <w:rsid w:val="00B138DC"/>
    <w:rsid w:val="00B26C7E"/>
    <w:rsid w:val="00B2790D"/>
    <w:rsid w:val="00B30430"/>
    <w:rsid w:val="00B332DD"/>
    <w:rsid w:val="00B414A0"/>
    <w:rsid w:val="00B45A16"/>
    <w:rsid w:val="00B51969"/>
    <w:rsid w:val="00B54041"/>
    <w:rsid w:val="00B549C9"/>
    <w:rsid w:val="00B55102"/>
    <w:rsid w:val="00B5529D"/>
    <w:rsid w:val="00B56919"/>
    <w:rsid w:val="00B57204"/>
    <w:rsid w:val="00B61768"/>
    <w:rsid w:val="00B64EE8"/>
    <w:rsid w:val="00B65AA7"/>
    <w:rsid w:val="00B72305"/>
    <w:rsid w:val="00B73392"/>
    <w:rsid w:val="00B73732"/>
    <w:rsid w:val="00B801E3"/>
    <w:rsid w:val="00B8394C"/>
    <w:rsid w:val="00B84615"/>
    <w:rsid w:val="00B90EFA"/>
    <w:rsid w:val="00B91F84"/>
    <w:rsid w:val="00B92932"/>
    <w:rsid w:val="00B92D33"/>
    <w:rsid w:val="00BA2DBD"/>
    <w:rsid w:val="00BA4332"/>
    <w:rsid w:val="00BB0981"/>
    <w:rsid w:val="00BB0BDC"/>
    <w:rsid w:val="00BB1102"/>
    <w:rsid w:val="00BC6916"/>
    <w:rsid w:val="00BD237A"/>
    <w:rsid w:val="00BD35D5"/>
    <w:rsid w:val="00BD5069"/>
    <w:rsid w:val="00BD50F6"/>
    <w:rsid w:val="00BD6B1E"/>
    <w:rsid w:val="00BE169A"/>
    <w:rsid w:val="00BE62DB"/>
    <w:rsid w:val="00C11EAC"/>
    <w:rsid w:val="00C13DBA"/>
    <w:rsid w:val="00C2082B"/>
    <w:rsid w:val="00C2251C"/>
    <w:rsid w:val="00C263CB"/>
    <w:rsid w:val="00C337F3"/>
    <w:rsid w:val="00C343F3"/>
    <w:rsid w:val="00C43E37"/>
    <w:rsid w:val="00C43F2E"/>
    <w:rsid w:val="00C45FFA"/>
    <w:rsid w:val="00C47F57"/>
    <w:rsid w:val="00C50C41"/>
    <w:rsid w:val="00C50F9E"/>
    <w:rsid w:val="00C554FC"/>
    <w:rsid w:val="00C65EFA"/>
    <w:rsid w:val="00C73785"/>
    <w:rsid w:val="00C74622"/>
    <w:rsid w:val="00C76598"/>
    <w:rsid w:val="00C8195E"/>
    <w:rsid w:val="00C81EA3"/>
    <w:rsid w:val="00C91332"/>
    <w:rsid w:val="00C9254E"/>
    <w:rsid w:val="00C940BB"/>
    <w:rsid w:val="00CA4390"/>
    <w:rsid w:val="00CB292B"/>
    <w:rsid w:val="00CB463C"/>
    <w:rsid w:val="00CB5077"/>
    <w:rsid w:val="00CB66E5"/>
    <w:rsid w:val="00CC1E49"/>
    <w:rsid w:val="00CD4544"/>
    <w:rsid w:val="00CD51B3"/>
    <w:rsid w:val="00CD6BC2"/>
    <w:rsid w:val="00CE491A"/>
    <w:rsid w:val="00CF0914"/>
    <w:rsid w:val="00CF2095"/>
    <w:rsid w:val="00CF43CE"/>
    <w:rsid w:val="00D011A5"/>
    <w:rsid w:val="00D12DBA"/>
    <w:rsid w:val="00D15AFF"/>
    <w:rsid w:val="00D16442"/>
    <w:rsid w:val="00D223F6"/>
    <w:rsid w:val="00D23780"/>
    <w:rsid w:val="00D33B9B"/>
    <w:rsid w:val="00D35AEA"/>
    <w:rsid w:val="00D42B42"/>
    <w:rsid w:val="00D4621F"/>
    <w:rsid w:val="00D47F9A"/>
    <w:rsid w:val="00D53C61"/>
    <w:rsid w:val="00D641D9"/>
    <w:rsid w:val="00D67DDD"/>
    <w:rsid w:val="00D74C72"/>
    <w:rsid w:val="00D75BCD"/>
    <w:rsid w:val="00D81CA5"/>
    <w:rsid w:val="00D8222C"/>
    <w:rsid w:val="00D93EF9"/>
    <w:rsid w:val="00D94ABB"/>
    <w:rsid w:val="00DA6BAA"/>
    <w:rsid w:val="00DB210A"/>
    <w:rsid w:val="00DC30F4"/>
    <w:rsid w:val="00DC6B97"/>
    <w:rsid w:val="00DC7689"/>
    <w:rsid w:val="00DD3BB1"/>
    <w:rsid w:val="00DD6130"/>
    <w:rsid w:val="00DD7FCF"/>
    <w:rsid w:val="00DE4FC1"/>
    <w:rsid w:val="00DF1348"/>
    <w:rsid w:val="00DF2893"/>
    <w:rsid w:val="00DF332B"/>
    <w:rsid w:val="00DF5771"/>
    <w:rsid w:val="00E001F1"/>
    <w:rsid w:val="00E035A1"/>
    <w:rsid w:val="00E11575"/>
    <w:rsid w:val="00E12735"/>
    <w:rsid w:val="00E12D7E"/>
    <w:rsid w:val="00E14D31"/>
    <w:rsid w:val="00E1693A"/>
    <w:rsid w:val="00E2090D"/>
    <w:rsid w:val="00E2114C"/>
    <w:rsid w:val="00E24321"/>
    <w:rsid w:val="00E244C9"/>
    <w:rsid w:val="00E33EC2"/>
    <w:rsid w:val="00E34C43"/>
    <w:rsid w:val="00E35136"/>
    <w:rsid w:val="00E43CE1"/>
    <w:rsid w:val="00E50C35"/>
    <w:rsid w:val="00E52D70"/>
    <w:rsid w:val="00E5349E"/>
    <w:rsid w:val="00E634BC"/>
    <w:rsid w:val="00E66779"/>
    <w:rsid w:val="00E80EAA"/>
    <w:rsid w:val="00E82B4C"/>
    <w:rsid w:val="00E82DE3"/>
    <w:rsid w:val="00E862A6"/>
    <w:rsid w:val="00E97CD6"/>
    <w:rsid w:val="00EA1E80"/>
    <w:rsid w:val="00EA3E1D"/>
    <w:rsid w:val="00EB3347"/>
    <w:rsid w:val="00EB5BFB"/>
    <w:rsid w:val="00EC0B02"/>
    <w:rsid w:val="00ED19FA"/>
    <w:rsid w:val="00ED4A87"/>
    <w:rsid w:val="00EE64D5"/>
    <w:rsid w:val="00EF1B1B"/>
    <w:rsid w:val="00EF3F3A"/>
    <w:rsid w:val="00EF478C"/>
    <w:rsid w:val="00EF7689"/>
    <w:rsid w:val="00F0099E"/>
    <w:rsid w:val="00F055EC"/>
    <w:rsid w:val="00F06D12"/>
    <w:rsid w:val="00F153B8"/>
    <w:rsid w:val="00F15D27"/>
    <w:rsid w:val="00F164FE"/>
    <w:rsid w:val="00F167A3"/>
    <w:rsid w:val="00F16906"/>
    <w:rsid w:val="00F20752"/>
    <w:rsid w:val="00F22C59"/>
    <w:rsid w:val="00F24219"/>
    <w:rsid w:val="00F3035C"/>
    <w:rsid w:val="00F32D96"/>
    <w:rsid w:val="00F35580"/>
    <w:rsid w:val="00F362B3"/>
    <w:rsid w:val="00F40ADE"/>
    <w:rsid w:val="00F43895"/>
    <w:rsid w:val="00F5080E"/>
    <w:rsid w:val="00F508A3"/>
    <w:rsid w:val="00F515DE"/>
    <w:rsid w:val="00F52F68"/>
    <w:rsid w:val="00F55ACF"/>
    <w:rsid w:val="00F55AD7"/>
    <w:rsid w:val="00F55DD5"/>
    <w:rsid w:val="00F61A9C"/>
    <w:rsid w:val="00F67ACF"/>
    <w:rsid w:val="00F71432"/>
    <w:rsid w:val="00F7366F"/>
    <w:rsid w:val="00F9148C"/>
    <w:rsid w:val="00F94A28"/>
    <w:rsid w:val="00FA3516"/>
    <w:rsid w:val="00FA3800"/>
    <w:rsid w:val="00FB35D2"/>
    <w:rsid w:val="00FB5D87"/>
    <w:rsid w:val="00FC18B2"/>
    <w:rsid w:val="00FD006D"/>
    <w:rsid w:val="00FD4910"/>
    <w:rsid w:val="00FD651C"/>
    <w:rsid w:val="00FD7114"/>
    <w:rsid w:val="00FE51B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F774E2"/>
  <w15:chartTrackingRefBased/>
  <w15:docId w15:val="{49AEDEFD-1554-4181-8CA0-D784EC4AFD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312" w:lineRule="auto"/>
        <w:ind w:left="567" w:right="56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12F46"/>
    <w:pPr>
      <w:spacing w:after="240" w:line="26" w:lineRule="atLeast"/>
      <w:ind w:left="0" w:right="0"/>
    </w:pPr>
    <w:rPr>
      <w:rFonts w:ascii="Arial" w:hAnsi="Arial" w:cs="Arial"/>
    </w:rPr>
  </w:style>
  <w:style w:type="paragraph" w:styleId="Heading1">
    <w:name w:val="heading 1"/>
    <w:basedOn w:val="Normal"/>
    <w:next w:val="Normal"/>
    <w:link w:val="Heading1Char"/>
    <w:uiPriority w:val="9"/>
    <w:qFormat/>
    <w:rsid w:val="00912F46"/>
    <w:pPr>
      <w:keepNext/>
      <w:keepLines/>
      <w:outlineLvl w:val="0"/>
    </w:pPr>
    <w:rPr>
      <w:rFonts w:eastAsiaTheme="majorEastAsia"/>
      <w:color w:val="862633"/>
      <w:sz w:val="44"/>
      <w:szCs w:val="44"/>
    </w:rPr>
  </w:style>
  <w:style w:type="paragraph" w:styleId="Heading2">
    <w:name w:val="heading 2"/>
    <w:basedOn w:val="Normal"/>
    <w:next w:val="Normal"/>
    <w:link w:val="Heading2Char"/>
    <w:uiPriority w:val="9"/>
    <w:unhideWhenUsed/>
    <w:qFormat/>
    <w:rsid w:val="00912F46"/>
    <w:pPr>
      <w:keepNext/>
      <w:keepLines/>
      <w:outlineLvl w:val="1"/>
    </w:pPr>
    <w:rPr>
      <w:rFonts w:eastAsiaTheme="majorEastAsia"/>
      <w:b/>
      <w:color w:val="332F21"/>
      <w:sz w:val="24"/>
      <w:szCs w:val="24"/>
    </w:rPr>
  </w:style>
  <w:style w:type="paragraph" w:styleId="Heading3">
    <w:name w:val="heading 3"/>
    <w:basedOn w:val="Normal"/>
    <w:next w:val="Normal"/>
    <w:link w:val="Heading3Char"/>
    <w:uiPriority w:val="9"/>
    <w:unhideWhenUsed/>
    <w:qFormat/>
    <w:rsid w:val="00912F46"/>
    <w:pPr>
      <w:outlineLvl w:val="2"/>
    </w:pPr>
    <w:rPr>
      <w:color w:val="332F21"/>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12F46"/>
    <w:rPr>
      <w:rFonts w:ascii="Arial" w:eastAsiaTheme="majorEastAsia" w:hAnsi="Arial" w:cs="Arial"/>
      <w:color w:val="862633"/>
      <w:sz w:val="44"/>
      <w:szCs w:val="44"/>
    </w:rPr>
  </w:style>
  <w:style w:type="character" w:customStyle="1" w:styleId="Heading2Char">
    <w:name w:val="Heading 2 Char"/>
    <w:basedOn w:val="DefaultParagraphFont"/>
    <w:link w:val="Heading2"/>
    <w:uiPriority w:val="9"/>
    <w:rsid w:val="00912F46"/>
    <w:rPr>
      <w:rFonts w:ascii="Arial" w:eastAsiaTheme="majorEastAsia" w:hAnsi="Arial" w:cs="Arial"/>
      <w:b/>
      <w:color w:val="332F21"/>
      <w:sz w:val="24"/>
      <w:szCs w:val="24"/>
    </w:rPr>
  </w:style>
  <w:style w:type="paragraph" w:styleId="FootnoteText">
    <w:name w:val="footnote text"/>
    <w:basedOn w:val="Normal"/>
    <w:link w:val="FootnoteTextChar"/>
    <w:unhideWhenUsed/>
    <w:rsid w:val="00E001F1"/>
    <w:pPr>
      <w:spacing w:after="0" w:line="240" w:lineRule="auto"/>
    </w:pPr>
    <w:rPr>
      <w:sz w:val="20"/>
      <w:szCs w:val="20"/>
    </w:rPr>
  </w:style>
  <w:style w:type="character" w:customStyle="1" w:styleId="FootnoteTextChar">
    <w:name w:val="Footnote Text Char"/>
    <w:basedOn w:val="DefaultParagraphFont"/>
    <w:link w:val="FootnoteText"/>
    <w:rsid w:val="00E001F1"/>
    <w:rPr>
      <w:rFonts w:ascii="Arial" w:hAnsi="Arial"/>
      <w:sz w:val="20"/>
      <w:szCs w:val="20"/>
    </w:rPr>
  </w:style>
  <w:style w:type="character" w:styleId="FootnoteReference">
    <w:name w:val="footnote reference"/>
    <w:basedOn w:val="DefaultParagraphFont"/>
    <w:unhideWhenUsed/>
    <w:rsid w:val="00E001F1"/>
    <w:rPr>
      <w:vertAlign w:val="superscript"/>
    </w:rPr>
  </w:style>
  <w:style w:type="character" w:styleId="Hyperlink">
    <w:name w:val="Hyperlink"/>
    <w:basedOn w:val="DefaultParagraphFont"/>
    <w:uiPriority w:val="99"/>
    <w:unhideWhenUsed/>
    <w:rsid w:val="00E001F1"/>
    <w:rPr>
      <w:color w:val="0000FF"/>
      <w:u w:val="single"/>
    </w:rPr>
  </w:style>
  <w:style w:type="character" w:styleId="UnresolvedMention">
    <w:name w:val="Unresolved Mention"/>
    <w:basedOn w:val="DefaultParagraphFont"/>
    <w:uiPriority w:val="99"/>
    <w:semiHidden/>
    <w:unhideWhenUsed/>
    <w:rsid w:val="00E001F1"/>
    <w:rPr>
      <w:color w:val="605E5C"/>
      <w:shd w:val="clear" w:color="auto" w:fill="E1DFDD"/>
    </w:rPr>
  </w:style>
  <w:style w:type="paragraph" w:customStyle="1" w:styleId="Footnote">
    <w:name w:val="Footnote"/>
    <w:basedOn w:val="Normal"/>
    <w:link w:val="FootnoteChar"/>
    <w:autoRedefine/>
    <w:qFormat/>
    <w:rsid w:val="00912F46"/>
    <w:pPr>
      <w:widowControl w:val="0"/>
      <w:suppressLineNumbers/>
      <w:suppressAutoHyphens/>
      <w:autoSpaceDN w:val="0"/>
      <w:spacing w:after="0" w:line="240" w:lineRule="auto"/>
      <w:ind w:left="57" w:hanging="57"/>
      <w:jc w:val="left"/>
      <w:textAlignment w:val="baseline"/>
    </w:pPr>
    <w:rPr>
      <w:rFonts w:eastAsia="Arial Unicode MS" w:cs="Arial Unicode MS"/>
      <w:kern w:val="3"/>
      <w:sz w:val="16"/>
      <w:szCs w:val="20"/>
      <w:lang w:eastAsia="zh-CN" w:bidi="hi-IN"/>
    </w:rPr>
  </w:style>
  <w:style w:type="character" w:customStyle="1" w:styleId="FootnoteChar">
    <w:name w:val="Footnote Char"/>
    <w:basedOn w:val="FootnoteTextChar"/>
    <w:link w:val="Footnote"/>
    <w:rsid w:val="00E001F1"/>
    <w:rPr>
      <w:rFonts w:ascii="Arial" w:eastAsia="Arial Unicode MS" w:hAnsi="Arial" w:cs="Arial Unicode MS"/>
      <w:kern w:val="3"/>
      <w:sz w:val="16"/>
      <w:szCs w:val="20"/>
      <w:lang w:eastAsia="zh-CN" w:bidi="hi-IN"/>
    </w:rPr>
  </w:style>
  <w:style w:type="paragraph" w:styleId="Caption">
    <w:name w:val="caption"/>
    <w:basedOn w:val="Normal"/>
    <w:next w:val="Normal"/>
    <w:uiPriority w:val="35"/>
    <w:unhideWhenUsed/>
    <w:qFormat/>
    <w:rsid w:val="004F1246"/>
    <w:pPr>
      <w:spacing w:after="200" w:line="240" w:lineRule="auto"/>
    </w:pPr>
    <w:rPr>
      <w:i/>
      <w:iCs/>
      <w:color w:val="44546A" w:themeColor="text2"/>
      <w:sz w:val="18"/>
      <w:szCs w:val="18"/>
    </w:rPr>
  </w:style>
  <w:style w:type="character" w:customStyle="1" w:styleId="Heading3Char">
    <w:name w:val="Heading 3 Char"/>
    <w:basedOn w:val="DefaultParagraphFont"/>
    <w:link w:val="Heading3"/>
    <w:uiPriority w:val="9"/>
    <w:rsid w:val="00912F46"/>
    <w:rPr>
      <w:rFonts w:ascii="Arial" w:hAnsi="Arial" w:cs="Arial"/>
      <w:color w:val="332F21"/>
      <w:u w:val="single"/>
    </w:rPr>
  </w:style>
  <w:style w:type="paragraph" w:styleId="Quote">
    <w:name w:val="Quote"/>
    <w:basedOn w:val="Normal"/>
    <w:next w:val="Normal"/>
    <w:link w:val="QuoteChar"/>
    <w:uiPriority w:val="29"/>
    <w:qFormat/>
    <w:rsid w:val="00C2082B"/>
    <w:pPr>
      <w:spacing w:before="200"/>
      <w:ind w:left="864" w:right="864"/>
      <w:jc w:val="center"/>
    </w:pPr>
    <w:rPr>
      <w:i/>
      <w:iCs/>
    </w:rPr>
  </w:style>
  <w:style w:type="character" w:customStyle="1" w:styleId="QuoteChar">
    <w:name w:val="Quote Char"/>
    <w:basedOn w:val="DefaultParagraphFont"/>
    <w:link w:val="Quote"/>
    <w:uiPriority w:val="29"/>
    <w:rsid w:val="00C2082B"/>
    <w:rPr>
      <w:rFonts w:ascii="Arial" w:hAnsi="Arial"/>
      <w:i/>
      <w:iCs/>
    </w:rPr>
  </w:style>
  <w:style w:type="paragraph" w:styleId="Header">
    <w:name w:val="header"/>
    <w:basedOn w:val="Normal"/>
    <w:link w:val="HeaderChar"/>
    <w:uiPriority w:val="99"/>
    <w:unhideWhenUsed/>
    <w:rsid w:val="00912F46"/>
    <w:pPr>
      <w:tabs>
        <w:tab w:val="center" w:pos="4513"/>
        <w:tab w:val="right" w:pos="9026"/>
      </w:tabs>
      <w:spacing w:after="0" w:line="240" w:lineRule="auto"/>
    </w:pPr>
  </w:style>
  <w:style w:type="character" w:customStyle="1" w:styleId="HeaderChar">
    <w:name w:val="Header Char"/>
    <w:basedOn w:val="DefaultParagraphFont"/>
    <w:link w:val="Header"/>
    <w:uiPriority w:val="99"/>
    <w:rsid w:val="00912F46"/>
    <w:rPr>
      <w:rFonts w:ascii="Arial" w:hAnsi="Arial" w:cs="Arial"/>
    </w:rPr>
  </w:style>
  <w:style w:type="paragraph" w:styleId="Footer">
    <w:name w:val="footer"/>
    <w:basedOn w:val="Normal"/>
    <w:link w:val="FooterChar"/>
    <w:uiPriority w:val="99"/>
    <w:unhideWhenUsed/>
    <w:rsid w:val="00912F46"/>
    <w:pPr>
      <w:tabs>
        <w:tab w:val="center" w:pos="4513"/>
        <w:tab w:val="right" w:pos="9026"/>
      </w:tabs>
      <w:spacing w:after="0" w:line="240" w:lineRule="auto"/>
    </w:pPr>
  </w:style>
  <w:style w:type="character" w:customStyle="1" w:styleId="FooterChar">
    <w:name w:val="Footer Char"/>
    <w:basedOn w:val="DefaultParagraphFont"/>
    <w:link w:val="Footer"/>
    <w:uiPriority w:val="99"/>
    <w:rsid w:val="00912F46"/>
    <w:rPr>
      <w:rFonts w:ascii="Arial" w:hAnsi="Arial" w:cs="Arial"/>
    </w:rPr>
  </w:style>
  <w:style w:type="paragraph" w:styleId="ListParagraph">
    <w:name w:val="List Paragraph"/>
    <w:basedOn w:val="Normal"/>
    <w:uiPriority w:val="34"/>
    <w:qFormat/>
    <w:rsid w:val="00912F46"/>
    <w:pPr>
      <w:ind w:left="720"/>
      <w:contextualSpacing/>
    </w:pPr>
  </w:style>
  <w:style w:type="character" w:styleId="CommentReference">
    <w:name w:val="annotation reference"/>
    <w:basedOn w:val="DefaultParagraphFont"/>
    <w:uiPriority w:val="99"/>
    <w:semiHidden/>
    <w:unhideWhenUsed/>
    <w:rsid w:val="00396A3D"/>
    <w:rPr>
      <w:sz w:val="16"/>
      <w:szCs w:val="16"/>
    </w:rPr>
  </w:style>
  <w:style w:type="paragraph" w:styleId="CommentText">
    <w:name w:val="annotation text"/>
    <w:basedOn w:val="Normal"/>
    <w:link w:val="CommentTextChar"/>
    <w:uiPriority w:val="99"/>
    <w:semiHidden/>
    <w:unhideWhenUsed/>
    <w:rsid w:val="00396A3D"/>
    <w:pPr>
      <w:spacing w:line="240" w:lineRule="auto"/>
    </w:pPr>
    <w:rPr>
      <w:sz w:val="20"/>
      <w:szCs w:val="20"/>
    </w:rPr>
  </w:style>
  <w:style w:type="character" w:customStyle="1" w:styleId="CommentTextChar">
    <w:name w:val="Comment Text Char"/>
    <w:basedOn w:val="DefaultParagraphFont"/>
    <w:link w:val="CommentText"/>
    <w:uiPriority w:val="99"/>
    <w:semiHidden/>
    <w:rsid w:val="00396A3D"/>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396A3D"/>
    <w:rPr>
      <w:b/>
      <w:bCs/>
    </w:rPr>
  </w:style>
  <w:style w:type="character" w:customStyle="1" w:styleId="CommentSubjectChar">
    <w:name w:val="Comment Subject Char"/>
    <w:basedOn w:val="CommentTextChar"/>
    <w:link w:val="CommentSubject"/>
    <w:uiPriority w:val="99"/>
    <w:semiHidden/>
    <w:rsid w:val="00396A3D"/>
    <w:rPr>
      <w:rFonts w:ascii="Arial" w:hAnsi="Arial"/>
      <w:b/>
      <w:bCs/>
      <w:sz w:val="20"/>
      <w:szCs w:val="20"/>
    </w:rPr>
  </w:style>
  <w:style w:type="paragraph" w:styleId="BalloonText">
    <w:name w:val="Balloon Text"/>
    <w:basedOn w:val="Normal"/>
    <w:link w:val="BalloonTextChar"/>
    <w:uiPriority w:val="99"/>
    <w:semiHidden/>
    <w:unhideWhenUsed/>
    <w:rsid w:val="00396A3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96A3D"/>
    <w:rPr>
      <w:rFonts w:ascii="Segoe UI" w:hAnsi="Segoe UI" w:cs="Segoe UI"/>
      <w:sz w:val="18"/>
      <w:szCs w:val="18"/>
    </w:rPr>
  </w:style>
  <w:style w:type="character" w:styleId="FollowedHyperlink">
    <w:name w:val="FollowedHyperlink"/>
    <w:basedOn w:val="DefaultParagraphFont"/>
    <w:uiPriority w:val="99"/>
    <w:semiHidden/>
    <w:unhideWhenUsed/>
    <w:rsid w:val="00AC2946"/>
    <w:rPr>
      <w:color w:val="954F72" w:themeColor="followedHyperlink"/>
      <w:u w:val="single"/>
    </w:rPr>
  </w:style>
  <w:style w:type="table" w:styleId="TableGrid">
    <w:name w:val="Table Grid"/>
    <w:basedOn w:val="TableNormal"/>
    <w:uiPriority w:val="39"/>
    <w:rsid w:val="00912F46"/>
    <w:pPr>
      <w:spacing w:after="0" w:line="240" w:lineRule="auto"/>
      <w:ind w:left="0" w:right="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5124048">
      <w:bodyDiv w:val="1"/>
      <w:marLeft w:val="0"/>
      <w:marRight w:val="0"/>
      <w:marTop w:val="0"/>
      <w:marBottom w:val="0"/>
      <w:divBdr>
        <w:top w:val="none" w:sz="0" w:space="0" w:color="auto"/>
        <w:left w:val="none" w:sz="0" w:space="0" w:color="auto"/>
        <w:bottom w:val="none" w:sz="0" w:space="0" w:color="auto"/>
        <w:right w:val="none" w:sz="0" w:space="0" w:color="auto"/>
      </w:divBdr>
    </w:div>
    <w:div w:id="194925455">
      <w:bodyDiv w:val="1"/>
      <w:marLeft w:val="0"/>
      <w:marRight w:val="0"/>
      <w:marTop w:val="0"/>
      <w:marBottom w:val="0"/>
      <w:divBdr>
        <w:top w:val="none" w:sz="0" w:space="0" w:color="auto"/>
        <w:left w:val="none" w:sz="0" w:space="0" w:color="auto"/>
        <w:bottom w:val="none" w:sz="0" w:space="0" w:color="auto"/>
        <w:right w:val="none" w:sz="0" w:space="0" w:color="auto"/>
      </w:divBdr>
    </w:div>
    <w:div w:id="440344327">
      <w:bodyDiv w:val="1"/>
      <w:marLeft w:val="0"/>
      <w:marRight w:val="0"/>
      <w:marTop w:val="0"/>
      <w:marBottom w:val="0"/>
      <w:divBdr>
        <w:top w:val="none" w:sz="0" w:space="0" w:color="auto"/>
        <w:left w:val="none" w:sz="0" w:space="0" w:color="auto"/>
        <w:bottom w:val="none" w:sz="0" w:space="0" w:color="auto"/>
        <w:right w:val="none" w:sz="0" w:space="0" w:color="auto"/>
      </w:divBdr>
    </w:div>
    <w:div w:id="833029218">
      <w:bodyDiv w:val="1"/>
      <w:marLeft w:val="0"/>
      <w:marRight w:val="0"/>
      <w:marTop w:val="0"/>
      <w:marBottom w:val="0"/>
      <w:divBdr>
        <w:top w:val="none" w:sz="0" w:space="0" w:color="auto"/>
        <w:left w:val="none" w:sz="0" w:space="0" w:color="auto"/>
        <w:bottom w:val="none" w:sz="0" w:space="0" w:color="auto"/>
        <w:right w:val="none" w:sz="0" w:space="0" w:color="auto"/>
      </w:divBdr>
    </w:div>
    <w:div w:id="1114714262">
      <w:bodyDiv w:val="1"/>
      <w:marLeft w:val="0"/>
      <w:marRight w:val="0"/>
      <w:marTop w:val="0"/>
      <w:marBottom w:val="0"/>
      <w:divBdr>
        <w:top w:val="none" w:sz="0" w:space="0" w:color="auto"/>
        <w:left w:val="none" w:sz="0" w:space="0" w:color="auto"/>
        <w:bottom w:val="none" w:sz="0" w:space="0" w:color="auto"/>
        <w:right w:val="none" w:sz="0" w:space="0" w:color="auto"/>
      </w:divBdr>
    </w:div>
    <w:div w:id="1523396704">
      <w:bodyDiv w:val="1"/>
      <w:marLeft w:val="0"/>
      <w:marRight w:val="0"/>
      <w:marTop w:val="0"/>
      <w:marBottom w:val="0"/>
      <w:divBdr>
        <w:top w:val="none" w:sz="0" w:space="0" w:color="auto"/>
        <w:left w:val="none" w:sz="0" w:space="0" w:color="auto"/>
        <w:bottom w:val="none" w:sz="0" w:space="0" w:color="auto"/>
        <w:right w:val="none" w:sz="0" w:space="0" w:color="auto"/>
      </w:divBdr>
    </w:div>
    <w:div w:id="16216482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99" Type="http://schemas.openxmlformats.org/officeDocument/2006/relationships/image" Target="media/image288.jpeg"/><Relationship Id="rId303" Type="http://schemas.openxmlformats.org/officeDocument/2006/relationships/image" Target="media/image292.jpeg"/><Relationship Id="rId21" Type="http://schemas.openxmlformats.org/officeDocument/2006/relationships/image" Target="media/image11.jpeg"/><Relationship Id="rId42" Type="http://schemas.openxmlformats.org/officeDocument/2006/relationships/image" Target="media/image32.jpeg"/><Relationship Id="rId63" Type="http://schemas.openxmlformats.org/officeDocument/2006/relationships/image" Target="media/image53.jpeg"/><Relationship Id="rId84" Type="http://schemas.openxmlformats.org/officeDocument/2006/relationships/image" Target="media/image74.jpeg"/><Relationship Id="rId138" Type="http://schemas.openxmlformats.org/officeDocument/2006/relationships/image" Target="media/image127.jpeg"/><Relationship Id="rId159" Type="http://schemas.openxmlformats.org/officeDocument/2006/relationships/image" Target="media/image148.jpeg"/><Relationship Id="rId170" Type="http://schemas.openxmlformats.org/officeDocument/2006/relationships/image" Target="media/image159.jpeg"/><Relationship Id="rId191" Type="http://schemas.openxmlformats.org/officeDocument/2006/relationships/image" Target="media/image180.jpeg"/><Relationship Id="rId205" Type="http://schemas.openxmlformats.org/officeDocument/2006/relationships/image" Target="media/image194.jpeg"/><Relationship Id="rId226" Type="http://schemas.openxmlformats.org/officeDocument/2006/relationships/image" Target="media/image215.jpeg"/><Relationship Id="rId247" Type="http://schemas.openxmlformats.org/officeDocument/2006/relationships/image" Target="media/image236.jpeg"/><Relationship Id="rId107" Type="http://schemas.openxmlformats.org/officeDocument/2006/relationships/image" Target="media/image96.jpeg"/><Relationship Id="rId268" Type="http://schemas.openxmlformats.org/officeDocument/2006/relationships/image" Target="media/image257.jpeg"/><Relationship Id="rId289" Type="http://schemas.openxmlformats.org/officeDocument/2006/relationships/image" Target="media/image278.jpeg"/><Relationship Id="rId11" Type="http://schemas.openxmlformats.org/officeDocument/2006/relationships/footer" Target="footer3.xml"/><Relationship Id="rId32" Type="http://schemas.openxmlformats.org/officeDocument/2006/relationships/image" Target="media/image22.jpeg"/><Relationship Id="rId53" Type="http://schemas.openxmlformats.org/officeDocument/2006/relationships/image" Target="media/image43.jpeg"/><Relationship Id="rId74" Type="http://schemas.openxmlformats.org/officeDocument/2006/relationships/image" Target="media/image64.jpeg"/><Relationship Id="rId128" Type="http://schemas.openxmlformats.org/officeDocument/2006/relationships/image" Target="media/image117.jpeg"/><Relationship Id="rId149" Type="http://schemas.openxmlformats.org/officeDocument/2006/relationships/image" Target="media/image138.jpeg"/><Relationship Id="rId314" Type="http://schemas.openxmlformats.org/officeDocument/2006/relationships/image" Target="media/image303.jpeg"/><Relationship Id="rId5" Type="http://schemas.openxmlformats.org/officeDocument/2006/relationships/webSettings" Target="webSettings.xml"/><Relationship Id="rId95" Type="http://schemas.openxmlformats.org/officeDocument/2006/relationships/image" Target="media/image85.jpeg"/><Relationship Id="rId160" Type="http://schemas.openxmlformats.org/officeDocument/2006/relationships/image" Target="media/image149.jpeg"/><Relationship Id="rId181" Type="http://schemas.openxmlformats.org/officeDocument/2006/relationships/image" Target="media/image170.jpeg"/><Relationship Id="rId216" Type="http://schemas.openxmlformats.org/officeDocument/2006/relationships/image" Target="media/image205.jpeg"/><Relationship Id="rId237" Type="http://schemas.openxmlformats.org/officeDocument/2006/relationships/image" Target="media/image226.jpeg"/><Relationship Id="rId258" Type="http://schemas.openxmlformats.org/officeDocument/2006/relationships/image" Target="media/image247.jpeg"/><Relationship Id="rId279" Type="http://schemas.openxmlformats.org/officeDocument/2006/relationships/image" Target="media/image268.jpeg"/><Relationship Id="rId22" Type="http://schemas.openxmlformats.org/officeDocument/2006/relationships/image" Target="media/image12.jpeg"/><Relationship Id="rId43" Type="http://schemas.openxmlformats.org/officeDocument/2006/relationships/image" Target="media/image33.jpeg"/><Relationship Id="rId64" Type="http://schemas.openxmlformats.org/officeDocument/2006/relationships/image" Target="media/image54.jpeg"/><Relationship Id="rId118" Type="http://schemas.openxmlformats.org/officeDocument/2006/relationships/image" Target="media/image107.jpeg"/><Relationship Id="rId139" Type="http://schemas.openxmlformats.org/officeDocument/2006/relationships/image" Target="media/image128.jpeg"/><Relationship Id="rId290" Type="http://schemas.openxmlformats.org/officeDocument/2006/relationships/image" Target="media/image279.jpeg"/><Relationship Id="rId304" Type="http://schemas.openxmlformats.org/officeDocument/2006/relationships/image" Target="media/image293.jpeg"/><Relationship Id="rId85" Type="http://schemas.openxmlformats.org/officeDocument/2006/relationships/image" Target="media/image75.jpeg"/><Relationship Id="rId150" Type="http://schemas.openxmlformats.org/officeDocument/2006/relationships/image" Target="media/image139.jpeg"/><Relationship Id="rId171" Type="http://schemas.openxmlformats.org/officeDocument/2006/relationships/image" Target="media/image160.jpeg"/><Relationship Id="rId192" Type="http://schemas.openxmlformats.org/officeDocument/2006/relationships/image" Target="media/image181.jpeg"/><Relationship Id="rId206" Type="http://schemas.openxmlformats.org/officeDocument/2006/relationships/image" Target="media/image195.jpeg"/><Relationship Id="rId227" Type="http://schemas.openxmlformats.org/officeDocument/2006/relationships/image" Target="media/image216.jpeg"/><Relationship Id="rId248" Type="http://schemas.openxmlformats.org/officeDocument/2006/relationships/image" Target="media/image237.jpeg"/><Relationship Id="rId269" Type="http://schemas.openxmlformats.org/officeDocument/2006/relationships/image" Target="media/image258.jpeg"/><Relationship Id="rId12" Type="http://schemas.openxmlformats.org/officeDocument/2006/relationships/image" Target="media/image2.jpeg"/><Relationship Id="rId33" Type="http://schemas.openxmlformats.org/officeDocument/2006/relationships/image" Target="media/image23.jpeg"/><Relationship Id="rId108" Type="http://schemas.openxmlformats.org/officeDocument/2006/relationships/image" Target="media/image97.jpeg"/><Relationship Id="rId129" Type="http://schemas.openxmlformats.org/officeDocument/2006/relationships/image" Target="media/image118.jpeg"/><Relationship Id="rId280" Type="http://schemas.openxmlformats.org/officeDocument/2006/relationships/image" Target="media/image269.jpeg"/><Relationship Id="rId315" Type="http://schemas.openxmlformats.org/officeDocument/2006/relationships/image" Target="media/image304.jpeg"/><Relationship Id="rId54" Type="http://schemas.openxmlformats.org/officeDocument/2006/relationships/image" Target="media/image44.jpeg"/><Relationship Id="rId75" Type="http://schemas.openxmlformats.org/officeDocument/2006/relationships/image" Target="media/image65.jpeg"/><Relationship Id="rId96" Type="http://schemas.openxmlformats.org/officeDocument/2006/relationships/image" Target="media/image86.jpeg"/><Relationship Id="rId140" Type="http://schemas.openxmlformats.org/officeDocument/2006/relationships/image" Target="media/image129.jpeg"/><Relationship Id="rId161" Type="http://schemas.openxmlformats.org/officeDocument/2006/relationships/image" Target="media/image150.jpeg"/><Relationship Id="rId182" Type="http://schemas.openxmlformats.org/officeDocument/2006/relationships/image" Target="media/image171.jpeg"/><Relationship Id="rId217" Type="http://schemas.openxmlformats.org/officeDocument/2006/relationships/image" Target="media/image206.jpeg"/><Relationship Id="rId6" Type="http://schemas.openxmlformats.org/officeDocument/2006/relationships/footnotes" Target="footnotes.xml"/><Relationship Id="rId238" Type="http://schemas.openxmlformats.org/officeDocument/2006/relationships/image" Target="media/image227.jpeg"/><Relationship Id="rId259" Type="http://schemas.openxmlformats.org/officeDocument/2006/relationships/image" Target="media/image248.jpeg"/><Relationship Id="rId23" Type="http://schemas.openxmlformats.org/officeDocument/2006/relationships/image" Target="media/image13.jpeg"/><Relationship Id="rId119" Type="http://schemas.openxmlformats.org/officeDocument/2006/relationships/image" Target="media/image108.jpeg"/><Relationship Id="rId270" Type="http://schemas.openxmlformats.org/officeDocument/2006/relationships/image" Target="media/image259.jpeg"/><Relationship Id="rId291" Type="http://schemas.openxmlformats.org/officeDocument/2006/relationships/image" Target="media/image280.jpeg"/><Relationship Id="rId305" Type="http://schemas.openxmlformats.org/officeDocument/2006/relationships/image" Target="media/image294.jpeg"/><Relationship Id="rId44" Type="http://schemas.openxmlformats.org/officeDocument/2006/relationships/image" Target="media/image34.jpeg"/><Relationship Id="rId65" Type="http://schemas.openxmlformats.org/officeDocument/2006/relationships/image" Target="media/image55.jpeg"/><Relationship Id="rId86" Type="http://schemas.openxmlformats.org/officeDocument/2006/relationships/image" Target="media/image76.jpeg"/><Relationship Id="rId130" Type="http://schemas.openxmlformats.org/officeDocument/2006/relationships/image" Target="media/image119.jpeg"/><Relationship Id="rId151" Type="http://schemas.openxmlformats.org/officeDocument/2006/relationships/image" Target="media/image140.jpeg"/><Relationship Id="rId172" Type="http://schemas.openxmlformats.org/officeDocument/2006/relationships/image" Target="media/image161.jpeg"/><Relationship Id="rId193" Type="http://schemas.openxmlformats.org/officeDocument/2006/relationships/image" Target="media/image182.jpeg"/><Relationship Id="rId207" Type="http://schemas.openxmlformats.org/officeDocument/2006/relationships/image" Target="media/image196.jpeg"/><Relationship Id="rId228" Type="http://schemas.openxmlformats.org/officeDocument/2006/relationships/image" Target="media/image217.jpeg"/><Relationship Id="rId249" Type="http://schemas.openxmlformats.org/officeDocument/2006/relationships/image" Target="media/image238.jpeg"/><Relationship Id="rId13" Type="http://schemas.openxmlformats.org/officeDocument/2006/relationships/image" Target="media/image3.jpeg"/><Relationship Id="rId109" Type="http://schemas.openxmlformats.org/officeDocument/2006/relationships/image" Target="media/image98.jpeg"/><Relationship Id="rId260" Type="http://schemas.openxmlformats.org/officeDocument/2006/relationships/image" Target="media/image249.jpeg"/><Relationship Id="rId281" Type="http://schemas.openxmlformats.org/officeDocument/2006/relationships/image" Target="media/image270.jpeg"/><Relationship Id="rId316" Type="http://schemas.openxmlformats.org/officeDocument/2006/relationships/image" Target="media/image305.jpeg"/><Relationship Id="rId34" Type="http://schemas.openxmlformats.org/officeDocument/2006/relationships/image" Target="media/image24.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20" Type="http://schemas.openxmlformats.org/officeDocument/2006/relationships/image" Target="media/image109.jpeg"/><Relationship Id="rId141" Type="http://schemas.openxmlformats.org/officeDocument/2006/relationships/image" Target="media/image130.jpeg"/><Relationship Id="rId7" Type="http://schemas.openxmlformats.org/officeDocument/2006/relationships/endnotes" Target="endnotes.xml"/><Relationship Id="rId162" Type="http://schemas.openxmlformats.org/officeDocument/2006/relationships/image" Target="media/image151.jpeg"/><Relationship Id="rId183" Type="http://schemas.openxmlformats.org/officeDocument/2006/relationships/image" Target="media/image172.jpeg"/><Relationship Id="rId218" Type="http://schemas.openxmlformats.org/officeDocument/2006/relationships/image" Target="media/image207.jpeg"/><Relationship Id="rId239" Type="http://schemas.openxmlformats.org/officeDocument/2006/relationships/image" Target="media/image228.jpeg"/><Relationship Id="rId250" Type="http://schemas.openxmlformats.org/officeDocument/2006/relationships/image" Target="media/image239.jpeg"/><Relationship Id="rId271" Type="http://schemas.openxmlformats.org/officeDocument/2006/relationships/image" Target="media/image260.jpeg"/><Relationship Id="rId292" Type="http://schemas.openxmlformats.org/officeDocument/2006/relationships/image" Target="media/image281.jpeg"/><Relationship Id="rId306" Type="http://schemas.openxmlformats.org/officeDocument/2006/relationships/image" Target="media/image295.jpeg"/><Relationship Id="rId24" Type="http://schemas.openxmlformats.org/officeDocument/2006/relationships/image" Target="media/image14.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99.jpeg"/><Relationship Id="rId131" Type="http://schemas.openxmlformats.org/officeDocument/2006/relationships/image" Target="media/image120.jpeg"/><Relationship Id="rId61" Type="http://schemas.openxmlformats.org/officeDocument/2006/relationships/image" Target="media/image51.jpeg"/><Relationship Id="rId82" Type="http://schemas.openxmlformats.org/officeDocument/2006/relationships/image" Target="media/image72.jpeg"/><Relationship Id="rId152" Type="http://schemas.openxmlformats.org/officeDocument/2006/relationships/image" Target="media/image141.jpeg"/><Relationship Id="rId173" Type="http://schemas.openxmlformats.org/officeDocument/2006/relationships/image" Target="media/image162.jpeg"/><Relationship Id="rId194" Type="http://schemas.openxmlformats.org/officeDocument/2006/relationships/image" Target="media/image183.jpeg"/><Relationship Id="rId199" Type="http://schemas.openxmlformats.org/officeDocument/2006/relationships/image" Target="media/image188.jpeg"/><Relationship Id="rId203" Type="http://schemas.openxmlformats.org/officeDocument/2006/relationships/image" Target="media/image192.jpeg"/><Relationship Id="rId208" Type="http://schemas.openxmlformats.org/officeDocument/2006/relationships/image" Target="media/image197.jpeg"/><Relationship Id="rId229" Type="http://schemas.openxmlformats.org/officeDocument/2006/relationships/image" Target="media/image218.jpeg"/><Relationship Id="rId19" Type="http://schemas.openxmlformats.org/officeDocument/2006/relationships/image" Target="media/image9.jpeg"/><Relationship Id="rId224" Type="http://schemas.openxmlformats.org/officeDocument/2006/relationships/image" Target="media/image213.jpeg"/><Relationship Id="rId240" Type="http://schemas.openxmlformats.org/officeDocument/2006/relationships/image" Target="media/image229.jpeg"/><Relationship Id="rId245" Type="http://schemas.openxmlformats.org/officeDocument/2006/relationships/image" Target="media/image234.jpeg"/><Relationship Id="rId261" Type="http://schemas.openxmlformats.org/officeDocument/2006/relationships/image" Target="media/image250.jpeg"/><Relationship Id="rId266" Type="http://schemas.openxmlformats.org/officeDocument/2006/relationships/image" Target="media/image255.jpeg"/><Relationship Id="rId287" Type="http://schemas.openxmlformats.org/officeDocument/2006/relationships/image" Target="media/image276.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jpeg"/><Relationship Id="rId168" Type="http://schemas.openxmlformats.org/officeDocument/2006/relationships/image" Target="media/image157.jpeg"/><Relationship Id="rId282" Type="http://schemas.openxmlformats.org/officeDocument/2006/relationships/image" Target="media/image271.jpeg"/><Relationship Id="rId312" Type="http://schemas.openxmlformats.org/officeDocument/2006/relationships/image" Target="media/image301.jpeg"/><Relationship Id="rId317"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png"/><Relationship Id="rId121" Type="http://schemas.openxmlformats.org/officeDocument/2006/relationships/image" Target="media/image110.jpeg"/><Relationship Id="rId142" Type="http://schemas.openxmlformats.org/officeDocument/2006/relationships/image" Target="media/image131.jpeg"/><Relationship Id="rId163" Type="http://schemas.openxmlformats.org/officeDocument/2006/relationships/image" Target="media/image152.jpeg"/><Relationship Id="rId184" Type="http://schemas.openxmlformats.org/officeDocument/2006/relationships/image" Target="media/image173.jpeg"/><Relationship Id="rId189" Type="http://schemas.openxmlformats.org/officeDocument/2006/relationships/image" Target="media/image178.jpeg"/><Relationship Id="rId219" Type="http://schemas.openxmlformats.org/officeDocument/2006/relationships/image" Target="media/image208.jpeg"/><Relationship Id="rId3" Type="http://schemas.openxmlformats.org/officeDocument/2006/relationships/styles" Target="styles.xml"/><Relationship Id="rId214" Type="http://schemas.openxmlformats.org/officeDocument/2006/relationships/image" Target="media/image203.jpeg"/><Relationship Id="rId230" Type="http://schemas.openxmlformats.org/officeDocument/2006/relationships/image" Target="media/image219.jpeg"/><Relationship Id="rId235" Type="http://schemas.openxmlformats.org/officeDocument/2006/relationships/image" Target="media/image224.jpeg"/><Relationship Id="rId251" Type="http://schemas.openxmlformats.org/officeDocument/2006/relationships/image" Target="media/image240.jpeg"/><Relationship Id="rId256" Type="http://schemas.openxmlformats.org/officeDocument/2006/relationships/image" Target="media/image245.jpeg"/><Relationship Id="rId277" Type="http://schemas.openxmlformats.org/officeDocument/2006/relationships/image" Target="media/image266.jpeg"/><Relationship Id="rId298" Type="http://schemas.openxmlformats.org/officeDocument/2006/relationships/image" Target="media/image287.jpeg"/><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7.jpeg"/><Relationship Id="rId272" Type="http://schemas.openxmlformats.org/officeDocument/2006/relationships/image" Target="media/image261.jpeg"/><Relationship Id="rId293" Type="http://schemas.openxmlformats.org/officeDocument/2006/relationships/image" Target="media/image282.jpeg"/><Relationship Id="rId302" Type="http://schemas.openxmlformats.org/officeDocument/2006/relationships/image" Target="media/image291.jpeg"/><Relationship Id="rId307" Type="http://schemas.openxmlformats.org/officeDocument/2006/relationships/image" Target="media/image296.jpe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0.jpeg"/><Relationship Id="rId132" Type="http://schemas.openxmlformats.org/officeDocument/2006/relationships/image" Target="media/image121.jpeg"/><Relationship Id="rId153" Type="http://schemas.openxmlformats.org/officeDocument/2006/relationships/image" Target="media/image142.jpeg"/><Relationship Id="rId174" Type="http://schemas.openxmlformats.org/officeDocument/2006/relationships/image" Target="media/image163.jpeg"/><Relationship Id="rId179" Type="http://schemas.openxmlformats.org/officeDocument/2006/relationships/image" Target="media/image168.jpeg"/><Relationship Id="rId195" Type="http://schemas.openxmlformats.org/officeDocument/2006/relationships/image" Target="media/image184.jpeg"/><Relationship Id="rId209" Type="http://schemas.openxmlformats.org/officeDocument/2006/relationships/image" Target="media/image198.jpeg"/><Relationship Id="rId190" Type="http://schemas.openxmlformats.org/officeDocument/2006/relationships/image" Target="media/image179.jpeg"/><Relationship Id="rId204" Type="http://schemas.openxmlformats.org/officeDocument/2006/relationships/image" Target="media/image193.jpeg"/><Relationship Id="rId220" Type="http://schemas.openxmlformats.org/officeDocument/2006/relationships/image" Target="media/image209.jpeg"/><Relationship Id="rId225" Type="http://schemas.openxmlformats.org/officeDocument/2006/relationships/image" Target="media/image214.jpeg"/><Relationship Id="rId241" Type="http://schemas.openxmlformats.org/officeDocument/2006/relationships/image" Target="media/image230.jpeg"/><Relationship Id="rId246" Type="http://schemas.openxmlformats.org/officeDocument/2006/relationships/image" Target="media/image235.jpeg"/><Relationship Id="rId267" Type="http://schemas.openxmlformats.org/officeDocument/2006/relationships/image" Target="media/image256.jpeg"/><Relationship Id="rId288" Type="http://schemas.openxmlformats.org/officeDocument/2006/relationships/image" Target="media/image277.jpeg"/><Relationship Id="rId15" Type="http://schemas.openxmlformats.org/officeDocument/2006/relationships/image" Target="media/image5.jpe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5.jpeg"/><Relationship Id="rId127" Type="http://schemas.openxmlformats.org/officeDocument/2006/relationships/image" Target="media/image116.jpeg"/><Relationship Id="rId262" Type="http://schemas.openxmlformats.org/officeDocument/2006/relationships/image" Target="media/image251.jpeg"/><Relationship Id="rId283" Type="http://schemas.openxmlformats.org/officeDocument/2006/relationships/image" Target="media/image272.jpeg"/><Relationship Id="rId313" Type="http://schemas.openxmlformats.org/officeDocument/2006/relationships/image" Target="media/image302.jpeg"/><Relationship Id="rId318" Type="http://schemas.openxmlformats.org/officeDocument/2006/relationships/theme" Target="theme/theme1.xml"/><Relationship Id="rId10" Type="http://schemas.openxmlformats.org/officeDocument/2006/relationships/footer" Target="footer2.xml"/><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microsoft.com/office/2007/relationships/hdphoto" Target="media/hdphoto1.wdp"/><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32.jpeg"/><Relationship Id="rId148" Type="http://schemas.openxmlformats.org/officeDocument/2006/relationships/image" Target="media/image137.jpeg"/><Relationship Id="rId164" Type="http://schemas.openxmlformats.org/officeDocument/2006/relationships/image" Target="media/image153.jpeg"/><Relationship Id="rId169" Type="http://schemas.openxmlformats.org/officeDocument/2006/relationships/image" Target="media/image158.JPG"/><Relationship Id="rId185" Type="http://schemas.openxmlformats.org/officeDocument/2006/relationships/image" Target="media/image174.jpe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69.jpeg"/><Relationship Id="rId210" Type="http://schemas.openxmlformats.org/officeDocument/2006/relationships/image" Target="media/image199.jpeg"/><Relationship Id="rId215" Type="http://schemas.openxmlformats.org/officeDocument/2006/relationships/image" Target="media/image204.jpeg"/><Relationship Id="rId236" Type="http://schemas.openxmlformats.org/officeDocument/2006/relationships/image" Target="media/image225.jpeg"/><Relationship Id="rId257" Type="http://schemas.openxmlformats.org/officeDocument/2006/relationships/image" Target="media/image246.jpeg"/><Relationship Id="rId278" Type="http://schemas.openxmlformats.org/officeDocument/2006/relationships/image" Target="media/image267.jpeg"/><Relationship Id="rId26" Type="http://schemas.openxmlformats.org/officeDocument/2006/relationships/image" Target="media/image16.jpeg"/><Relationship Id="rId231" Type="http://schemas.openxmlformats.org/officeDocument/2006/relationships/image" Target="media/image220.jpeg"/><Relationship Id="rId252" Type="http://schemas.openxmlformats.org/officeDocument/2006/relationships/image" Target="media/image241.jpeg"/><Relationship Id="rId273" Type="http://schemas.openxmlformats.org/officeDocument/2006/relationships/image" Target="media/image262.jpeg"/><Relationship Id="rId294" Type="http://schemas.openxmlformats.org/officeDocument/2006/relationships/image" Target="media/image283.jpeg"/><Relationship Id="rId308" Type="http://schemas.openxmlformats.org/officeDocument/2006/relationships/image" Target="media/image297.jpeg"/><Relationship Id="rId47" Type="http://schemas.openxmlformats.org/officeDocument/2006/relationships/image" Target="media/image37.jpeg"/><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1.jpeg"/><Relationship Id="rId133" Type="http://schemas.openxmlformats.org/officeDocument/2006/relationships/image" Target="media/image122.jpeg"/><Relationship Id="rId154" Type="http://schemas.openxmlformats.org/officeDocument/2006/relationships/image" Target="media/image143.jpeg"/><Relationship Id="rId175" Type="http://schemas.openxmlformats.org/officeDocument/2006/relationships/image" Target="media/image164.jpeg"/><Relationship Id="rId196" Type="http://schemas.openxmlformats.org/officeDocument/2006/relationships/image" Target="media/image185.jpeg"/><Relationship Id="rId200" Type="http://schemas.openxmlformats.org/officeDocument/2006/relationships/image" Target="media/image189.jpeg"/><Relationship Id="rId16" Type="http://schemas.openxmlformats.org/officeDocument/2006/relationships/image" Target="media/image6.jpeg"/><Relationship Id="rId221" Type="http://schemas.openxmlformats.org/officeDocument/2006/relationships/image" Target="media/image210.jpeg"/><Relationship Id="rId242" Type="http://schemas.openxmlformats.org/officeDocument/2006/relationships/image" Target="media/image231.jpeg"/><Relationship Id="rId263" Type="http://schemas.openxmlformats.org/officeDocument/2006/relationships/image" Target="media/image252.jpeg"/><Relationship Id="rId284" Type="http://schemas.openxmlformats.org/officeDocument/2006/relationships/image" Target="media/image273.jpeg"/><Relationship Id="rId37" Type="http://schemas.openxmlformats.org/officeDocument/2006/relationships/image" Target="media/image27.jpeg"/><Relationship Id="rId58" Type="http://schemas.openxmlformats.org/officeDocument/2006/relationships/image" Target="media/image48.jpeg"/><Relationship Id="rId79" Type="http://schemas.openxmlformats.org/officeDocument/2006/relationships/image" Target="media/image69.jpeg"/><Relationship Id="rId102" Type="http://schemas.openxmlformats.org/officeDocument/2006/relationships/image" Target="media/image91.jpeg"/><Relationship Id="rId123" Type="http://schemas.openxmlformats.org/officeDocument/2006/relationships/image" Target="media/image112.jpeg"/><Relationship Id="rId144" Type="http://schemas.openxmlformats.org/officeDocument/2006/relationships/image" Target="media/image133.jpeg"/><Relationship Id="rId90" Type="http://schemas.openxmlformats.org/officeDocument/2006/relationships/image" Target="media/image80.jpeg"/><Relationship Id="rId165" Type="http://schemas.openxmlformats.org/officeDocument/2006/relationships/image" Target="media/image154.jpeg"/><Relationship Id="rId186" Type="http://schemas.openxmlformats.org/officeDocument/2006/relationships/image" Target="media/image175.jpeg"/><Relationship Id="rId211" Type="http://schemas.openxmlformats.org/officeDocument/2006/relationships/image" Target="media/image200.jpeg"/><Relationship Id="rId232" Type="http://schemas.openxmlformats.org/officeDocument/2006/relationships/image" Target="media/image221.jpeg"/><Relationship Id="rId253" Type="http://schemas.openxmlformats.org/officeDocument/2006/relationships/image" Target="media/image242.jpeg"/><Relationship Id="rId274" Type="http://schemas.openxmlformats.org/officeDocument/2006/relationships/image" Target="media/image263.jpeg"/><Relationship Id="rId295" Type="http://schemas.openxmlformats.org/officeDocument/2006/relationships/image" Target="media/image284.jpeg"/><Relationship Id="rId309" Type="http://schemas.openxmlformats.org/officeDocument/2006/relationships/image" Target="media/image298.jpeg"/><Relationship Id="rId27" Type="http://schemas.openxmlformats.org/officeDocument/2006/relationships/image" Target="media/image17.jpeg"/><Relationship Id="rId48" Type="http://schemas.openxmlformats.org/officeDocument/2006/relationships/image" Target="media/image38.jpeg"/><Relationship Id="rId69" Type="http://schemas.openxmlformats.org/officeDocument/2006/relationships/image" Target="media/image59.jpeg"/><Relationship Id="rId113" Type="http://schemas.openxmlformats.org/officeDocument/2006/relationships/image" Target="media/image102.jpeg"/><Relationship Id="rId134" Type="http://schemas.openxmlformats.org/officeDocument/2006/relationships/image" Target="media/image123.jpeg"/><Relationship Id="rId80" Type="http://schemas.openxmlformats.org/officeDocument/2006/relationships/image" Target="media/image70.jpeg"/><Relationship Id="rId155" Type="http://schemas.openxmlformats.org/officeDocument/2006/relationships/image" Target="media/image144.JPG"/><Relationship Id="rId176" Type="http://schemas.openxmlformats.org/officeDocument/2006/relationships/image" Target="media/image165.jpeg"/><Relationship Id="rId197" Type="http://schemas.openxmlformats.org/officeDocument/2006/relationships/image" Target="media/image186.jpeg"/><Relationship Id="rId201" Type="http://schemas.openxmlformats.org/officeDocument/2006/relationships/image" Target="media/image190.jpeg"/><Relationship Id="rId222" Type="http://schemas.openxmlformats.org/officeDocument/2006/relationships/image" Target="media/image211.jpeg"/><Relationship Id="rId243" Type="http://schemas.openxmlformats.org/officeDocument/2006/relationships/image" Target="media/image232.jpeg"/><Relationship Id="rId264" Type="http://schemas.openxmlformats.org/officeDocument/2006/relationships/image" Target="media/image253.jpeg"/><Relationship Id="rId285" Type="http://schemas.openxmlformats.org/officeDocument/2006/relationships/image" Target="media/image274.jpg"/><Relationship Id="rId17" Type="http://schemas.openxmlformats.org/officeDocument/2006/relationships/image" Target="media/image7.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2.jpeg"/><Relationship Id="rId124" Type="http://schemas.openxmlformats.org/officeDocument/2006/relationships/image" Target="media/image113.jpeg"/><Relationship Id="rId310" Type="http://schemas.openxmlformats.org/officeDocument/2006/relationships/image" Target="media/image299.jpeg"/><Relationship Id="rId70" Type="http://schemas.openxmlformats.org/officeDocument/2006/relationships/image" Target="media/image60.jpeg"/><Relationship Id="rId91" Type="http://schemas.openxmlformats.org/officeDocument/2006/relationships/image" Target="media/image81.jpeg"/><Relationship Id="rId145" Type="http://schemas.openxmlformats.org/officeDocument/2006/relationships/image" Target="media/image134.jpeg"/><Relationship Id="rId166" Type="http://schemas.openxmlformats.org/officeDocument/2006/relationships/image" Target="media/image155.jpeg"/><Relationship Id="rId187" Type="http://schemas.openxmlformats.org/officeDocument/2006/relationships/image" Target="media/image176.jpeg"/><Relationship Id="rId1" Type="http://schemas.openxmlformats.org/officeDocument/2006/relationships/customXml" Target="../customXml/item1.xml"/><Relationship Id="rId212" Type="http://schemas.openxmlformats.org/officeDocument/2006/relationships/image" Target="media/image201.jpeg"/><Relationship Id="rId233" Type="http://schemas.openxmlformats.org/officeDocument/2006/relationships/image" Target="media/image222.jpeg"/><Relationship Id="rId254" Type="http://schemas.openxmlformats.org/officeDocument/2006/relationships/image" Target="media/image243.jpeg"/><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103.jpeg"/><Relationship Id="rId275" Type="http://schemas.openxmlformats.org/officeDocument/2006/relationships/image" Target="media/image264.jpeg"/><Relationship Id="rId296" Type="http://schemas.openxmlformats.org/officeDocument/2006/relationships/image" Target="media/image285.jpeg"/><Relationship Id="rId300" Type="http://schemas.openxmlformats.org/officeDocument/2006/relationships/image" Target="media/image289.jpeg"/><Relationship Id="rId60" Type="http://schemas.openxmlformats.org/officeDocument/2006/relationships/image" Target="media/image50.jpeg"/><Relationship Id="rId81" Type="http://schemas.openxmlformats.org/officeDocument/2006/relationships/image" Target="media/image71.jpeg"/><Relationship Id="rId135" Type="http://schemas.openxmlformats.org/officeDocument/2006/relationships/image" Target="media/image124.jpeg"/><Relationship Id="rId156" Type="http://schemas.openxmlformats.org/officeDocument/2006/relationships/image" Target="media/image145.jpeg"/><Relationship Id="rId177" Type="http://schemas.openxmlformats.org/officeDocument/2006/relationships/image" Target="media/image166.jpeg"/><Relationship Id="rId198" Type="http://schemas.openxmlformats.org/officeDocument/2006/relationships/image" Target="media/image187.jpeg"/><Relationship Id="rId202" Type="http://schemas.openxmlformats.org/officeDocument/2006/relationships/image" Target="media/image191.jpeg"/><Relationship Id="rId223" Type="http://schemas.openxmlformats.org/officeDocument/2006/relationships/image" Target="media/image212.jpeg"/><Relationship Id="rId244" Type="http://schemas.openxmlformats.org/officeDocument/2006/relationships/image" Target="media/image233.jpeg"/><Relationship Id="rId18" Type="http://schemas.openxmlformats.org/officeDocument/2006/relationships/image" Target="media/image8.jpeg"/><Relationship Id="rId39" Type="http://schemas.openxmlformats.org/officeDocument/2006/relationships/image" Target="media/image29.jpeg"/><Relationship Id="rId265" Type="http://schemas.openxmlformats.org/officeDocument/2006/relationships/image" Target="media/image254.jpeg"/><Relationship Id="rId286" Type="http://schemas.openxmlformats.org/officeDocument/2006/relationships/image" Target="media/image275.jpeg"/><Relationship Id="rId50" Type="http://schemas.openxmlformats.org/officeDocument/2006/relationships/image" Target="media/image40.jpeg"/><Relationship Id="rId104" Type="http://schemas.openxmlformats.org/officeDocument/2006/relationships/image" Target="media/image93.jpeg"/><Relationship Id="rId125" Type="http://schemas.openxmlformats.org/officeDocument/2006/relationships/image" Target="media/image114.jpeg"/><Relationship Id="rId146" Type="http://schemas.openxmlformats.org/officeDocument/2006/relationships/image" Target="media/image135.jpeg"/><Relationship Id="rId167" Type="http://schemas.openxmlformats.org/officeDocument/2006/relationships/image" Target="media/image156.jpeg"/><Relationship Id="rId188" Type="http://schemas.openxmlformats.org/officeDocument/2006/relationships/image" Target="media/image177.jpeg"/><Relationship Id="rId311" Type="http://schemas.openxmlformats.org/officeDocument/2006/relationships/image" Target="media/image300.jpeg"/><Relationship Id="rId71" Type="http://schemas.openxmlformats.org/officeDocument/2006/relationships/image" Target="media/image61.jpeg"/><Relationship Id="rId92" Type="http://schemas.openxmlformats.org/officeDocument/2006/relationships/image" Target="media/image82.jpeg"/><Relationship Id="rId213" Type="http://schemas.openxmlformats.org/officeDocument/2006/relationships/image" Target="media/image202.jpeg"/><Relationship Id="rId234" Type="http://schemas.openxmlformats.org/officeDocument/2006/relationships/image" Target="media/image223.jpeg"/><Relationship Id="rId2" Type="http://schemas.openxmlformats.org/officeDocument/2006/relationships/numbering" Target="numbering.xml"/><Relationship Id="rId29" Type="http://schemas.openxmlformats.org/officeDocument/2006/relationships/image" Target="media/image19.jpeg"/><Relationship Id="rId255" Type="http://schemas.openxmlformats.org/officeDocument/2006/relationships/image" Target="media/image244.jpeg"/><Relationship Id="rId276" Type="http://schemas.openxmlformats.org/officeDocument/2006/relationships/image" Target="media/image265.jpeg"/><Relationship Id="rId297" Type="http://schemas.openxmlformats.org/officeDocument/2006/relationships/image" Target="media/image286.jpeg"/><Relationship Id="rId40" Type="http://schemas.openxmlformats.org/officeDocument/2006/relationships/image" Target="media/image30.jpeg"/><Relationship Id="rId115" Type="http://schemas.openxmlformats.org/officeDocument/2006/relationships/image" Target="media/image104.jpeg"/><Relationship Id="rId136" Type="http://schemas.openxmlformats.org/officeDocument/2006/relationships/image" Target="media/image125.jpeg"/><Relationship Id="rId157" Type="http://schemas.openxmlformats.org/officeDocument/2006/relationships/image" Target="media/image146.jpeg"/><Relationship Id="rId178" Type="http://schemas.openxmlformats.org/officeDocument/2006/relationships/image" Target="media/image167.jpeg"/><Relationship Id="rId301" Type="http://schemas.openxmlformats.org/officeDocument/2006/relationships/image" Target="media/image290.jpeg"/></Relationships>
</file>

<file path=word/_rels/footnotes.xml.rels><?xml version="1.0" encoding="UTF-8" standalone="yes"?>
<Relationships xmlns="http://schemas.openxmlformats.org/package/2006/relationships"><Relationship Id="rId8" Type="http://schemas.openxmlformats.org/officeDocument/2006/relationships/hyperlink" Target="https://www.healthyplaces.org.au/userfiles/file/Safer+Design+Guidelines%20Victoria.pdf" TargetMode="External"/><Relationship Id="rId13" Type="http://schemas.openxmlformats.org/officeDocument/2006/relationships/hyperlink" Target="https://www.google.com.au/maps/place/35%C2%B022'38.5%22S+149%C2%B003'23.7%22E/@-35.377347,149.0544033,17z/data=!3m1!4b1!4m5!3m4!1s0x0:0x0!8m2!3d-35.377347!4d149.056592" TargetMode="External"/><Relationship Id="rId18" Type="http://schemas.openxmlformats.org/officeDocument/2006/relationships/hyperlink" Target="https://www.google.com.au/maps/place/35%C2%B015'09.5%22S+149%C2%B003'17.0%22E/@-35.252645,149.0525413,17z/data=!3m1!4b1!4m5!3m4!1s0x0:0x0!8m2!3d-35.252645!4d149.05473" TargetMode="External"/><Relationship Id="rId26" Type="http://schemas.openxmlformats.org/officeDocument/2006/relationships/hyperlink" Target="https://www.google.com/maps/place/Carruthers+St+before+Groom+St/@-35.3268637,149.0913697,17z/data=!4m5!3m4!1s0x6b17b35ad4fdbc37:0x95cafccc68aeb1d3!8m2!3d-35.3269167!4d149.0900107" TargetMode="External"/><Relationship Id="rId3" Type="http://schemas.openxmlformats.org/officeDocument/2006/relationships/hyperlink" Target="https://ijbnpa.biomedcentral.com/track/pdf/10.1186/s12966-016-0343-4" TargetMode="External"/><Relationship Id="rId21" Type="http://schemas.openxmlformats.org/officeDocument/2006/relationships/hyperlink" Target="https://www.google.com.au/maps/place/35%C2%B015'18.9%22S+149%C2%B003'14.3%22E/@-35.255246,149.0517893,17z/data=!3m1!4b1!4m5!3m4!1s0x0:0x0!8m2!3d-35.255246!4d149.053978" TargetMode="External"/><Relationship Id="rId34" Type="http://schemas.openxmlformats.org/officeDocument/2006/relationships/hyperlink" Target="https://www.google.com.au/maps/place/Sternberg+Cr+after+Comrie+St/@-35.4015654,149.0984977,21z/data=!4m5!3m4!1s0x6b17b54bd71c3a85:0xcf9abda445bac240!8m2!3d-35.401696!4d149.098671" TargetMode="External"/><Relationship Id="rId7" Type="http://schemas.openxmlformats.org/officeDocument/2006/relationships/hyperlink" Target="https://www.nca.gov.au/planning-and-heritage/policy-and-strategy/city-and-gateway-urban-design-framework/city-and-gateway" TargetMode="External"/><Relationship Id="rId12" Type="http://schemas.openxmlformats.org/officeDocument/2006/relationships/hyperlink" Target="https://www.google.com.au/maps/place/Horse+Park+Dr+after+Overall+Av/@-35.1704432,149.0958145,17z/data=!4m13!1m7!3m6!1s0x6b17ab5752bb0eaf:0x85d38715e37a3804!2sOverall+Ave,+Casey+ACT+2913!3b1!8m2!3d-35.1740187!4d149.0911753!3m4!1s0x6b17ab520156ef97:0xfb754e01564a9d65!8m2!3d-35.170485!4d149.0987641" TargetMode="External"/><Relationship Id="rId17" Type="http://schemas.openxmlformats.org/officeDocument/2006/relationships/hyperlink" Target="https://www.google.com/maps/place/Southern+Cross+Dr+after+O'Loghlen+St/@-35.2259362,149.0332148,18z/data=!4m13!1m7!3m6!1s0x6b17adbadb9337c5:0x6918bebfea70bf0e!2sKingsford+Smith+Dr,+Canberra+ACT!3b1!8m2!3d-35.2234254!4d149.0390889!3m4!1s0x6b17adec84998b39:0xc550b2fd2b7fdf2d!8m2!3d-35.226573!4d149.033044" TargetMode="External"/><Relationship Id="rId25" Type="http://schemas.openxmlformats.org/officeDocument/2006/relationships/hyperlink" Target="https://www.google.com.au/maps/place/35%C2%B020'12.3%22S+149%C2%B009'10.5%22E/@-35.336754,149.1507373,17z/data=!3m1!4b1!4m5!3m4!1s0x0:0x0!8m2!3d-35.336754!4d149.152926" TargetMode="External"/><Relationship Id="rId33" Type="http://schemas.openxmlformats.org/officeDocument/2006/relationships/hyperlink" Target="https://www.google.com/maps/place/Haydon+Dr+opp+Radford+College/@-35.24282,149.090759,15z/data=!4m5!3m4!1s0x0:0xc5be7238adf779df!8m2!3d-35.24282!4d149.090759" TargetMode="External"/><Relationship Id="rId2" Type="http://schemas.openxmlformats.org/officeDocument/2006/relationships/hyperlink" Target="https://www.communityservices.act.gov.au/__data/assets/pdf_file/0019/1108306/ACT-Womens-Plan_Report_2016_2026.pdf" TargetMode="External"/><Relationship Id="rId16" Type="http://schemas.openxmlformats.org/officeDocument/2006/relationships/hyperlink" Target="https://www.google.com/maps/place/Southern+Cross+Dr+after+Kingsford+Smith+Dr/@-35.2256733,149.03307,17z/data=!4m13!1m7!3m6!1s0x6b17adbadb9337c5:0x6918bebfea70bf0e!2sKingsford+Smith+Dr,+Florey+ACT+2615!3b1!8m2!3d-35.2234254!4d149.0390889!3m4!1s0x6b17adec85f97f5b:0x9cbaa58e26f071ec!8m2!3d-35.2267708!4d149.0328381" TargetMode="External"/><Relationship Id="rId20" Type="http://schemas.openxmlformats.org/officeDocument/2006/relationships/hyperlink" Target="https://www.google.com.au/maps/place/35%C2%B015'18.3%22S+149%C2%B003'14.8%22E/@-35.255078,149.0519333,17z/data=!3m1!4b1!4m5!3m4!1s0x0:0x0!8m2!3d-35.255078!4d149.054122" TargetMode="External"/><Relationship Id="rId29" Type="http://schemas.openxmlformats.org/officeDocument/2006/relationships/hyperlink" Target="https://www.google.com.au/maps/place/35%C2%B018'43.8%22S+149%C2%B007'14.0%22E/@-35.312177,149.1183523,17z/data=!3m1!4b1!4m5!3m4!1s0x0:0x0!8m2!3d-35.312177!4d149.120541" TargetMode="External"/><Relationship Id="rId1" Type="http://schemas.openxmlformats.org/officeDocument/2006/relationships/hyperlink" Target="http://www.lawlink.nsw.gov.au/swp/swp.nsf/pages/swp_intro" TargetMode="External"/><Relationship Id="rId6" Type="http://schemas.openxmlformats.org/officeDocument/2006/relationships/hyperlink" Target="https://www.communityservices.act.gov.au/women/resources" TargetMode="External"/><Relationship Id="rId11" Type="http://schemas.openxmlformats.org/officeDocument/2006/relationships/hyperlink" Target="https://www.google.com.au/maps/place/35%C2%B010'08.6%22S+149%C2%B005'59.8%22E/@-35.168803,149.0984126,17.75z/data=!4m5!3m4!1s0x0:0x0!8m2!3d-35.169051!4d149.099937" TargetMode="External"/><Relationship Id="rId24" Type="http://schemas.openxmlformats.org/officeDocument/2006/relationships/hyperlink" Target="https://www.google.com.au/maps/place/35%C2%B020'12.1%22S+149%C2%B009'12.7%22E/@-35.336696,149.1513273,17z/data=!3m1!4b1!4m5!3m4!1s0x0:0x0!8m2!3d-35.336696!4d149.153516" TargetMode="External"/><Relationship Id="rId32" Type="http://schemas.openxmlformats.org/officeDocument/2006/relationships/hyperlink" Target="https://www.google.com.au/maps/place/Cotter+Rd+After+Streeton+Dr/@-35.326456,149.0511282,17z/data=!4m5!3m4!1s0x6b17b47f4ce58ad5:0x4cdd8101513fd546!8m2!3d-35.326971!4d149.05264" TargetMode="External"/><Relationship Id="rId5" Type="http://schemas.openxmlformats.org/officeDocument/2006/relationships/hyperlink" Target="http://www.wchm.org.au/what-makes-public-spaces-safer-for-act-women/" TargetMode="External"/><Relationship Id="rId15" Type="http://schemas.openxmlformats.org/officeDocument/2006/relationships/hyperlink" Target="https://www.google.com.au/maps/place/35%C2%B013'07.0%22S+149%C2%B003'15.3%22E/@-35.218604,149.0520563,17z/data=!3m1!4b1!4m5!3m4!1s0x0:0x0!8m2!3d-35.218604!4d149.054245" TargetMode="External"/><Relationship Id="rId23" Type="http://schemas.openxmlformats.org/officeDocument/2006/relationships/hyperlink" Target="https://www.google.com.au/maps/place/35%C2%B013'29.2%22S+149%C2%B003'18.5%22E/@-35.224788,149.0529543,17z/data=!3m1!4b1!4m5!3m4!1s0x0:0x0!8m2!3d-35.224788!4d149.055143" TargetMode="External"/><Relationship Id="rId28" Type="http://schemas.openxmlformats.org/officeDocument/2006/relationships/hyperlink" Target="https://www.google.com.au/maps/place/35%C2%B018'46.5%22S+149%C2%B007'13.9%22E/@-35.312928,149.1183363,17z/data=!3m1!4b1!4m5!3m4!1s0x0:0x0!8m2!3d-35.312928!4d149.120525" TargetMode="External"/><Relationship Id="rId36" Type="http://schemas.openxmlformats.org/officeDocument/2006/relationships/hyperlink" Target="https://www.google.com/maps/place/Athllon+Dr+opp+Shea+St/@-35.3524209,149.0912347,3a,75y,41.55h,90t/data=!3m6!1e1!3m4!1seLxhQDqAEmm6mH6MzR6CAw!2e0!7i13312!8i6656!4m13!1m7!3m6!1s0x6b17b4b9843b94fb:0xfcbd21b045a7be33!2sShea+St,+Phillip+ACT+2606!3b1!8m2!3d-35.3519327!4d149.0907387!3m4!1s0x6b17b4b9f335c7f5:0xb4c5bec192245bd4!8m2!3d-35.352368!4d149.0912779" TargetMode="External"/><Relationship Id="rId10" Type="http://schemas.openxmlformats.org/officeDocument/2006/relationships/hyperlink" Target="https://www.google.com.au/maps/place/35%C2%B010'11.3%22S+149%C2%B006'58.6%22E/@-35.169793,149.1140743,17z/data=!3m1!4b1!4m5!3m4!1s0x0:0x0!8m2!3d-35.169793!4d149.116263" TargetMode="External"/><Relationship Id="rId19" Type="http://schemas.openxmlformats.org/officeDocument/2006/relationships/hyperlink" Target="https://www.google.com.au/maps/place/35%C2%B015'09.9%22S+149%C2%B003'16.5%22E/@-35.252735,149.0524013,17z/data=!3m1!4b1!4m5!3m4!1s0x0:0x0!8m2!3d-35.252735!4d149.05459" TargetMode="External"/><Relationship Id="rId31" Type="http://schemas.openxmlformats.org/officeDocument/2006/relationships/hyperlink" Target="https://www.google.com.au/maps/place/35%C2%B023'24.6%22S+149%C2%B005'00.8%22E/@-35.390179,149.0813703,17z/data=!3m1!4b1!4m5!3m4!1s0x0:0x0!8m2!3d-35.390179!4d149.083559" TargetMode="External"/><Relationship Id="rId4" Type="http://schemas.openxmlformats.org/officeDocument/2006/relationships/hyperlink" Target="http://www.wchm.org.au/resources/resources-for-women/draft-womens-safety-matters/" TargetMode="External"/><Relationship Id="rId9" Type="http://schemas.openxmlformats.org/officeDocument/2006/relationships/hyperlink" Target="https://www.google.com.au/maps/place/35%C2%B010'14.2%22S+149%C2%B007'00.1%22E/@-35.170604,149.1144983,17z/data=!3m1!4b1!4m5!3m4!1s0x0:0x0!8m2!3d-35.170604!4d149.116687" TargetMode="External"/><Relationship Id="rId14" Type="http://schemas.openxmlformats.org/officeDocument/2006/relationships/hyperlink" Target="https://www.google.com.au/maps/place/35%C2%B013'07.6%22S+149%C2%B003'14.3%22E/@-35.218764,149.0517823,17z/data=!3m1!4b1!4m5!3m4!1s0x0:0x0!8m2!3d-35.218764!4d149.053971" TargetMode="External"/><Relationship Id="rId22" Type="http://schemas.openxmlformats.org/officeDocument/2006/relationships/hyperlink" Target="https://www.google.com.au/maps/place/35%C2%B013'29.0%22S+149%C2%B003'18.0%22E/@-35.224726,149.0528113,17z/data=!3m1!4b1!4m5!3m4!1s0x0:0x0!8m2!3d-35.224726!4d149.055" TargetMode="External"/><Relationship Id="rId27" Type="http://schemas.openxmlformats.org/officeDocument/2006/relationships/hyperlink" Target="https://www.google.com/maps/place/Carruthers+St+opp+Groom+St/@-35.3268874,149.0896992,20z/data=!4m22!1m16!4m15!1m6!1m2!1s0x6b17b35b697ebc5b:0x2351f208fc587073!2sSt+Andrews+Village,+Groom+Street,+Hughes+ACT!2m2!1d149.0880327!2d-35.3277794!1m6!1m2!1s0x6b17b35ad4fdbc37:0x95cafccc68aeb1d3!2sCarruthers+St+before+Groom+St,+Hughes+ACT+2605!2m2!1d149.090011!2d-35.326917!3e2!3m4!1s0x6b17b3452ad1f295:0x7b5aaf3a20b61092!8m2!3d-35.326753!4d149.089967" TargetMode="External"/><Relationship Id="rId30" Type="http://schemas.openxmlformats.org/officeDocument/2006/relationships/hyperlink" Target="https://www.google.com.au/maps/place/35%C2%B023'22.5%22S+149%C2%B005'04.9%22E/@-35.389589,149.0824973,17z/data=!3m1!4b1!4m5!3m4!1s0x0:0x0!8m2!3d-35.389589!4d149.084686" TargetMode="External"/><Relationship Id="rId35" Type="http://schemas.openxmlformats.org/officeDocument/2006/relationships/hyperlink" Target="https://www.google.com/maps/place/Athllon+Dr+after+Shea+St/@-35.3517469,149.0898829,17z/data=!4m13!1m7!3m6!1s0x6b17b4b9843b94fb:0xfcbd21b045a7be33!2sShea+St,+Phillip+ACT+2606!3b1!8m2!3d-35.3519327!4d149.0907387!3m4!1s0x6b17b4ba251928b1:0x8c2890cf048735ed!8m2!3d-35.3512768!4d149.0906947"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mma\Documents\Custom%20Office%20Templates\WCHM%20Document%202019.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6494D6-8D10-43CE-9DC5-5835FC0A2E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WCHM Document 2019</Template>
  <TotalTime>1</TotalTime>
  <Pages>1</Pages>
  <Words>8845</Words>
  <Characters>50418</Characters>
  <Application>Microsoft Office Word</Application>
  <DocSecurity>0</DocSecurity>
  <Lines>420</Lines>
  <Paragraphs>118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Amber Hutchison</dc:creator>
  <cp:keywords/>
  <dc:description/>
  <cp:lastModifiedBy>Sandra Wiens</cp:lastModifiedBy>
  <cp:revision>4</cp:revision>
  <cp:lastPrinted>2019-11-29T00:42:00Z</cp:lastPrinted>
  <dcterms:created xsi:type="dcterms:W3CDTF">2019-11-29T01:51:00Z</dcterms:created>
  <dcterms:modified xsi:type="dcterms:W3CDTF">2019-11-29T01:52:00Z</dcterms:modified>
</cp:coreProperties>
</file>